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752DE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18340E">
        <w:rPr>
          <w:rFonts w:ascii="Times New (W1)" w:eastAsia="Times New Roman" w:hAnsi="Times New (W1)"/>
          <w:sz w:val="28"/>
          <w:szCs w:val="28"/>
          <w:lang w:eastAsia="pt-BR"/>
        </w:rPr>
        <w:t>054/2021</w:t>
      </w:r>
    </w:p>
    <w:p w14:paraId="1F22D58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66695C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88DB9A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70192AB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0898F7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5E1372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EVERALDO MANOEL COELHO</w:t>
      </w:r>
    </w:p>
    <w:p w14:paraId="0851BD5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2D9AF2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420A736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63BB7FC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B2117B6" w14:textId="77777777" w:rsidR="0018340E" w:rsidRDefault="0018340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estudo de viabilidade para implantação de uma unidade da APAE (Associação de Pais e Amigos dos Excepcionais) no município de Schroeder.</w:t>
      </w:r>
    </w:p>
    <w:p w14:paraId="2F97599D" w14:textId="77777777" w:rsidR="005E1372" w:rsidRDefault="005E137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55B439" w14:textId="77777777" w:rsidR="0018340E" w:rsidRDefault="0018340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pois, com uma unidade no Município, o atendimento aos munícipes, será facilitado tanto em relação ao deslocamento até a instituição, quando em relação a proximidade com a equipe multiprofissional. O objetivo da entidade é proporcionar melhores condições de vida ao portador de deficiência, e, principalmente, assegurar-lhe o desenvolvimento e os direitos de cidadão, desenvolvendo programas voltados à sensibilização, conscientização, prevenção e reabilitação, dando assistência não só aos portadores, mas também aos pais e responsáveis. </w:t>
      </w:r>
    </w:p>
    <w:p w14:paraId="5EEFE6E4" w14:textId="77777777" w:rsidR="005E1372" w:rsidRDefault="005E137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479A028" w14:textId="77777777" w:rsidR="0075570F" w:rsidRPr="0075570F" w:rsidRDefault="0018340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3901E484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A86875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FBC157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6359FD">
        <w:rPr>
          <w:rFonts w:ascii="Times New Roman" w:eastAsia="Times New Roman" w:hAnsi="Times New Roman"/>
          <w:sz w:val="24"/>
          <w:szCs w:val="28"/>
          <w:lang w:eastAsia="pt-BR"/>
        </w:rPr>
        <w:t>12</w:t>
      </w:r>
      <w:r w:rsidR="0018340E">
        <w:rPr>
          <w:rFonts w:ascii="Times New Roman" w:eastAsia="Times New Roman" w:hAnsi="Times New Roman"/>
          <w:sz w:val="24"/>
          <w:szCs w:val="28"/>
          <w:lang w:eastAsia="pt-BR"/>
        </w:rPr>
        <w:t xml:space="preserve"> de abril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3D8F47B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BF5C79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44B66C0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2BB19098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18340E">
        <w:rPr>
          <w:rFonts w:ascii="Times New Roman" w:eastAsia="Times New Roman" w:hAnsi="Times New Roman"/>
          <w:sz w:val="24"/>
          <w:szCs w:val="28"/>
          <w:lang w:eastAsia="pt-BR"/>
        </w:rPr>
        <w:t>Everaldo Manoel Coelho</w:t>
      </w:r>
    </w:p>
    <w:p w14:paraId="5604DD93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3B53FC0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2B5B5915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Ildemar Zoz</w:t>
      </w:r>
    </w:p>
    <w:p w14:paraId="6A75342C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D5F6902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04C3038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848D6"/>
    <w:rsid w:val="0018340E"/>
    <w:rsid w:val="001A25DF"/>
    <w:rsid w:val="001D141E"/>
    <w:rsid w:val="003030B3"/>
    <w:rsid w:val="00506EE6"/>
    <w:rsid w:val="0053668A"/>
    <w:rsid w:val="005E1372"/>
    <w:rsid w:val="00605E35"/>
    <w:rsid w:val="0062401D"/>
    <w:rsid w:val="006359F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F4A2"/>
  <w15:chartTrackingRefBased/>
  <w15:docId w15:val="{FB0D4685-085D-4A0B-80B9-F984C37A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54.21</Template>
  <TotalTime>1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2021-04-12T16:08:00Z</dcterms:created>
  <dcterms:modified xsi:type="dcterms:W3CDTF">2021-04-12T16:08:00Z</dcterms:modified>
</cp:coreProperties>
</file>