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3C1AA6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3C1AA6" w:rsidRDefault="00EA2FC0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DB856B3" w14:textId="77777777" w:rsidR="00EA2FC0" w:rsidRPr="003C1AA6" w:rsidRDefault="00EA2FC0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>PODER LEGISLATIVO</w:t>
            </w:r>
          </w:p>
          <w:p w14:paraId="73E2C7A6" w14:textId="2B7BEAC6" w:rsidR="00EA2FC0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>1</w:t>
            </w:r>
            <w:r w:rsidR="00EA2FC0" w:rsidRPr="003C1AA6">
              <w:rPr>
                <w:rFonts w:ascii="Arial" w:hAnsi="Arial" w:cs="Arial"/>
                <w:b/>
                <w:sz w:val="28"/>
                <w:szCs w:val="28"/>
              </w:rPr>
              <w:t xml:space="preserve">ª SESSÃO LEGISLATIVA DA </w:t>
            </w:r>
            <w:r w:rsidR="0094243D" w:rsidRPr="003C1AA6">
              <w:rPr>
                <w:rFonts w:ascii="Arial" w:hAnsi="Arial" w:cs="Arial"/>
                <w:b/>
                <w:sz w:val="28"/>
                <w:szCs w:val="28"/>
              </w:rPr>
              <w:t xml:space="preserve">8ª </w:t>
            </w:r>
            <w:r w:rsidR="00EA2FC0" w:rsidRPr="003C1AA6">
              <w:rPr>
                <w:rFonts w:ascii="Arial" w:hAnsi="Arial" w:cs="Arial"/>
                <w:b/>
                <w:sz w:val="28"/>
                <w:szCs w:val="28"/>
              </w:rPr>
              <w:t>LEGISLATURA 202</w:t>
            </w:r>
            <w:r w:rsidRPr="003C1AA6">
              <w:rPr>
                <w:rFonts w:ascii="Arial" w:hAnsi="Arial" w:cs="Arial"/>
                <w:b/>
                <w:sz w:val="28"/>
                <w:szCs w:val="28"/>
              </w:rPr>
              <w:t>5</w:t>
            </w:r>
            <w:r w:rsidR="00EA2FC0" w:rsidRPr="003C1AA6">
              <w:rPr>
                <w:rFonts w:ascii="Arial" w:hAnsi="Arial" w:cs="Arial"/>
                <w:b/>
                <w:sz w:val="28"/>
                <w:szCs w:val="28"/>
              </w:rPr>
              <w:t>-202</w:t>
            </w:r>
            <w:r w:rsidRPr="003C1AA6">
              <w:rPr>
                <w:rFonts w:ascii="Arial" w:hAnsi="Arial" w:cs="Arial"/>
                <w:b/>
                <w:sz w:val="28"/>
                <w:szCs w:val="28"/>
              </w:rPr>
              <w:t>8</w:t>
            </w:r>
          </w:p>
          <w:p w14:paraId="296238E2" w14:textId="5F4E897E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 xml:space="preserve">PAUTA DA </w:t>
            </w:r>
            <w:r w:rsidR="00282E83" w:rsidRPr="003C1AA6">
              <w:rPr>
                <w:rFonts w:ascii="Arial" w:hAnsi="Arial" w:cs="Arial"/>
                <w:b/>
                <w:sz w:val="28"/>
                <w:szCs w:val="28"/>
              </w:rPr>
              <w:t>01</w:t>
            </w:r>
            <w:r w:rsidRPr="003C1AA6">
              <w:rPr>
                <w:rFonts w:ascii="Arial" w:hAnsi="Arial" w:cs="Arial"/>
                <w:b/>
                <w:sz w:val="28"/>
                <w:szCs w:val="28"/>
              </w:rPr>
              <w:t xml:space="preserve">ª SESSÃO </w:t>
            </w:r>
            <w:r w:rsidR="00282E83" w:rsidRPr="003C1AA6">
              <w:rPr>
                <w:rFonts w:ascii="Arial" w:hAnsi="Arial" w:cs="Arial"/>
                <w:b/>
                <w:sz w:val="28"/>
                <w:szCs w:val="28"/>
              </w:rPr>
              <w:t>SOLENE</w:t>
            </w:r>
            <w:r w:rsidRPr="003C1AA6">
              <w:rPr>
                <w:rFonts w:ascii="Arial" w:hAnsi="Arial" w:cs="Arial"/>
                <w:b/>
                <w:sz w:val="28"/>
                <w:szCs w:val="28"/>
              </w:rPr>
              <w:t xml:space="preserve"> DE 2025</w:t>
            </w:r>
          </w:p>
          <w:p w14:paraId="5E12151A" w14:textId="77777777" w:rsidR="00EA2FC0" w:rsidRPr="003C1AA6" w:rsidRDefault="00EA2FC0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3C1AA6" w14:paraId="56F1F69D" w14:textId="77777777" w:rsidTr="000B23C3">
        <w:trPr>
          <w:trHeight w:val="1125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>Data da Sessão:</w:t>
            </w:r>
          </w:p>
          <w:p w14:paraId="57CA3C5F" w14:textId="35F62DC6" w:rsidR="00CA3D77" w:rsidRPr="003C1AA6" w:rsidRDefault="00282E83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1AA6">
              <w:rPr>
                <w:rFonts w:ascii="Arial" w:hAnsi="Arial" w:cs="Arial"/>
                <w:sz w:val="28"/>
                <w:szCs w:val="28"/>
              </w:rPr>
              <w:t>3</w:t>
            </w:r>
            <w:r w:rsidR="00564852" w:rsidRPr="003C1AA6">
              <w:rPr>
                <w:rFonts w:ascii="Arial" w:hAnsi="Arial" w:cs="Arial"/>
                <w:sz w:val="28"/>
                <w:szCs w:val="28"/>
              </w:rPr>
              <w:t>0</w:t>
            </w:r>
            <w:r w:rsidR="00CA3D77" w:rsidRPr="003C1AA6">
              <w:rPr>
                <w:rFonts w:ascii="Arial" w:hAnsi="Arial" w:cs="Arial"/>
                <w:sz w:val="28"/>
                <w:szCs w:val="28"/>
              </w:rPr>
              <w:t>/</w:t>
            </w:r>
            <w:r w:rsidR="00E45606" w:rsidRPr="003C1AA6">
              <w:rPr>
                <w:rFonts w:ascii="Arial" w:hAnsi="Arial" w:cs="Arial"/>
                <w:sz w:val="28"/>
                <w:szCs w:val="28"/>
              </w:rPr>
              <w:t>1</w:t>
            </w:r>
            <w:r w:rsidR="00564852" w:rsidRPr="003C1AA6">
              <w:rPr>
                <w:rFonts w:ascii="Arial" w:hAnsi="Arial" w:cs="Arial"/>
                <w:sz w:val="28"/>
                <w:szCs w:val="28"/>
              </w:rPr>
              <w:t>2</w:t>
            </w:r>
            <w:r w:rsidR="00CA3D77" w:rsidRPr="003C1AA6">
              <w:rPr>
                <w:rFonts w:ascii="Arial" w:hAnsi="Arial" w:cs="Arial"/>
                <w:sz w:val="28"/>
                <w:szCs w:val="28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>Horário:</w:t>
            </w:r>
          </w:p>
          <w:p w14:paraId="47919F01" w14:textId="075EADA8" w:rsidR="00CA3D77" w:rsidRPr="003C1AA6" w:rsidRDefault="003C1AA6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1AA6">
              <w:rPr>
                <w:rFonts w:ascii="Arial" w:hAnsi="Arial" w:cs="Arial"/>
                <w:sz w:val="28"/>
                <w:szCs w:val="28"/>
              </w:rPr>
              <w:t xml:space="preserve">18 </w:t>
            </w:r>
            <w:r w:rsidR="00CA3D77" w:rsidRPr="003C1AA6">
              <w:rPr>
                <w:rFonts w:ascii="Arial" w:hAnsi="Arial" w:cs="Arial"/>
                <w:sz w:val="28"/>
                <w:szCs w:val="28"/>
              </w:rPr>
              <w:t>h</w:t>
            </w:r>
            <w:r w:rsidRPr="003C1AA6">
              <w:rPr>
                <w:rFonts w:ascii="Arial" w:hAnsi="Arial" w:cs="Arial"/>
                <w:sz w:val="28"/>
                <w:szCs w:val="28"/>
              </w:rPr>
              <w:t>oras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>Local:</w:t>
            </w:r>
          </w:p>
          <w:p w14:paraId="547618B6" w14:textId="77777777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C1AA6">
              <w:rPr>
                <w:rFonts w:ascii="Arial" w:hAnsi="Arial" w:cs="Arial"/>
                <w:sz w:val="28"/>
                <w:szCs w:val="28"/>
              </w:rPr>
              <w:t>Plenário da Câmara Municipal</w:t>
            </w:r>
          </w:p>
          <w:p w14:paraId="519EDF86" w14:textId="77777777" w:rsidR="00CA3D77" w:rsidRPr="003C1AA6" w:rsidRDefault="00CA3D77" w:rsidP="003C1AA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CD19342" w14:textId="77777777" w:rsidR="00F67761" w:rsidRPr="003C1AA6" w:rsidRDefault="00F67761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3C1AA6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3C1AA6" w:rsidRDefault="00EA2FC0" w:rsidP="003C1AA6">
            <w:pPr>
              <w:spacing w:line="276" w:lineRule="auto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3C1AA6">
              <w:rPr>
                <w:rFonts w:ascii="Arial" w:hAnsi="Arial" w:cs="Arial"/>
                <w:b/>
                <w:sz w:val="28"/>
                <w:szCs w:val="28"/>
              </w:rPr>
              <w:t xml:space="preserve">1 – ABERTURA. </w:t>
            </w:r>
            <w:r w:rsidR="00DC30A7" w:rsidRPr="003C1AA6">
              <w:rPr>
                <w:rFonts w:ascii="Arial" w:hAnsi="Arial" w:cs="Arial"/>
                <w:b/>
                <w:sz w:val="28"/>
                <w:szCs w:val="28"/>
              </w:rPr>
              <w:t xml:space="preserve">          </w:t>
            </w:r>
            <w:r w:rsidRPr="003C1AA6">
              <w:rPr>
                <w:rFonts w:ascii="Arial" w:hAnsi="Arial" w:cs="Arial"/>
                <w:b/>
                <w:sz w:val="28"/>
                <w:szCs w:val="28"/>
              </w:rPr>
              <w:t>PRESIDÊ</w:t>
            </w:r>
            <w:r w:rsidR="002C4F68" w:rsidRPr="003C1AA6">
              <w:rPr>
                <w:rFonts w:ascii="Arial" w:hAnsi="Arial" w:cs="Arial"/>
                <w:b/>
                <w:sz w:val="28"/>
                <w:szCs w:val="28"/>
              </w:rPr>
              <w:t>N</w:t>
            </w:r>
            <w:r w:rsidR="00037C31" w:rsidRPr="003C1AA6">
              <w:rPr>
                <w:rFonts w:ascii="Arial" w:hAnsi="Arial" w:cs="Arial"/>
                <w:b/>
                <w:sz w:val="28"/>
                <w:szCs w:val="28"/>
              </w:rPr>
              <w:t>CIA</w:t>
            </w:r>
            <w:r w:rsidR="00DC30A7" w:rsidRPr="003C1AA6">
              <w:rPr>
                <w:rFonts w:ascii="Arial" w:hAnsi="Arial" w:cs="Arial"/>
                <w:b/>
                <w:sz w:val="28"/>
                <w:szCs w:val="28"/>
              </w:rPr>
              <w:t xml:space="preserve"> JEAN CARLOS DOS SANTOS</w:t>
            </w:r>
          </w:p>
        </w:tc>
      </w:tr>
    </w:tbl>
    <w:p w14:paraId="4D5AA119" w14:textId="77777777" w:rsidR="00EA2FC0" w:rsidRPr="003C1AA6" w:rsidRDefault="00EA2FC0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28E3225C" w14:textId="6B0D7437" w:rsidR="00EA2FC0" w:rsidRPr="003C1AA6" w:rsidRDefault="00EA2FC0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sz w:val="28"/>
          <w:szCs w:val="28"/>
        </w:rPr>
        <w:tab/>
        <w:t xml:space="preserve">Invocando a proteção de Deus, dou por aberta a Sessão </w:t>
      </w:r>
      <w:r w:rsidR="00282E83" w:rsidRPr="003C1AA6">
        <w:rPr>
          <w:rFonts w:ascii="Arial" w:hAnsi="Arial" w:cs="Arial"/>
          <w:sz w:val="28"/>
          <w:szCs w:val="28"/>
        </w:rPr>
        <w:t>Solene</w:t>
      </w:r>
      <w:r w:rsidRPr="003C1AA6">
        <w:rPr>
          <w:rFonts w:ascii="Arial" w:hAnsi="Arial" w:cs="Arial"/>
          <w:sz w:val="28"/>
          <w:szCs w:val="28"/>
        </w:rPr>
        <w:t xml:space="preserve"> do dia </w:t>
      </w:r>
      <w:r w:rsidR="00282E83" w:rsidRPr="003C1AA6">
        <w:rPr>
          <w:rFonts w:ascii="Arial" w:hAnsi="Arial" w:cs="Arial"/>
          <w:sz w:val="28"/>
          <w:szCs w:val="28"/>
        </w:rPr>
        <w:t>30</w:t>
      </w:r>
      <w:r w:rsidR="0011683E" w:rsidRPr="003C1AA6">
        <w:rPr>
          <w:rFonts w:ascii="Arial" w:hAnsi="Arial" w:cs="Arial"/>
          <w:sz w:val="28"/>
          <w:szCs w:val="28"/>
        </w:rPr>
        <w:t xml:space="preserve"> de </w:t>
      </w:r>
      <w:r w:rsidR="00564852" w:rsidRPr="003C1AA6">
        <w:rPr>
          <w:rFonts w:ascii="Arial" w:hAnsi="Arial" w:cs="Arial"/>
          <w:sz w:val="28"/>
          <w:szCs w:val="28"/>
        </w:rPr>
        <w:t>deze</w:t>
      </w:r>
      <w:r w:rsidR="003B4A49" w:rsidRPr="003C1AA6">
        <w:rPr>
          <w:rFonts w:ascii="Arial" w:hAnsi="Arial" w:cs="Arial"/>
          <w:sz w:val="28"/>
          <w:szCs w:val="28"/>
        </w:rPr>
        <w:t>m</w:t>
      </w:r>
      <w:r w:rsidR="002569C6" w:rsidRPr="003C1AA6">
        <w:rPr>
          <w:rFonts w:ascii="Arial" w:hAnsi="Arial" w:cs="Arial"/>
          <w:sz w:val="28"/>
          <w:szCs w:val="28"/>
        </w:rPr>
        <w:t xml:space="preserve">bro </w:t>
      </w:r>
      <w:r w:rsidRPr="003C1AA6">
        <w:rPr>
          <w:rFonts w:ascii="Arial" w:hAnsi="Arial" w:cs="Arial"/>
          <w:sz w:val="28"/>
          <w:szCs w:val="28"/>
        </w:rPr>
        <w:t>de 202</w:t>
      </w:r>
      <w:r w:rsidR="00CA3D77" w:rsidRPr="003C1AA6">
        <w:rPr>
          <w:rFonts w:ascii="Arial" w:hAnsi="Arial" w:cs="Arial"/>
          <w:sz w:val="28"/>
          <w:szCs w:val="28"/>
        </w:rPr>
        <w:t>5</w:t>
      </w:r>
      <w:r w:rsidR="00282E83" w:rsidRPr="003C1AA6">
        <w:rPr>
          <w:rFonts w:ascii="Arial" w:hAnsi="Arial" w:cs="Arial"/>
          <w:sz w:val="28"/>
          <w:szCs w:val="28"/>
        </w:rPr>
        <w:t xml:space="preserve"> para Transmissão de Cargo e Posse da Mesa Diretora para o exercício de 2026</w:t>
      </w:r>
      <w:r w:rsidRPr="003C1AA6">
        <w:rPr>
          <w:rFonts w:ascii="Arial" w:hAnsi="Arial" w:cs="Arial"/>
          <w:sz w:val="28"/>
          <w:szCs w:val="28"/>
        </w:rPr>
        <w:t>......  Como é de costume, façamos a nossa oração...........</w:t>
      </w:r>
    </w:p>
    <w:p w14:paraId="2CA9FAF1" w14:textId="77777777" w:rsidR="00EA2FC0" w:rsidRPr="003C1AA6" w:rsidRDefault="00EA2FC0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66E6F1F8" w14:textId="55C0EF14" w:rsidR="00B87BB6" w:rsidRPr="003C1AA6" w:rsidRDefault="00EA2FC0" w:rsidP="003C1AA6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>Registrar a presença:</w:t>
      </w:r>
      <w:r w:rsidRPr="003C1AA6">
        <w:rPr>
          <w:rFonts w:ascii="Arial" w:hAnsi="Arial" w:cs="Arial"/>
          <w:sz w:val="28"/>
          <w:szCs w:val="28"/>
        </w:rPr>
        <w:t xml:space="preserve"> quero registrar a presença dos Colegas Vereadores.... Registrar também a presença da Assessora Jurídica </w:t>
      </w:r>
      <w:r w:rsidR="00CA3D77" w:rsidRPr="003C1AA6">
        <w:rPr>
          <w:rFonts w:ascii="Arial" w:hAnsi="Arial" w:cs="Arial"/>
          <w:sz w:val="28"/>
          <w:szCs w:val="28"/>
        </w:rPr>
        <w:t>Patrícia</w:t>
      </w:r>
      <w:r w:rsidR="00644301" w:rsidRPr="003C1AA6">
        <w:rPr>
          <w:rFonts w:ascii="Arial" w:hAnsi="Arial" w:cs="Arial"/>
          <w:sz w:val="28"/>
          <w:szCs w:val="28"/>
        </w:rPr>
        <w:t>, da assistente administrativa Iara</w:t>
      </w:r>
      <w:r w:rsidRPr="003C1AA6">
        <w:rPr>
          <w:rFonts w:ascii="Arial" w:hAnsi="Arial" w:cs="Arial"/>
          <w:sz w:val="28"/>
          <w:szCs w:val="28"/>
        </w:rPr>
        <w:t>. (Da imprensa, Prefeito, Munícipes, e saudar aos que nos acompanham via Facebook..........)</w:t>
      </w:r>
    </w:p>
    <w:p w14:paraId="2A94F84C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300636CE" w14:textId="77777777" w:rsidR="00282E83" w:rsidRPr="003C1AA6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 xml:space="preserve">2 – HINO NACIONAL </w:t>
      </w:r>
    </w:p>
    <w:p w14:paraId="79714357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 xml:space="preserve"> </w:t>
      </w:r>
    </w:p>
    <w:p w14:paraId="25DDDAC7" w14:textId="77777777" w:rsidR="00F97C2B" w:rsidRPr="003C1AA6" w:rsidRDefault="00282E83" w:rsidP="003C1AA6">
      <w:pPr>
        <w:spacing w:line="276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  <w:u w:val="single"/>
        </w:rPr>
        <w:t>Pres. 2025 JEAN CARLOS</w:t>
      </w:r>
      <w:r w:rsidRPr="003C1AA6">
        <w:rPr>
          <w:rFonts w:ascii="Arial" w:hAnsi="Arial" w:cs="Arial"/>
          <w:b/>
          <w:i/>
          <w:sz w:val="28"/>
          <w:szCs w:val="28"/>
        </w:rPr>
        <w:t xml:space="preserve">: </w:t>
      </w:r>
    </w:p>
    <w:p w14:paraId="09315DE4" w14:textId="0472095D" w:rsidR="00282E83" w:rsidRPr="003C1AA6" w:rsidRDefault="00282E83" w:rsidP="003C1AA6">
      <w:pPr>
        <w:spacing w:line="276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3C1AA6">
        <w:rPr>
          <w:rFonts w:ascii="Arial" w:hAnsi="Arial" w:cs="Arial"/>
          <w:sz w:val="28"/>
          <w:szCs w:val="28"/>
        </w:rPr>
        <w:t xml:space="preserve">Convido a todos os presentes para que em atitude de respeito para que cantemos o Hino Nacional. </w:t>
      </w:r>
    </w:p>
    <w:p w14:paraId="7AC940A9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b/>
          <w:sz w:val="28"/>
          <w:szCs w:val="28"/>
        </w:rPr>
      </w:pPr>
    </w:p>
    <w:p w14:paraId="15C29FBD" w14:textId="0E05C723" w:rsidR="00282E83" w:rsidRPr="003C1AA6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 xml:space="preserve">3 – PRONUNCIAMENTO PRESIDENTE 2025 </w:t>
      </w:r>
    </w:p>
    <w:p w14:paraId="6676D160" w14:textId="77777777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47C7C3E1" w14:textId="10CDA361" w:rsidR="003C1AA6" w:rsidRPr="003C1AA6" w:rsidRDefault="00282E83" w:rsidP="000B23C3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</w:rPr>
        <w:t xml:space="preserve">Pres. 2025 JEAN CARLOS: </w:t>
      </w:r>
      <w:r w:rsidRPr="003C1AA6">
        <w:rPr>
          <w:rFonts w:ascii="Arial" w:hAnsi="Arial" w:cs="Arial"/>
          <w:sz w:val="28"/>
          <w:szCs w:val="28"/>
        </w:rPr>
        <w:t>Passo os trabalhos ao primeiro secretário MARCOS JOSÉ CARNIEL, para meu pronunciamento.</w:t>
      </w:r>
    </w:p>
    <w:p w14:paraId="7A45F7A9" w14:textId="77777777" w:rsidR="00282E83" w:rsidRPr="003C1AA6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lastRenderedPageBreak/>
        <w:t>4 – POSSE DA NOVA MESA DIRETORA</w:t>
      </w:r>
    </w:p>
    <w:p w14:paraId="693B03BB" w14:textId="77777777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180B0829" w14:textId="744F07C1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</w:rPr>
        <w:t xml:space="preserve">Pres. 2025 JEAN CARLOS: </w:t>
      </w:r>
      <w:r w:rsidRPr="003C1AA6">
        <w:rPr>
          <w:rFonts w:ascii="Arial" w:hAnsi="Arial" w:cs="Arial"/>
          <w:sz w:val="28"/>
          <w:szCs w:val="28"/>
        </w:rPr>
        <w:t>Convido a Mesa Diretora eleita para o Exercício de 2026 a tomar assento à mesa desta Casa Legislativa:</w:t>
      </w:r>
    </w:p>
    <w:p w14:paraId="7A44BD98" w14:textId="77777777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3A2A72F8" w14:textId="445730F0" w:rsidR="00282E83" w:rsidRPr="003C1AA6" w:rsidRDefault="00282E83" w:rsidP="003C1AA6">
      <w:pPr>
        <w:spacing w:line="276" w:lineRule="auto"/>
        <w:jc w:val="both"/>
        <w:rPr>
          <w:rFonts w:ascii="Arial" w:eastAsia="Arial" w:hAnsi="Arial" w:cs="Arial"/>
          <w:bCs/>
          <w:sz w:val="28"/>
          <w:szCs w:val="28"/>
        </w:rPr>
      </w:pPr>
      <w:r w:rsidRPr="003C1AA6">
        <w:rPr>
          <w:rFonts w:ascii="Arial" w:eastAsia="Arial" w:hAnsi="Arial" w:cs="Arial"/>
          <w:bCs/>
          <w:sz w:val="28"/>
          <w:szCs w:val="28"/>
        </w:rPr>
        <w:t>Presidente</w:t>
      </w:r>
      <w:r w:rsidR="003C1AA6" w:rsidRPr="003C1AA6">
        <w:rPr>
          <w:rFonts w:ascii="Arial" w:eastAsia="Arial" w:hAnsi="Arial" w:cs="Arial"/>
          <w:bCs/>
          <w:sz w:val="28"/>
          <w:szCs w:val="28"/>
        </w:rPr>
        <w:tab/>
      </w:r>
      <w:r w:rsidR="003C1AA6" w:rsidRPr="003C1AA6">
        <w:rPr>
          <w:rFonts w:ascii="Arial" w:eastAsia="Arial" w:hAnsi="Arial" w:cs="Arial"/>
          <w:bCs/>
          <w:sz w:val="28"/>
          <w:szCs w:val="28"/>
        </w:rPr>
        <w:tab/>
        <w:t>LEONARDO DECONTO</w:t>
      </w:r>
      <w:r w:rsidRPr="003C1AA6">
        <w:rPr>
          <w:rFonts w:ascii="Arial" w:eastAsia="Arial" w:hAnsi="Arial" w:cs="Arial"/>
          <w:bCs/>
          <w:sz w:val="28"/>
          <w:szCs w:val="28"/>
        </w:rPr>
        <w:t xml:space="preserve"> </w:t>
      </w:r>
    </w:p>
    <w:p w14:paraId="09896C96" w14:textId="28B6EDDB" w:rsidR="00282E83" w:rsidRPr="003C1AA6" w:rsidRDefault="00282E83" w:rsidP="003C1AA6">
      <w:pPr>
        <w:spacing w:line="276" w:lineRule="auto"/>
        <w:jc w:val="both"/>
        <w:rPr>
          <w:rFonts w:ascii="Arial" w:eastAsia="Arial" w:hAnsi="Arial" w:cs="Arial"/>
          <w:bCs/>
          <w:sz w:val="28"/>
          <w:szCs w:val="28"/>
        </w:rPr>
      </w:pPr>
      <w:r w:rsidRPr="003C1AA6">
        <w:rPr>
          <w:rFonts w:ascii="Arial" w:eastAsia="Arial" w:hAnsi="Arial" w:cs="Arial"/>
          <w:bCs/>
          <w:sz w:val="28"/>
          <w:szCs w:val="28"/>
        </w:rPr>
        <w:t>Vice-Presidente</w:t>
      </w:r>
      <w:r w:rsidR="003C1AA6" w:rsidRPr="003C1AA6">
        <w:rPr>
          <w:rFonts w:ascii="Arial" w:eastAsia="Arial" w:hAnsi="Arial" w:cs="Arial"/>
          <w:bCs/>
          <w:sz w:val="28"/>
          <w:szCs w:val="28"/>
        </w:rPr>
        <w:tab/>
        <w:t>DERLI ANDRÉ SOSTMEYER</w:t>
      </w:r>
    </w:p>
    <w:p w14:paraId="78177DD2" w14:textId="25EA7AA2" w:rsidR="00282E83" w:rsidRPr="003C1AA6" w:rsidRDefault="00282E83" w:rsidP="003C1AA6">
      <w:pPr>
        <w:spacing w:line="276" w:lineRule="auto"/>
        <w:jc w:val="both"/>
        <w:rPr>
          <w:rFonts w:ascii="Arial" w:eastAsia="Arial" w:hAnsi="Arial" w:cs="Arial"/>
          <w:bCs/>
          <w:sz w:val="28"/>
          <w:szCs w:val="28"/>
        </w:rPr>
      </w:pPr>
      <w:r w:rsidRPr="003C1AA6">
        <w:rPr>
          <w:rFonts w:ascii="Arial" w:eastAsia="Arial" w:hAnsi="Arial" w:cs="Arial"/>
          <w:bCs/>
          <w:sz w:val="28"/>
          <w:szCs w:val="28"/>
        </w:rPr>
        <w:t xml:space="preserve">1º Secretário </w:t>
      </w:r>
      <w:r w:rsidR="003C1AA6" w:rsidRPr="003C1AA6">
        <w:rPr>
          <w:rFonts w:ascii="Arial" w:eastAsia="Arial" w:hAnsi="Arial" w:cs="Arial"/>
          <w:bCs/>
          <w:sz w:val="28"/>
          <w:szCs w:val="28"/>
        </w:rPr>
        <w:tab/>
        <w:t>JEAN CARLOS DOS SANTOS</w:t>
      </w:r>
    </w:p>
    <w:p w14:paraId="3842DE7F" w14:textId="43D74FE0" w:rsidR="00282E83" w:rsidRPr="003C1AA6" w:rsidRDefault="00282E83" w:rsidP="003C1AA6">
      <w:pPr>
        <w:spacing w:line="276" w:lineRule="auto"/>
        <w:jc w:val="both"/>
        <w:rPr>
          <w:rFonts w:ascii="Arial" w:eastAsia="Arial" w:hAnsi="Arial" w:cs="Arial"/>
          <w:bCs/>
          <w:sz w:val="28"/>
          <w:szCs w:val="28"/>
        </w:rPr>
      </w:pPr>
      <w:r w:rsidRPr="003C1AA6">
        <w:rPr>
          <w:rFonts w:ascii="Arial" w:eastAsia="Arial" w:hAnsi="Arial" w:cs="Arial"/>
          <w:bCs/>
          <w:sz w:val="28"/>
          <w:szCs w:val="28"/>
        </w:rPr>
        <w:t xml:space="preserve">2º Secretário </w:t>
      </w:r>
      <w:r w:rsidR="003C1AA6" w:rsidRPr="003C1AA6">
        <w:rPr>
          <w:rFonts w:ascii="Arial" w:eastAsia="Arial" w:hAnsi="Arial" w:cs="Arial"/>
          <w:bCs/>
          <w:sz w:val="28"/>
          <w:szCs w:val="28"/>
        </w:rPr>
        <w:tab/>
        <w:t>ANTONIO REMONTI</w:t>
      </w:r>
    </w:p>
    <w:p w14:paraId="785E75B1" w14:textId="77777777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5AD5F30C" w14:textId="77777777" w:rsidR="00282E83" w:rsidRPr="003C1AA6" w:rsidRDefault="00282E83" w:rsidP="003C1AA6">
      <w:pPr>
        <w:tabs>
          <w:tab w:val="left" w:pos="1559"/>
        </w:tabs>
        <w:spacing w:line="276" w:lineRule="auto"/>
        <w:jc w:val="center"/>
        <w:rPr>
          <w:rFonts w:ascii="Arial" w:hAnsi="Arial" w:cs="Arial"/>
          <w:i/>
          <w:sz w:val="28"/>
          <w:szCs w:val="28"/>
        </w:rPr>
      </w:pPr>
      <w:r w:rsidRPr="003C1AA6">
        <w:rPr>
          <w:rFonts w:ascii="Arial" w:hAnsi="Arial" w:cs="Arial"/>
          <w:i/>
          <w:sz w:val="28"/>
          <w:szCs w:val="28"/>
        </w:rPr>
        <w:t>(pausa para tomarem assento)</w:t>
      </w:r>
    </w:p>
    <w:p w14:paraId="5CD9F4FD" w14:textId="77777777" w:rsidR="00282E83" w:rsidRPr="003C1AA6" w:rsidRDefault="00282E83" w:rsidP="003C1AA6">
      <w:pPr>
        <w:tabs>
          <w:tab w:val="left" w:pos="1559"/>
        </w:tabs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14:paraId="309881C0" w14:textId="7BF204CB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</w:rPr>
        <w:t>Pres. 2025 JEAN CARLOS:</w:t>
      </w:r>
      <w:r w:rsidRPr="003C1AA6">
        <w:rPr>
          <w:rFonts w:ascii="Arial" w:hAnsi="Arial" w:cs="Arial"/>
          <w:sz w:val="28"/>
          <w:szCs w:val="28"/>
        </w:rPr>
        <w:t xml:space="preserve"> DECLARO EMPOSSADA A MESA DIRETORA PARA O EXERCÍCIO DE 2026.</w:t>
      </w:r>
    </w:p>
    <w:p w14:paraId="65B6758B" w14:textId="77777777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23C84AB0" w14:textId="5DBDD1D6" w:rsidR="00282E83" w:rsidRPr="003C1AA6" w:rsidRDefault="00282E83" w:rsidP="003C1AA6">
      <w:pPr>
        <w:tabs>
          <w:tab w:val="left" w:pos="1559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0B23C3">
        <w:rPr>
          <w:rFonts w:ascii="Arial" w:hAnsi="Arial" w:cs="Arial"/>
          <w:b/>
          <w:i/>
          <w:sz w:val="28"/>
          <w:szCs w:val="28"/>
        </w:rPr>
        <w:t>Pres. 2025 JEAN CARLOS:</w:t>
      </w:r>
      <w:r w:rsidRPr="003C1AA6">
        <w:rPr>
          <w:rFonts w:ascii="Arial" w:hAnsi="Arial" w:cs="Arial"/>
          <w:b/>
          <w:sz w:val="28"/>
          <w:szCs w:val="28"/>
        </w:rPr>
        <w:t xml:space="preserve"> </w:t>
      </w:r>
      <w:r w:rsidRPr="003C1AA6">
        <w:rPr>
          <w:rFonts w:ascii="Arial" w:hAnsi="Arial" w:cs="Arial"/>
          <w:sz w:val="28"/>
          <w:szCs w:val="28"/>
        </w:rPr>
        <w:t xml:space="preserve">Convido o senhor </w:t>
      </w:r>
      <w:r w:rsidR="003C1AA6" w:rsidRPr="003C1AA6">
        <w:rPr>
          <w:rFonts w:ascii="Arial" w:hAnsi="Arial" w:cs="Arial"/>
          <w:sz w:val="28"/>
          <w:szCs w:val="28"/>
        </w:rPr>
        <w:t>LEONARDO DECONTO</w:t>
      </w:r>
      <w:r w:rsidRPr="003C1AA6">
        <w:rPr>
          <w:rFonts w:ascii="Arial" w:hAnsi="Arial" w:cs="Arial"/>
          <w:sz w:val="28"/>
          <w:szCs w:val="28"/>
        </w:rPr>
        <w:t>, eleito Presidente da Câmara Municipal para 2026</w:t>
      </w:r>
      <w:r w:rsidR="00F97C2B" w:rsidRPr="003C1AA6">
        <w:rPr>
          <w:rFonts w:ascii="Arial" w:hAnsi="Arial" w:cs="Arial"/>
          <w:sz w:val="28"/>
          <w:szCs w:val="28"/>
        </w:rPr>
        <w:t xml:space="preserve"> </w:t>
      </w:r>
      <w:r w:rsidRPr="003C1AA6">
        <w:rPr>
          <w:rFonts w:ascii="Arial" w:hAnsi="Arial" w:cs="Arial"/>
          <w:sz w:val="28"/>
          <w:szCs w:val="28"/>
        </w:rPr>
        <w:t xml:space="preserve">para receber a chave desta Casa Legislativa, bem como a relação de bens patrimoniais e valores deste Poder Legislativo. </w:t>
      </w:r>
    </w:p>
    <w:p w14:paraId="55E5F8B6" w14:textId="77777777" w:rsidR="00282E83" w:rsidRDefault="00282E83" w:rsidP="003C1AA6">
      <w:pPr>
        <w:spacing w:line="276" w:lineRule="auto"/>
        <w:ind w:left="2836" w:firstLine="709"/>
        <w:rPr>
          <w:rFonts w:ascii="Arial" w:hAnsi="Arial" w:cs="Arial"/>
          <w:i/>
          <w:sz w:val="28"/>
          <w:szCs w:val="28"/>
        </w:rPr>
      </w:pPr>
      <w:r w:rsidRPr="003C1AA6">
        <w:rPr>
          <w:rFonts w:ascii="Arial" w:hAnsi="Arial" w:cs="Arial"/>
          <w:i/>
          <w:sz w:val="28"/>
          <w:szCs w:val="28"/>
        </w:rPr>
        <w:t>Entrega........</w:t>
      </w:r>
    </w:p>
    <w:p w14:paraId="500CA974" w14:textId="77777777" w:rsidR="000B23C3" w:rsidRPr="003C1AA6" w:rsidRDefault="000B23C3" w:rsidP="003C1AA6">
      <w:pPr>
        <w:spacing w:line="276" w:lineRule="auto"/>
        <w:ind w:left="2836" w:firstLine="709"/>
        <w:rPr>
          <w:rFonts w:ascii="Arial" w:hAnsi="Arial" w:cs="Arial"/>
          <w:i/>
          <w:sz w:val="28"/>
          <w:szCs w:val="28"/>
        </w:rPr>
      </w:pPr>
    </w:p>
    <w:p w14:paraId="72832F7D" w14:textId="4BDBCF53" w:rsidR="00282E83" w:rsidRPr="000B23C3" w:rsidRDefault="00282E83" w:rsidP="003C1AA6">
      <w:pPr>
        <w:spacing w:line="276" w:lineRule="auto"/>
        <w:jc w:val="center"/>
        <w:rPr>
          <w:rFonts w:ascii="Arial" w:hAnsi="Arial" w:cs="Arial"/>
          <w:b/>
          <w:bCs/>
          <w:i/>
          <w:sz w:val="28"/>
          <w:szCs w:val="28"/>
          <w:u w:val="single"/>
        </w:rPr>
      </w:pPr>
      <w:r w:rsidRPr="000B23C3">
        <w:rPr>
          <w:rFonts w:ascii="Arial" w:hAnsi="Arial" w:cs="Arial"/>
          <w:b/>
          <w:bCs/>
          <w:i/>
          <w:sz w:val="28"/>
          <w:szCs w:val="28"/>
          <w:u w:val="single"/>
        </w:rPr>
        <w:t xml:space="preserve">(a partir deste momento, a coordenação dos trabalhos fica a cargo do Presidente eleito) </w:t>
      </w:r>
    </w:p>
    <w:p w14:paraId="2DC1B24A" w14:textId="77777777" w:rsidR="00282E83" w:rsidRDefault="00282E83" w:rsidP="003C1AA6">
      <w:pPr>
        <w:spacing w:line="276" w:lineRule="auto"/>
        <w:rPr>
          <w:rFonts w:ascii="Arial" w:hAnsi="Arial" w:cs="Arial"/>
          <w:i/>
          <w:sz w:val="28"/>
          <w:szCs w:val="28"/>
        </w:rPr>
      </w:pPr>
    </w:p>
    <w:p w14:paraId="6431945D" w14:textId="77777777" w:rsidR="000B23C3" w:rsidRPr="003C1AA6" w:rsidRDefault="000B23C3" w:rsidP="003C1AA6">
      <w:pPr>
        <w:spacing w:line="276" w:lineRule="auto"/>
        <w:rPr>
          <w:rFonts w:ascii="Arial" w:hAnsi="Arial" w:cs="Arial"/>
          <w:i/>
          <w:sz w:val="28"/>
          <w:szCs w:val="28"/>
        </w:rPr>
      </w:pPr>
    </w:p>
    <w:p w14:paraId="7AE19FAA" w14:textId="37BB78D7" w:rsidR="00282E83" w:rsidRPr="000B23C3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0B23C3">
        <w:rPr>
          <w:rFonts w:ascii="Arial" w:hAnsi="Arial" w:cs="Arial"/>
          <w:bCs/>
          <w:sz w:val="28"/>
          <w:szCs w:val="28"/>
        </w:rPr>
        <w:t>5 – PRONUNCIAMENTO DO PRESIDENTE ELEITO PARA 202</w:t>
      </w:r>
      <w:r w:rsidR="003C1AA6" w:rsidRPr="000B23C3">
        <w:rPr>
          <w:rFonts w:ascii="Arial" w:hAnsi="Arial" w:cs="Arial"/>
          <w:bCs/>
          <w:sz w:val="28"/>
          <w:szCs w:val="28"/>
        </w:rPr>
        <w:t>6</w:t>
      </w:r>
    </w:p>
    <w:p w14:paraId="6B8C9C00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14:paraId="3CB73458" w14:textId="58C0D7C6" w:rsidR="00282E83" w:rsidRPr="003C1AA6" w:rsidRDefault="00282E83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</w:rPr>
        <w:t>Pres. 2026</w:t>
      </w:r>
      <w:r w:rsidR="003C1AA6" w:rsidRPr="003C1AA6">
        <w:rPr>
          <w:rFonts w:ascii="Arial" w:hAnsi="Arial" w:cs="Arial"/>
          <w:b/>
          <w:i/>
          <w:sz w:val="28"/>
          <w:szCs w:val="28"/>
        </w:rPr>
        <w:t xml:space="preserve">: </w:t>
      </w:r>
      <w:r w:rsidRPr="003C1AA6">
        <w:rPr>
          <w:rFonts w:ascii="Arial" w:hAnsi="Arial" w:cs="Arial"/>
          <w:b/>
          <w:i/>
          <w:sz w:val="28"/>
          <w:szCs w:val="28"/>
        </w:rPr>
        <w:t xml:space="preserve"> </w:t>
      </w:r>
      <w:r w:rsidRPr="003C1AA6">
        <w:rPr>
          <w:rFonts w:ascii="Arial" w:hAnsi="Arial" w:cs="Arial"/>
          <w:sz w:val="28"/>
          <w:szCs w:val="28"/>
        </w:rPr>
        <w:t>Passo os trabalhos a Vice-Presidente 2026, Senhor</w:t>
      </w:r>
      <w:r w:rsidR="003C1AA6" w:rsidRPr="003C1AA6">
        <w:rPr>
          <w:rFonts w:ascii="Arial" w:hAnsi="Arial" w:cs="Arial"/>
          <w:sz w:val="28"/>
          <w:szCs w:val="28"/>
        </w:rPr>
        <w:t xml:space="preserve"> DERLI ANDRÉ SOSTMEYER</w:t>
      </w:r>
      <w:r w:rsidRPr="003C1AA6">
        <w:rPr>
          <w:rFonts w:ascii="Arial" w:hAnsi="Arial" w:cs="Arial"/>
          <w:sz w:val="28"/>
          <w:szCs w:val="28"/>
        </w:rPr>
        <w:t xml:space="preserve">, para meu pronunciamento. </w:t>
      </w:r>
    </w:p>
    <w:p w14:paraId="424A628C" w14:textId="77777777" w:rsidR="003C1AA6" w:rsidRDefault="003C1AA6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4EC8CC21" w14:textId="77777777" w:rsidR="000B23C3" w:rsidRPr="003C1AA6" w:rsidRDefault="000B23C3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1AF34E1A" w14:textId="36D7ADBA" w:rsidR="00282E83" w:rsidRPr="000B23C3" w:rsidRDefault="00282E83" w:rsidP="000B23C3">
      <w:pPr>
        <w:shd w:val="clear" w:color="auto" w:fill="BFBFBF"/>
        <w:spacing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0B23C3">
        <w:rPr>
          <w:rFonts w:ascii="Arial" w:hAnsi="Arial" w:cs="Arial"/>
          <w:bCs/>
          <w:sz w:val="28"/>
          <w:szCs w:val="28"/>
        </w:rPr>
        <w:lastRenderedPageBreak/>
        <w:t>6 – PRONUNCIAMENTOS DOS LÍDERES DE BANCADA</w:t>
      </w:r>
    </w:p>
    <w:p w14:paraId="0307FE83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14:paraId="64BB8A81" w14:textId="77777777" w:rsidR="00282E83" w:rsidRPr="000B23C3" w:rsidRDefault="00282E83" w:rsidP="003C1AA6">
      <w:pPr>
        <w:pStyle w:val="PargrafodaLista"/>
        <w:numPr>
          <w:ilvl w:val="0"/>
          <w:numId w:val="7"/>
        </w:numPr>
        <w:spacing w:line="276" w:lineRule="auto"/>
        <w:contextualSpacing w:val="0"/>
        <w:jc w:val="both"/>
        <w:rPr>
          <w:rFonts w:ascii="Arial" w:hAnsi="Arial" w:cs="Arial"/>
          <w:b/>
          <w:i/>
          <w:sz w:val="24"/>
          <w:szCs w:val="24"/>
        </w:rPr>
      </w:pPr>
      <w:r w:rsidRPr="000B23C3">
        <w:rPr>
          <w:rFonts w:ascii="Arial" w:hAnsi="Arial" w:cs="Arial"/>
          <w:sz w:val="24"/>
          <w:szCs w:val="24"/>
        </w:rPr>
        <w:t xml:space="preserve">Convido a líder de bancada do MDB, Vereadora </w:t>
      </w:r>
      <w:r w:rsidRPr="000B23C3">
        <w:rPr>
          <w:rFonts w:ascii="Arial" w:hAnsi="Arial" w:cs="Arial"/>
          <w:color w:val="000000" w:themeColor="text1"/>
          <w:sz w:val="24"/>
          <w:szCs w:val="24"/>
        </w:rPr>
        <w:t>Morgana Zarpelon</w:t>
      </w:r>
      <w:r w:rsidRPr="000B23C3">
        <w:rPr>
          <w:rFonts w:ascii="Arial" w:hAnsi="Arial" w:cs="Arial"/>
          <w:sz w:val="24"/>
          <w:szCs w:val="24"/>
        </w:rPr>
        <w:t>, para fazer o seu pronunciamento.</w:t>
      </w:r>
    </w:p>
    <w:p w14:paraId="200D8B81" w14:textId="77777777" w:rsidR="003C1AA6" w:rsidRPr="000B23C3" w:rsidRDefault="003C1AA6" w:rsidP="003C1AA6">
      <w:pPr>
        <w:pStyle w:val="PargrafodaLista"/>
        <w:spacing w:line="276" w:lineRule="auto"/>
        <w:contextualSpacing w:val="0"/>
        <w:jc w:val="both"/>
        <w:rPr>
          <w:rFonts w:ascii="Arial" w:hAnsi="Arial" w:cs="Arial"/>
          <w:b/>
          <w:i/>
          <w:sz w:val="24"/>
          <w:szCs w:val="24"/>
        </w:rPr>
      </w:pPr>
    </w:p>
    <w:p w14:paraId="42828763" w14:textId="6FFB7E4F" w:rsidR="00282E83" w:rsidRPr="000B23C3" w:rsidRDefault="00282E83" w:rsidP="003C1AA6">
      <w:pPr>
        <w:pStyle w:val="PargrafodaLista"/>
        <w:numPr>
          <w:ilvl w:val="0"/>
          <w:numId w:val="7"/>
        </w:numPr>
        <w:spacing w:line="276" w:lineRule="auto"/>
        <w:contextualSpacing w:val="0"/>
        <w:jc w:val="both"/>
        <w:rPr>
          <w:rFonts w:ascii="Arial" w:hAnsi="Arial" w:cs="Arial"/>
          <w:b/>
          <w:i/>
          <w:sz w:val="24"/>
          <w:szCs w:val="24"/>
        </w:rPr>
      </w:pPr>
      <w:r w:rsidRPr="000B23C3">
        <w:rPr>
          <w:rFonts w:ascii="Arial" w:hAnsi="Arial" w:cs="Arial"/>
          <w:sz w:val="24"/>
          <w:szCs w:val="24"/>
        </w:rPr>
        <w:t xml:space="preserve">Convido o líder de bancada do PP, Vereador </w:t>
      </w:r>
      <w:r w:rsidR="003C1AA6" w:rsidRPr="000B23C3">
        <w:rPr>
          <w:rFonts w:ascii="Arial" w:hAnsi="Arial" w:cs="Arial"/>
          <w:sz w:val="24"/>
          <w:szCs w:val="24"/>
        </w:rPr>
        <w:t>Manaila Brambilla Guaragni</w:t>
      </w:r>
      <w:r w:rsidRPr="000B23C3">
        <w:rPr>
          <w:rFonts w:ascii="Arial" w:hAnsi="Arial" w:cs="Arial"/>
          <w:sz w:val="24"/>
          <w:szCs w:val="24"/>
        </w:rPr>
        <w:t>, para o seu pronunciamento.</w:t>
      </w:r>
    </w:p>
    <w:p w14:paraId="29E5ECEC" w14:textId="77777777" w:rsidR="003C1AA6" w:rsidRPr="000B23C3" w:rsidRDefault="003C1AA6" w:rsidP="003C1AA6">
      <w:pPr>
        <w:spacing w:line="276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6118CE76" w14:textId="43F6A397" w:rsidR="00282E83" w:rsidRPr="000B23C3" w:rsidRDefault="00282E83" w:rsidP="003C1AA6">
      <w:pPr>
        <w:pStyle w:val="PargrafodaLista"/>
        <w:numPr>
          <w:ilvl w:val="0"/>
          <w:numId w:val="7"/>
        </w:numPr>
        <w:spacing w:line="276" w:lineRule="auto"/>
        <w:contextualSpacing w:val="0"/>
        <w:jc w:val="both"/>
        <w:rPr>
          <w:rFonts w:ascii="Arial" w:hAnsi="Arial" w:cs="Arial"/>
          <w:b/>
          <w:i/>
          <w:sz w:val="24"/>
          <w:szCs w:val="24"/>
        </w:rPr>
      </w:pPr>
      <w:r w:rsidRPr="000B23C3">
        <w:rPr>
          <w:rFonts w:ascii="Arial" w:hAnsi="Arial" w:cs="Arial"/>
          <w:sz w:val="24"/>
          <w:szCs w:val="24"/>
        </w:rPr>
        <w:t xml:space="preserve">Convido a líder de bancada do PSD, Vereador </w:t>
      </w:r>
      <w:r w:rsidR="003C1AA6" w:rsidRPr="000B23C3">
        <w:rPr>
          <w:rFonts w:ascii="Arial" w:hAnsi="Arial" w:cs="Arial"/>
          <w:sz w:val="24"/>
          <w:szCs w:val="24"/>
          <w:highlight w:val="yellow"/>
        </w:rPr>
        <w:t>Marcos José Carniel</w:t>
      </w:r>
      <w:r w:rsidRPr="000B23C3">
        <w:rPr>
          <w:rFonts w:ascii="Arial" w:hAnsi="Arial" w:cs="Arial"/>
          <w:sz w:val="24"/>
          <w:szCs w:val="24"/>
        </w:rPr>
        <w:t>, para fazer o seu pronunciamento.</w:t>
      </w:r>
    </w:p>
    <w:p w14:paraId="647AE9FC" w14:textId="77777777" w:rsidR="003C1AA6" w:rsidRPr="000B23C3" w:rsidRDefault="003C1AA6" w:rsidP="003C1AA6">
      <w:pPr>
        <w:spacing w:line="276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14:paraId="3DF0610E" w14:textId="7BCBEB90" w:rsidR="00282E83" w:rsidRPr="000B23C3" w:rsidRDefault="00282E83" w:rsidP="003C1AA6">
      <w:pPr>
        <w:pStyle w:val="PargrafodaLista"/>
        <w:numPr>
          <w:ilvl w:val="0"/>
          <w:numId w:val="7"/>
        </w:numPr>
        <w:spacing w:line="276" w:lineRule="auto"/>
        <w:contextualSpacing w:val="0"/>
        <w:jc w:val="both"/>
        <w:rPr>
          <w:rFonts w:ascii="Arial" w:hAnsi="Arial" w:cs="Arial"/>
          <w:b/>
          <w:i/>
          <w:sz w:val="24"/>
          <w:szCs w:val="24"/>
        </w:rPr>
      </w:pPr>
      <w:r w:rsidRPr="000B23C3">
        <w:rPr>
          <w:rFonts w:ascii="Arial" w:hAnsi="Arial" w:cs="Arial"/>
          <w:sz w:val="24"/>
          <w:szCs w:val="24"/>
        </w:rPr>
        <w:t xml:space="preserve">Convido a líder de bancada do PSDB, Vereador </w:t>
      </w:r>
      <w:r w:rsidR="003C1AA6" w:rsidRPr="000B23C3">
        <w:rPr>
          <w:rFonts w:ascii="Arial" w:hAnsi="Arial" w:cs="Arial"/>
          <w:sz w:val="24"/>
          <w:szCs w:val="24"/>
        </w:rPr>
        <w:t>Marcos José Carniel</w:t>
      </w:r>
      <w:r w:rsidRPr="000B23C3">
        <w:rPr>
          <w:rFonts w:ascii="Arial" w:hAnsi="Arial" w:cs="Arial"/>
          <w:color w:val="EE0000"/>
          <w:sz w:val="24"/>
          <w:szCs w:val="24"/>
        </w:rPr>
        <w:t xml:space="preserve">, </w:t>
      </w:r>
      <w:r w:rsidRPr="000B23C3">
        <w:rPr>
          <w:rFonts w:ascii="Arial" w:hAnsi="Arial" w:cs="Arial"/>
          <w:sz w:val="24"/>
          <w:szCs w:val="24"/>
        </w:rPr>
        <w:t xml:space="preserve">para fazer o seu pronunciamento. </w:t>
      </w:r>
    </w:p>
    <w:p w14:paraId="3D75AB2C" w14:textId="77777777" w:rsidR="00732BE4" w:rsidRPr="003C1AA6" w:rsidRDefault="00732BE4" w:rsidP="003C1AA6">
      <w:pPr>
        <w:pStyle w:val="PargrafodaLista"/>
        <w:spacing w:line="276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14:paraId="5AF2C562" w14:textId="4B690729" w:rsidR="00282E83" w:rsidRPr="003C1AA6" w:rsidRDefault="00732BE4" w:rsidP="003C1AA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>7</w:t>
      </w:r>
      <w:r w:rsidR="00282E83" w:rsidRPr="003C1AA6">
        <w:rPr>
          <w:rFonts w:ascii="Arial" w:hAnsi="Arial" w:cs="Arial"/>
          <w:b/>
          <w:sz w:val="28"/>
          <w:szCs w:val="28"/>
        </w:rPr>
        <w:t xml:space="preserve"> – USO DA PALAVRA </w:t>
      </w:r>
    </w:p>
    <w:p w14:paraId="2E8B32A5" w14:textId="77777777" w:rsidR="00282E83" w:rsidRPr="003C1AA6" w:rsidRDefault="00282E83" w:rsidP="003C1AA6">
      <w:pPr>
        <w:pStyle w:val="SemEspaamento"/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2D22A8F4" w14:textId="123FA276" w:rsidR="00282E83" w:rsidRPr="003C1AA6" w:rsidRDefault="00282E83" w:rsidP="003C1AA6">
      <w:pPr>
        <w:pStyle w:val="SemEspaamento"/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3C1AA6">
        <w:rPr>
          <w:rFonts w:ascii="Arial" w:hAnsi="Arial" w:cs="Arial"/>
          <w:b/>
          <w:i/>
          <w:color w:val="000000"/>
          <w:sz w:val="28"/>
          <w:szCs w:val="28"/>
        </w:rPr>
        <w:t>Pres. 202</w:t>
      </w:r>
      <w:r w:rsidR="00732BE4" w:rsidRPr="003C1AA6">
        <w:rPr>
          <w:rFonts w:ascii="Arial" w:hAnsi="Arial" w:cs="Arial"/>
          <w:b/>
          <w:i/>
          <w:color w:val="000000"/>
          <w:sz w:val="28"/>
          <w:szCs w:val="28"/>
        </w:rPr>
        <w:t>6</w:t>
      </w:r>
      <w:r w:rsidRPr="003C1AA6">
        <w:rPr>
          <w:rFonts w:ascii="Arial" w:hAnsi="Arial" w:cs="Arial"/>
          <w:b/>
          <w:i/>
          <w:color w:val="000000"/>
          <w:sz w:val="28"/>
          <w:szCs w:val="28"/>
        </w:rPr>
        <w:t xml:space="preserve"> </w:t>
      </w:r>
      <w:r w:rsidR="003C1AA6" w:rsidRPr="003C1AA6">
        <w:rPr>
          <w:rFonts w:ascii="Arial" w:hAnsi="Arial" w:cs="Arial"/>
          <w:b/>
          <w:i/>
          <w:color w:val="000000"/>
          <w:sz w:val="28"/>
          <w:szCs w:val="28"/>
        </w:rPr>
        <w:t xml:space="preserve">LEONARDO: </w:t>
      </w:r>
      <w:r w:rsidRPr="003C1AA6">
        <w:rPr>
          <w:rFonts w:ascii="Arial" w:hAnsi="Arial" w:cs="Arial"/>
          <w:b/>
          <w:i/>
          <w:color w:val="000000"/>
          <w:sz w:val="28"/>
          <w:szCs w:val="28"/>
        </w:rPr>
        <w:t xml:space="preserve"> </w:t>
      </w:r>
      <w:r w:rsidRPr="003C1AA6">
        <w:rPr>
          <w:rFonts w:ascii="Arial" w:hAnsi="Arial" w:cs="Arial"/>
          <w:color w:val="000000"/>
          <w:sz w:val="28"/>
          <w:szCs w:val="28"/>
        </w:rPr>
        <w:t>Coloco espaço à disposição para quem quiser fazer o uso da palavra.</w:t>
      </w:r>
    </w:p>
    <w:p w14:paraId="13181824" w14:textId="74F5127C" w:rsidR="00282E83" w:rsidRDefault="00282E83" w:rsidP="003C1AA6">
      <w:pPr>
        <w:pStyle w:val="SemEspaamento"/>
        <w:spacing w:line="276" w:lineRule="auto"/>
        <w:jc w:val="center"/>
        <w:rPr>
          <w:rFonts w:ascii="Arial" w:hAnsi="Arial" w:cs="Arial"/>
          <w:i/>
          <w:color w:val="000000"/>
          <w:sz w:val="28"/>
          <w:szCs w:val="28"/>
        </w:rPr>
      </w:pPr>
      <w:r w:rsidRPr="003C1AA6">
        <w:rPr>
          <w:rFonts w:ascii="Arial" w:hAnsi="Arial" w:cs="Arial"/>
          <w:i/>
          <w:color w:val="000000"/>
          <w:sz w:val="28"/>
          <w:szCs w:val="28"/>
        </w:rPr>
        <w:t>(Se alguma autoridade, até mesmo o Prefeito quiser utilizar este esp</w:t>
      </w:r>
      <w:r w:rsidR="000B23C3">
        <w:rPr>
          <w:rFonts w:ascii="Arial" w:hAnsi="Arial" w:cs="Arial"/>
          <w:i/>
          <w:color w:val="000000"/>
          <w:sz w:val="28"/>
          <w:szCs w:val="28"/>
        </w:rPr>
        <w:t>aço.</w:t>
      </w:r>
    </w:p>
    <w:p w14:paraId="52777935" w14:textId="77777777" w:rsidR="000B23C3" w:rsidRPr="003C1AA6" w:rsidRDefault="000B23C3" w:rsidP="003C1AA6">
      <w:pPr>
        <w:pStyle w:val="SemEspaamento"/>
        <w:spacing w:line="276" w:lineRule="auto"/>
        <w:jc w:val="center"/>
        <w:rPr>
          <w:rFonts w:ascii="Arial" w:hAnsi="Arial" w:cs="Arial"/>
          <w:i/>
          <w:color w:val="000000"/>
          <w:sz w:val="28"/>
          <w:szCs w:val="28"/>
        </w:rPr>
      </w:pPr>
    </w:p>
    <w:p w14:paraId="1E62D667" w14:textId="77777777" w:rsidR="00282E83" w:rsidRPr="003C1AA6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 xml:space="preserve">8 – HINO MUNICIPAL </w:t>
      </w:r>
    </w:p>
    <w:p w14:paraId="50C7DF2B" w14:textId="77777777" w:rsidR="00282E83" w:rsidRPr="003C1AA6" w:rsidRDefault="00282E83" w:rsidP="003C1AA6">
      <w:pPr>
        <w:pStyle w:val="SemEspaamento"/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1EC965D7" w14:textId="50ECC8FA" w:rsidR="00282E83" w:rsidRPr="003C1AA6" w:rsidRDefault="00282E83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3C1AA6">
        <w:rPr>
          <w:rFonts w:ascii="Arial" w:hAnsi="Arial" w:cs="Arial"/>
          <w:b/>
          <w:i/>
          <w:sz w:val="28"/>
          <w:szCs w:val="28"/>
        </w:rPr>
        <w:t>Pres. 202</w:t>
      </w:r>
      <w:r w:rsidR="00732BE4" w:rsidRPr="003C1AA6">
        <w:rPr>
          <w:rFonts w:ascii="Arial" w:hAnsi="Arial" w:cs="Arial"/>
          <w:b/>
          <w:i/>
          <w:sz w:val="28"/>
          <w:szCs w:val="28"/>
        </w:rPr>
        <w:t>6</w:t>
      </w:r>
      <w:r w:rsidRPr="003C1AA6">
        <w:rPr>
          <w:rFonts w:ascii="Arial" w:hAnsi="Arial" w:cs="Arial"/>
          <w:b/>
          <w:i/>
          <w:sz w:val="28"/>
          <w:szCs w:val="28"/>
        </w:rPr>
        <w:t xml:space="preserve"> </w:t>
      </w:r>
      <w:r w:rsidR="003C1AA6" w:rsidRPr="003C1AA6">
        <w:rPr>
          <w:rFonts w:ascii="Arial" w:hAnsi="Arial" w:cs="Arial"/>
          <w:b/>
          <w:i/>
          <w:sz w:val="28"/>
          <w:szCs w:val="28"/>
        </w:rPr>
        <w:t>LEONARDO</w:t>
      </w:r>
      <w:r w:rsidRPr="003C1AA6">
        <w:rPr>
          <w:rFonts w:ascii="Arial" w:hAnsi="Arial" w:cs="Arial"/>
          <w:b/>
          <w:i/>
          <w:sz w:val="28"/>
          <w:szCs w:val="28"/>
        </w:rPr>
        <w:t xml:space="preserve"> </w:t>
      </w:r>
      <w:r w:rsidRPr="003C1AA6">
        <w:rPr>
          <w:rFonts w:ascii="Arial" w:hAnsi="Arial" w:cs="Arial"/>
          <w:sz w:val="28"/>
          <w:szCs w:val="28"/>
        </w:rPr>
        <w:t xml:space="preserve">Convido a todos para que em atitude de respeito cantemos o Hino do Município de Boa Vista do Sul.  </w:t>
      </w:r>
    </w:p>
    <w:p w14:paraId="5EAB5368" w14:textId="77777777" w:rsidR="00282E83" w:rsidRPr="003C1AA6" w:rsidRDefault="00282E83" w:rsidP="003C1AA6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6DABB32A" w14:textId="77777777" w:rsidR="00282E83" w:rsidRPr="003C1AA6" w:rsidRDefault="00282E83" w:rsidP="003C1AA6">
      <w:pPr>
        <w:shd w:val="clear" w:color="auto" w:fill="BFBFBF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3C1AA6">
        <w:rPr>
          <w:rFonts w:ascii="Arial" w:hAnsi="Arial" w:cs="Arial"/>
          <w:b/>
          <w:sz w:val="28"/>
          <w:szCs w:val="28"/>
        </w:rPr>
        <w:t xml:space="preserve">9 – ENCERRAMENTO </w:t>
      </w:r>
    </w:p>
    <w:p w14:paraId="6F055228" w14:textId="77777777" w:rsidR="00282E83" w:rsidRPr="003C1AA6" w:rsidRDefault="00282E83" w:rsidP="003C1AA6">
      <w:pPr>
        <w:pStyle w:val="SemEspaamento"/>
        <w:spacing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3A2DCB22" w14:textId="22768700" w:rsidR="00282E83" w:rsidRPr="003C1AA6" w:rsidRDefault="00282E83" w:rsidP="003C1AA6">
      <w:pPr>
        <w:pStyle w:val="SemEspaamento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3C1AA6">
        <w:rPr>
          <w:rFonts w:ascii="Arial" w:hAnsi="Arial" w:cs="Arial"/>
          <w:b/>
          <w:bCs/>
          <w:color w:val="000000"/>
        </w:rPr>
        <w:t>A PRÓXIMA SESSÃO PLENÁRIA ORDINÁRIA SERÁ NO DIA 0</w:t>
      </w:r>
      <w:r w:rsidR="00732BE4" w:rsidRPr="003C1AA6">
        <w:rPr>
          <w:rFonts w:ascii="Arial" w:hAnsi="Arial" w:cs="Arial"/>
          <w:b/>
          <w:bCs/>
          <w:color w:val="000000"/>
        </w:rPr>
        <w:t>3</w:t>
      </w:r>
      <w:r w:rsidRPr="003C1AA6">
        <w:rPr>
          <w:rFonts w:ascii="Arial" w:hAnsi="Arial" w:cs="Arial"/>
          <w:b/>
          <w:bCs/>
          <w:color w:val="000000"/>
        </w:rPr>
        <w:t xml:space="preserve"> DE FEVEREIRO DE 202</w:t>
      </w:r>
      <w:r w:rsidR="00732BE4" w:rsidRPr="003C1AA6">
        <w:rPr>
          <w:rFonts w:ascii="Arial" w:hAnsi="Arial" w:cs="Arial"/>
          <w:b/>
          <w:bCs/>
          <w:color w:val="000000"/>
        </w:rPr>
        <w:t>6</w:t>
      </w:r>
      <w:r w:rsidRPr="003C1AA6">
        <w:rPr>
          <w:rFonts w:ascii="Arial" w:hAnsi="Arial" w:cs="Arial"/>
          <w:b/>
          <w:bCs/>
          <w:color w:val="000000"/>
        </w:rPr>
        <w:t>, ÀS 18:00 HORAS.</w:t>
      </w:r>
    </w:p>
    <w:p w14:paraId="09D6A1E9" w14:textId="1DBB00F5" w:rsidR="00282E83" w:rsidRPr="003C1AA6" w:rsidRDefault="00282E83" w:rsidP="003C1AA6">
      <w:pPr>
        <w:pStyle w:val="SemEspaamento"/>
        <w:spacing w:line="276" w:lineRule="auto"/>
        <w:jc w:val="center"/>
        <w:rPr>
          <w:rFonts w:ascii="Arial" w:hAnsi="Arial" w:cs="Arial"/>
        </w:rPr>
      </w:pPr>
      <w:r w:rsidRPr="003C1AA6">
        <w:rPr>
          <w:rFonts w:ascii="Arial" w:hAnsi="Arial" w:cs="Arial"/>
        </w:rPr>
        <w:t>AGRADECEMOS A PRESENÇA DE TODOS E ESTÁ ENCERRADA A SESSÃO SOLENE DE TRANSMISSÃO DE CARGO E POSSE DA MESA DIRETORA PARA O EXERCÍCIO DE 202</w:t>
      </w:r>
      <w:r w:rsidR="00732BE4" w:rsidRPr="003C1AA6">
        <w:rPr>
          <w:rFonts w:ascii="Arial" w:hAnsi="Arial" w:cs="Arial"/>
        </w:rPr>
        <w:t>6</w:t>
      </w:r>
      <w:r w:rsidRPr="003C1AA6">
        <w:rPr>
          <w:rFonts w:ascii="Arial" w:hAnsi="Arial" w:cs="Arial"/>
        </w:rPr>
        <w:t>.</w:t>
      </w:r>
    </w:p>
    <w:p w14:paraId="0A0E10DC" w14:textId="77777777" w:rsidR="00282E83" w:rsidRPr="003C1AA6" w:rsidRDefault="00282E83" w:rsidP="003C1AA6">
      <w:pPr>
        <w:pStyle w:val="SemEspaamento"/>
        <w:pBdr>
          <w:top w:val="single" w:sz="4" w:space="1" w:color="auto"/>
        </w:pBdr>
        <w:spacing w:line="276" w:lineRule="auto"/>
        <w:jc w:val="center"/>
        <w:rPr>
          <w:rFonts w:ascii="Arial" w:hAnsi="Arial" w:cs="Arial"/>
        </w:rPr>
      </w:pPr>
    </w:p>
    <w:p w14:paraId="00C7E63D" w14:textId="012E4421" w:rsidR="00AB560C" w:rsidRPr="000B23C3" w:rsidRDefault="00282E83" w:rsidP="000B23C3">
      <w:pPr>
        <w:pStyle w:val="SemEspaamento"/>
        <w:pBdr>
          <w:top w:val="single" w:sz="4" w:space="1" w:color="auto"/>
        </w:pBdr>
        <w:spacing w:line="276" w:lineRule="auto"/>
        <w:jc w:val="center"/>
        <w:rPr>
          <w:rFonts w:ascii="Arial" w:hAnsi="Arial" w:cs="Arial"/>
        </w:rPr>
      </w:pPr>
      <w:r w:rsidRPr="003C1AA6">
        <w:rPr>
          <w:rFonts w:ascii="Arial" w:hAnsi="Arial" w:cs="Arial"/>
        </w:rPr>
        <w:t>DESEJO UM FELIZ E PRÓSPERO ANO NOVO A TODOS!</w:t>
      </w:r>
    </w:p>
    <w:sectPr w:rsidR="00AB560C" w:rsidRPr="000B23C3" w:rsidSect="00CA1070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6D220" w14:textId="77777777" w:rsidR="0021675F" w:rsidRDefault="0021675F" w:rsidP="008F6923">
      <w:r>
        <w:separator/>
      </w:r>
    </w:p>
  </w:endnote>
  <w:endnote w:type="continuationSeparator" w:id="0">
    <w:p w14:paraId="6BE66535" w14:textId="77777777" w:rsidR="0021675F" w:rsidRDefault="0021675F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8E2AC" w14:textId="77777777" w:rsidR="0021675F" w:rsidRDefault="0021675F" w:rsidP="008F6923">
      <w:r>
        <w:separator/>
      </w:r>
    </w:p>
  </w:footnote>
  <w:footnote w:type="continuationSeparator" w:id="0">
    <w:p w14:paraId="2448CBBD" w14:textId="77777777" w:rsidR="0021675F" w:rsidRDefault="0021675F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2696"/>
    <w:multiLevelType w:val="hybridMultilevel"/>
    <w:tmpl w:val="762C0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090C"/>
    <w:multiLevelType w:val="hybridMultilevel"/>
    <w:tmpl w:val="6CF20B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B5FBD"/>
    <w:multiLevelType w:val="hybridMultilevel"/>
    <w:tmpl w:val="B7108ED0"/>
    <w:lvl w:ilvl="0" w:tplc="2BEC615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97E27"/>
    <w:multiLevelType w:val="hybridMultilevel"/>
    <w:tmpl w:val="1018AC94"/>
    <w:lvl w:ilvl="0" w:tplc="F97CA55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B5B34"/>
    <w:multiLevelType w:val="hybridMultilevel"/>
    <w:tmpl w:val="FB1E4E06"/>
    <w:lvl w:ilvl="0" w:tplc="AB4631E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0A6495"/>
    <w:multiLevelType w:val="hybridMultilevel"/>
    <w:tmpl w:val="3DBE0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335E0"/>
    <w:multiLevelType w:val="hybridMultilevel"/>
    <w:tmpl w:val="A6C4303E"/>
    <w:lvl w:ilvl="0" w:tplc="3514CE6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453717">
    <w:abstractNumId w:val="4"/>
  </w:num>
  <w:num w:numId="2" w16cid:durableId="618416902">
    <w:abstractNumId w:val="5"/>
  </w:num>
  <w:num w:numId="3" w16cid:durableId="1776754196">
    <w:abstractNumId w:val="6"/>
  </w:num>
  <w:num w:numId="4" w16cid:durableId="865406786">
    <w:abstractNumId w:val="2"/>
  </w:num>
  <w:num w:numId="5" w16cid:durableId="1837722367">
    <w:abstractNumId w:val="0"/>
  </w:num>
  <w:num w:numId="6" w16cid:durableId="598679831">
    <w:abstractNumId w:val="1"/>
  </w:num>
  <w:num w:numId="7" w16cid:durableId="131316951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07257"/>
    <w:rsid w:val="0001043E"/>
    <w:rsid w:val="00010DB5"/>
    <w:rsid w:val="00012E45"/>
    <w:rsid w:val="0001656B"/>
    <w:rsid w:val="00017413"/>
    <w:rsid w:val="000250B9"/>
    <w:rsid w:val="000357B1"/>
    <w:rsid w:val="00037C31"/>
    <w:rsid w:val="00042FCE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313"/>
    <w:rsid w:val="0007147B"/>
    <w:rsid w:val="00074AA1"/>
    <w:rsid w:val="0007553F"/>
    <w:rsid w:val="00080B54"/>
    <w:rsid w:val="00082A5C"/>
    <w:rsid w:val="00083ADB"/>
    <w:rsid w:val="00086A3D"/>
    <w:rsid w:val="00090ABB"/>
    <w:rsid w:val="0009274C"/>
    <w:rsid w:val="00094205"/>
    <w:rsid w:val="0009492C"/>
    <w:rsid w:val="00095A0B"/>
    <w:rsid w:val="000A0378"/>
    <w:rsid w:val="000A51BC"/>
    <w:rsid w:val="000A68CE"/>
    <w:rsid w:val="000B0745"/>
    <w:rsid w:val="000B1F18"/>
    <w:rsid w:val="000B23C3"/>
    <w:rsid w:val="000B2DF3"/>
    <w:rsid w:val="000C2609"/>
    <w:rsid w:val="000C4760"/>
    <w:rsid w:val="000C47C4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4D15"/>
    <w:rsid w:val="00137641"/>
    <w:rsid w:val="00141CC3"/>
    <w:rsid w:val="0014632D"/>
    <w:rsid w:val="0014683B"/>
    <w:rsid w:val="001470E0"/>
    <w:rsid w:val="00150988"/>
    <w:rsid w:val="00152524"/>
    <w:rsid w:val="001544E9"/>
    <w:rsid w:val="001547D4"/>
    <w:rsid w:val="0015554F"/>
    <w:rsid w:val="00156094"/>
    <w:rsid w:val="00162433"/>
    <w:rsid w:val="00162F0A"/>
    <w:rsid w:val="001653FE"/>
    <w:rsid w:val="001656B4"/>
    <w:rsid w:val="001656DC"/>
    <w:rsid w:val="00166026"/>
    <w:rsid w:val="0016766B"/>
    <w:rsid w:val="001710C2"/>
    <w:rsid w:val="001766C3"/>
    <w:rsid w:val="001819B4"/>
    <w:rsid w:val="00185CE5"/>
    <w:rsid w:val="00190D92"/>
    <w:rsid w:val="001911BA"/>
    <w:rsid w:val="001926EC"/>
    <w:rsid w:val="00195342"/>
    <w:rsid w:val="00196C21"/>
    <w:rsid w:val="00196C97"/>
    <w:rsid w:val="001A08E2"/>
    <w:rsid w:val="001A2795"/>
    <w:rsid w:val="001A2797"/>
    <w:rsid w:val="001A2D2C"/>
    <w:rsid w:val="001A50A4"/>
    <w:rsid w:val="001A7F1D"/>
    <w:rsid w:val="001B1817"/>
    <w:rsid w:val="001B2745"/>
    <w:rsid w:val="001B5FD7"/>
    <w:rsid w:val="001B6662"/>
    <w:rsid w:val="001C00B6"/>
    <w:rsid w:val="001C01C7"/>
    <w:rsid w:val="001C47C4"/>
    <w:rsid w:val="001C64BC"/>
    <w:rsid w:val="001C68CA"/>
    <w:rsid w:val="001C7839"/>
    <w:rsid w:val="001D10F5"/>
    <w:rsid w:val="001D282C"/>
    <w:rsid w:val="001D303D"/>
    <w:rsid w:val="001D3286"/>
    <w:rsid w:val="001E1E36"/>
    <w:rsid w:val="001E3C1C"/>
    <w:rsid w:val="001E4B3D"/>
    <w:rsid w:val="001E4D99"/>
    <w:rsid w:val="001F0BCD"/>
    <w:rsid w:val="001F1501"/>
    <w:rsid w:val="001F27DA"/>
    <w:rsid w:val="001F2895"/>
    <w:rsid w:val="001F3C80"/>
    <w:rsid w:val="001F6918"/>
    <w:rsid w:val="00201822"/>
    <w:rsid w:val="002043FB"/>
    <w:rsid w:val="00204506"/>
    <w:rsid w:val="002066AF"/>
    <w:rsid w:val="00207A69"/>
    <w:rsid w:val="00207DB2"/>
    <w:rsid w:val="00210034"/>
    <w:rsid w:val="00211A7D"/>
    <w:rsid w:val="00212BDC"/>
    <w:rsid w:val="00213063"/>
    <w:rsid w:val="002137FD"/>
    <w:rsid w:val="00214648"/>
    <w:rsid w:val="00214A1A"/>
    <w:rsid w:val="00215883"/>
    <w:rsid w:val="00216250"/>
    <w:rsid w:val="0021675F"/>
    <w:rsid w:val="00220CA8"/>
    <w:rsid w:val="0022111A"/>
    <w:rsid w:val="00221789"/>
    <w:rsid w:val="00233609"/>
    <w:rsid w:val="00234E25"/>
    <w:rsid w:val="00235289"/>
    <w:rsid w:val="0024040A"/>
    <w:rsid w:val="002406C3"/>
    <w:rsid w:val="00240767"/>
    <w:rsid w:val="00240AB7"/>
    <w:rsid w:val="00240DE3"/>
    <w:rsid w:val="00242E91"/>
    <w:rsid w:val="00246B22"/>
    <w:rsid w:val="00246EDD"/>
    <w:rsid w:val="00251F86"/>
    <w:rsid w:val="00255710"/>
    <w:rsid w:val="002569C6"/>
    <w:rsid w:val="00266093"/>
    <w:rsid w:val="00266C36"/>
    <w:rsid w:val="00272A45"/>
    <w:rsid w:val="0028065C"/>
    <w:rsid w:val="002809BD"/>
    <w:rsid w:val="00282E83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1947"/>
    <w:rsid w:val="002C4F68"/>
    <w:rsid w:val="002C6240"/>
    <w:rsid w:val="002C708D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4586"/>
    <w:rsid w:val="002E59FE"/>
    <w:rsid w:val="002E7DA8"/>
    <w:rsid w:val="002F004B"/>
    <w:rsid w:val="002F0BB6"/>
    <w:rsid w:val="002F14AB"/>
    <w:rsid w:val="002F1BD8"/>
    <w:rsid w:val="002F32C2"/>
    <w:rsid w:val="002F4EC5"/>
    <w:rsid w:val="002F5E94"/>
    <w:rsid w:val="002F65DD"/>
    <w:rsid w:val="002F79FA"/>
    <w:rsid w:val="00301331"/>
    <w:rsid w:val="00301718"/>
    <w:rsid w:val="00302380"/>
    <w:rsid w:val="00303DF0"/>
    <w:rsid w:val="00305D13"/>
    <w:rsid w:val="00305F39"/>
    <w:rsid w:val="00307A61"/>
    <w:rsid w:val="00310C79"/>
    <w:rsid w:val="00312ADA"/>
    <w:rsid w:val="00314ECA"/>
    <w:rsid w:val="003150A9"/>
    <w:rsid w:val="00323D9B"/>
    <w:rsid w:val="003247CC"/>
    <w:rsid w:val="003258CD"/>
    <w:rsid w:val="00326AA2"/>
    <w:rsid w:val="00332427"/>
    <w:rsid w:val="003324D0"/>
    <w:rsid w:val="00332ECE"/>
    <w:rsid w:val="003347A6"/>
    <w:rsid w:val="003357CF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2629"/>
    <w:rsid w:val="00353913"/>
    <w:rsid w:val="00353F46"/>
    <w:rsid w:val="003547AC"/>
    <w:rsid w:val="003553B9"/>
    <w:rsid w:val="003570C9"/>
    <w:rsid w:val="00360728"/>
    <w:rsid w:val="00361D54"/>
    <w:rsid w:val="003639D6"/>
    <w:rsid w:val="00364BED"/>
    <w:rsid w:val="00370B0C"/>
    <w:rsid w:val="00371211"/>
    <w:rsid w:val="00372A82"/>
    <w:rsid w:val="003734D9"/>
    <w:rsid w:val="0037566B"/>
    <w:rsid w:val="00376733"/>
    <w:rsid w:val="003841BE"/>
    <w:rsid w:val="0038503A"/>
    <w:rsid w:val="003923F7"/>
    <w:rsid w:val="0039315E"/>
    <w:rsid w:val="00393D37"/>
    <w:rsid w:val="00393E58"/>
    <w:rsid w:val="00396E2A"/>
    <w:rsid w:val="003970D9"/>
    <w:rsid w:val="00397D18"/>
    <w:rsid w:val="003A3F85"/>
    <w:rsid w:val="003A7724"/>
    <w:rsid w:val="003B19FB"/>
    <w:rsid w:val="003B4A49"/>
    <w:rsid w:val="003B4D64"/>
    <w:rsid w:val="003B50D9"/>
    <w:rsid w:val="003B5393"/>
    <w:rsid w:val="003B5F6D"/>
    <w:rsid w:val="003C10F4"/>
    <w:rsid w:val="003C1AA6"/>
    <w:rsid w:val="003C39AD"/>
    <w:rsid w:val="003C6271"/>
    <w:rsid w:val="003C7581"/>
    <w:rsid w:val="003D13D1"/>
    <w:rsid w:val="003D251B"/>
    <w:rsid w:val="003D29BB"/>
    <w:rsid w:val="003D2FD4"/>
    <w:rsid w:val="003D7073"/>
    <w:rsid w:val="003E04F6"/>
    <w:rsid w:val="003E1625"/>
    <w:rsid w:val="003E3D3C"/>
    <w:rsid w:val="003E4085"/>
    <w:rsid w:val="003E4AC8"/>
    <w:rsid w:val="003E577B"/>
    <w:rsid w:val="003E69CD"/>
    <w:rsid w:val="003F2D6C"/>
    <w:rsid w:val="003F4DAA"/>
    <w:rsid w:val="003F64F0"/>
    <w:rsid w:val="003F78FD"/>
    <w:rsid w:val="0040150C"/>
    <w:rsid w:val="00401F0D"/>
    <w:rsid w:val="0040332C"/>
    <w:rsid w:val="004048B8"/>
    <w:rsid w:val="004061CC"/>
    <w:rsid w:val="004065C8"/>
    <w:rsid w:val="00413B90"/>
    <w:rsid w:val="004147B7"/>
    <w:rsid w:val="00416254"/>
    <w:rsid w:val="004167C0"/>
    <w:rsid w:val="00417B3C"/>
    <w:rsid w:val="004201E6"/>
    <w:rsid w:val="004219EC"/>
    <w:rsid w:val="0042547B"/>
    <w:rsid w:val="00425C86"/>
    <w:rsid w:val="00426278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1EA4"/>
    <w:rsid w:val="00463114"/>
    <w:rsid w:val="0046470B"/>
    <w:rsid w:val="004660E5"/>
    <w:rsid w:val="004714E9"/>
    <w:rsid w:val="00472836"/>
    <w:rsid w:val="004733D1"/>
    <w:rsid w:val="0047518C"/>
    <w:rsid w:val="00480830"/>
    <w:rsid w:val="00482338"/>
    <w:rsid w:val="0048260C"/>
    <w:rsid w:val="004831C3"/>
    <w:rsid w:val="0048326D"/>
    <w:rsid w:val="00483364"/>
    <w:rsid w:val="00491AFA"/>
    <w:rsid w:val="00493707"/>
    <w:rsid w:val="00494857"/>
    <w:rsid w:val="00494AB0"/>
    <w:rsid w:val="004A1CF7"/>
    <w:rsid w:val="004A38F3"/>
    <w:rsid w:val="004A45E5"/>
    <w:rsid w:val="004A53A4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4C12"/>
    <w:rsid w:val="004E77C6"/>
    <w:rsid w:val="004E7EE8"/>
    <w:rsid w:val="004F2045"/>
    <w:rsid w:val="004F27FB"/>
    <w:rsid w:val="004F2DD2"/>
    <w:rsid w:val="004F3B37"/>
    <w:rsid w:val="004F580E"/>
    <w:rsid w:val="004F5E97"/>
    <w:rsid w:val="004F637B"/>
    <w:rsid w:val="005017CC"/>
    <w:rsid w:val="00503901"/>
    <w:rsid w:val="00503E03"/>
    <w:rsid w:val="005073AD"/>
    <w:rsid w:val="00514B77"/>
    <w:rsid w:val="00514CB6"/>
    <w:rsid w:val="00515E38"/>
    <w:rsid w:val="005214BF"/>
    <w:rsid w:val="0052200B"/>
    <w:rsid w:val="00524DD9"/>
    <w:rsid w:val="00530A55"/>
    <w:rsid w:val="005314A3"/>
    <w:rsid w:val="00531966"/>
    <w:rsid w:val="005338E6"/>
    <w:rsid w:val="005345C9"/>
    <w:rsid w:val="00537303"/>
    <w:rsid w:val="00541640"/>
    <w:rsid w:val="00541A8D"/>
    <w:rsid w:val="005436EF"/>
    <w:rsid w:val="0054589D"/>
    <w:rsid w:val="00545E29"/>
    <w:rsid w:val="00552B0B"/>
    <w:rsid w:val="00552C67"/>
    <w:rsid w:val="0055654B"/>
    <w:rsid w:val="00556A3E"/>
    <w:rsid w:val="00556B76"/>
    <w:rsid w:val="0055717B"/>
    <w:rsid w:val="0056013C"/>
    <w:rsid w:val="0056231D"/>
    <w:rsid w:val="0056271C"/>
    <w:rsid w:val="005637C6"/>
    <w:rsid w:val="00564852"/>
    <w:rsid w:val="00564A07"/>
    <w:rsid w:val="00565B21"/>
    <w:rsid w:val="00571D50"/>
    <w:rsid w:val="005743F1"/>
    <w:rsid w:val="00575179"/>
    <w:rsid w:val="00577F8F"/>
    <w:rsid w:val="00582338"/>
    <w:rsid w:val="00583C82"/>
    <w:rsid w:val="005846BA"/>
    <w:rsid w:val="00586AF6"/>
    <w:rsid w:val="00586D8D"/>
    <w:rsid w:val="00587639"/>
    <w:rsid w:val="00590C2F"/>
    <w:rsid w:val="00591B79"/>
    <w:rsid w:val="00592396"/>
    <w:rsid w:val="00592449"/>
    <w:rsid w:val="00593236"/>
    <w:rsid w:val="00593872"/>
    <w:rsid w:val="005945F2"/>
    <w:rsid w:val="00594798"/>
    <w:rsid w:val="00594ED5"/>
    <w:rsid w:val="00595CDA"/>
    <w:rsid w:val="00596FC9"/>
    <w:rsid w:val="005A1292"/>
    <w:rsid w:val="005A34C4"/>
    <w:rsid w:val="005A4A0D"/>
    <w:rsid w:val="005A65ED"/>
    <w:rsid w:val="005B0B42"/>
    <w:rsid w:val="005B2213"/>
    <w:rsid w:val="005B33AD"/>
    <w:rsid w:val="005B7007"/>
    <w:rsid w:val="005C1FBA"/>
    <w:rsid w:val="005C4DC6"/>
    <w:rsid w:val="005C4F53"/>
    <w:rsid w:val="005C6768"/>
    <w:rsid w:val="005D0802"/>
    <w:rsid w:val="005D0C41"/>
    <w:rsid w:val="005D0EAE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5F3665"/>
    <w:rsid w:val="005F6265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2E22"/>
    <w:rsid w:val="00644301"/>
    <w:rsid w:val="00646E97"/>
    <w:rsid w:val="00647437"/>
    <w:rsid w:val="006524F5"/>
    <w:rsid w:val="00653375"/>
    <w:rsid w:val="0066054E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1B3"/>
    <w:rsid w:val="006903F0"/>
    <w:rsid w:val="006913AA"/>
    <w:rsid w:val="0069224C"/>
    <w:rsid w:val="006923A7"/>
    <w:rsid w:val="00693233"/>
    <w:rsid w:val="00695143"/>
    <w:rsid w:val="006A1FCE"/>
    <w:rsid w:val="006A451D"/>
    <w:rsid w:val="006A4E12"/>
    <w:rsid w:val="006A5476"/>
    <w:rsid w:val="006A5C1A"/>
    <w:rsid w:val="006B0A05"/>
    <w:rsid w:val="006B12DE"/>
    <w:rsid w:val="006B3FA3"/>
    <w:rsid w:val="006B65B0"/>
    <w:rsid w:val="006B7E60"/>
    <w:rsid w:val="006C1F83"/>
    <w:rsid w:val="006C2EB9"/>
    <w:rsid w:val="006C312C"/>
    <w:rsid w:val="006C4A47"/>
    <w:rsid w:val="006C5172"/>
    <w:rsid w:val="006C6568"/>
    <w:rsid w:val="006C7990"/>
    <w:rsid w:val="006D27BA"/>
    <w:rsid w:val="006D2890"/>
    <w:rsid w:val="006D3C0E"/>
    <w:rsid w:val="006D5036"/>
    <w:rsid w:val="006E0F3A"/>
    <w:rsid w:val="006E29C8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0E0E"/>
    <w:rsid w:val="00723D1E"/>
    <w:rsid w:val="00725ECC"/>
    <w:rsid w:val="00727137"/>
    <w:rsid w:val="007274C8"/>
    <w:rsid w:val="00730423"/>
    <w:rsid w:val="00731D58"/>
    <w:rsid w:val="00731F26"/>
    <w:rsid w:val="00732BE4"/>
    <w:rsid w:val="0073534E"/>
    <w:rsid w:val="00735CDE"/>
    <w:rsid w:val="00740BF7"/>
    <w:rsid w:val="00747878"/>
    <w:rsid w:val="00752293"/>
    <w:rsid w:val="0075254C"/>
    <w:rsid w:val="00755B29"/>
    <w:rsid w:val="0076160D"/>
    <w:rsid w:val="00761BD3"/>
    <w:rsid w:val="007634EE"/>
    <w:rsid w:val="0076665C"/>
    <w:rsid w:val="0076682B"/>
    <w:rsid w:val="0077018A"/>
    <w:rsid w:val="007702CE"/>
    <w:rsid w:val="00770D1F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4637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91A"/>
    <w:rsid w:val="007B4C46"/>
    <w:rsid w:val="007B4E16"/>
    <w:rsid w:val="007B6CD4"/>
    <w:rsid w:val="007B6F2F"/>
    <w:rsid w:val="007B78C5"/>
    <w:rsid w:val="007C1681"/>
    <w:rsid w:val="007C1F60"/>
    <w:rsid w:val="007C2F41"/>
    <w:rsid w:val="007C3D3F"/>
    <w:rsid w:val="007C431A"/>
    <w:rsid w:val="007C462D"/>
    <w:rsid w:val="007C584A"/>
    <w:rsid w:val="007C75DA"/>
    <w:rsid w:val="007C79C1"/>
    <w:rsid w:val="007D2571"/>
    <w:rsid w:val="007D2F86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4ACF"/>
    <w:rsid w:val="00805927"/>
    <w:rsid w:val="00807C31"/>
    <w:rsid w:val="00814F60"/>
    <w:rsid w:val="008156F2"/>
    <w:rsid w:val="00815F8B"/>
    <w:rsid w:val="00816AA6"/>
    <w:rsid w:val="008178A1"/>
    <w:rsid w:val="00821506"/>
    <w:rsid w:val="008217F3"/>
    <w:rsid w:val="00821927"/>
    <w:rsid w:val="00822AC6"/>
    <w:rsid w:val="00825387"/>
    <w:rsid w:val="008261B4"/>
    <w:rsid w:val="0082780C"/>
    <w:rsid w:val="00827C88"/>
    <w:rsid w:val="00827F32"/>
    <w:rsid w:val="008302F0"/>
    <w:rsid w:val="008357C6"/>
    <w:rsid w:val="00837710"/>
    <w:rsid w:val="008420C6"/>
    <w:rsid w:val="008441F8"/>
    <w:rsid w:val="0084519F"/>
    <w:rsid w:val="008451E5"/>
    <w:rsid w:val="0084588A"/>
    <w:rsid w:val="00845E0E"/>
    <w:rsid w:val="008462EB"/>
    <w:rsid w:val="00847771"/>
    <w:rsid w:val="00850AE0"/>
    <w:rsid w:val="008526D2"/>
    <w:rsid w:val="0085277D"/>
    <w:rsid w:val="00854F05"/>
    <w:rsid w:val="008550DB"/>
    <w:rsid w:val="008564A4"/>
    <w:rsid w:val="0085674D"/>
    <w:rsid w:val="00856A43"/>
    <w:rsid w:val="00857E1F"/>
    <w:rsid w:val="00861A1E"/>
    <w:rsid w:val="00861FD0"/>
    <w:rsid w:val="00866F2D"/>
    <w:rsid w:val="00871487"/>
    <w:rsid w:val="00872F99"/>
    <w:rsid w:val="00873CFE"/>
    <w:rsid w:val="00875544"/>
    <w:rsid w:val="00875B01"/>
    <w:rsid w:val="00876F90"/>
    <w:rsid w:val="008817A1"/>
    <w:rsid w:val="008823CC"/>
    <w:rsid w:val="0088398E"/>
    <w:rsid w:val="008844E9"/>
    <w:rsid w:val="00886D7F"/>
    <w:rsid w:val="00891194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A52A2"/>
    <w:rsid w:val="008B078C"/>
    <w:rsid w:val="008B0F38"/>
    <w:rsid w:val="008B423C"/>
    <w:rsid w:val="008B55B4"/>
    <w:rsid w:val="008B608E"/>
    <w:rsid w:val="008C3029"/>
    <w:rsid w:val="008C361E"/>
    <w:rsid w:val="008C371E"/>
    <w:rsid w:val="008C627F"/>
    <w:rsid w:val="008C68FF"/>
    <w:rsid w:val="008C7381"/>
    <w:rsid w:val="008D1C7F"/>
    <w:rsid w:val="008D4B93"/>
    <w:rsid w:val="008D5FB8"/>
    <w:rsid w:val="008E0127"/>
    <w:rsid w:val="008E04FE"/>
    <w:rsid w:val="008E5EEF"/>
    <w:rsid w:val="008E5F41"/>
    <w:rsid w:val="008F04DD"/>
    <w:rsid w:val="008F2242"/>
    <w:rsid w:val="008F3043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3539E"/>
    <w:rsid w:val="009408A7"/>
    <w:rsid w:val="00941A2A"/>
    <w:rsid w:val="0094243D"/>
    <w:rsid w:val="00946D4E"/>
    <w:rsid w:val="00950601"/>
    <w:rsid w:val="009507F7"/>
    <w:rsid w:val="0095190E"/>
    <w:rsid w:val="0095254F"/>
    <w:rsid w:val="00952D8F"/>
    <w:rsid w:val="00953059"/>
    <w:rsid w:val="00953D10"/>
    <w:rsid w:val="00956005"/>
    <w:rsid w:val="00960739"/>
    <w:rsid w:val="00963890"/>
    <w:rsid w:val="00965544"/>
    <w:rsid w:val="00966DA3"/>
    <w:rsid w:val="00971B0C"/>
    <w:rsid w:val="0097782F"/>
    <w:rsid w:val="009836CE"/>
    <w:rsid w:val="009916F2"/>
    <w:rsid w:val="00993BE6"/>
    <w:rsid w:val="00994161"/>
    <w:rsid w:val="009962FF"/>
    <w:rsid w:val="009973CA"/>
    <w:rsid w:val="009A3227"/>
    <w:rsid w:val="009A3852"/>
    <w:rsid w:val="009B218F"/>
    <w:rsid w:val="009B4AFE"/>
    <w:rsid w:val="009B5D09"/>
    <w:rsid w:val="009B6BAE"/>
    <w:rsid w:val="009B72A8"/>
    <w:rsid w:val="009B771A"/>
    <w:rsid w:val="009C1590"/>
    <w:rsid w:val="009C1918"/>
    <w:rsid w:val="009C19E3"/>
    <w:rsid w:val="009C75C8"/>
    <w:rsid w:val="009D2AE2"/>
    <w:rsid w:val="009D2E68"/>
    <w:rsid w:val="009D3CC4"/>
    <w:rsid w:val="009D3D92"/>
    <w:rsid w:val="009D49B1"/>
    <w:rsid w:val="009D5564"/>
    <w:rsid w:val="009E0635"/>
    <w:rsid w:val="009E07A0"/>
    <w:rsid w:val="009E0CDB"/>
    <w:rsid w:val="009E12E1"/>
    <w:rsid w:val="009E1F82"/>
    <w:rsid w:val="009E427D"/>
    <w:rsid w:val="009E4390"/>
    <w:rsid w:val="009E44AB"/>
    <w:rsid w:val="009E4FDC"/>
    <w:rsid w:val="009E571E"/>
    <w:rsid w:val="009E7168"/>
    <w:rsid w:val="009F049F"/>
    <w:rsid w:val="009F3ACC"/>
    <w:rsid w:val="009F4972"/>
    <w:rsid w:val="009F555F"/>
    <w:rsid w:val="00A017C8"/>
    <w:rsid w:val="00A0211D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1B03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57802"/>
    <w:rsid w:val="00A60B69"/>
    <w:rsid w:val="00A62428"/>
    <w:rsid w:val="00A63F8C"/>
    <w:rsid w:val="00A6636E"/>
    <w:rsid w:val="00A66608"/>
    <w:rsid w:val="00A66D27"/>
    <w:rsid w:val="00A70225"/>
    <w:rsid w:val="00A70AA6"/>
    <w:rsid w:val="00A75782"/>
    <w:rsid w:val="00A75A9D"/>
    <w:rsid w:val="00A7745C"/>
    <w:rsid w:val="00A840AE"/>
    <w:rsid w:val="00A86A2C"/>
    <w:rsid w:val="00A903C6"/>
    <w:rsid w:val="00A9064F"/>
    <w:rsid w:val="00A930B1"/>
    <w:rsid w:val="00A95CE0"/>
    <w:rsid w:val="00AA05CB"/>
    <w:rsid w:val="00AA1F86"/>
    <w:rsid w:val="00AA22C5"/>
    <w:rsid w:val="00AA2A7B"/>
    <w:rsid w:val="00AA33A5"/>
    <w:rsid w:val="00AA4772"/>
    <w:rsid w:val="00AA6F64"/>
    <w:rsid w:val="00AB1527"/>
    <w:rsid w:val="00AB1E90"/>
    <w:rsid w:val="00AB3F29"/>
    <w:rsid w:val="00AB555F"/>
    <w:rsid w:val="00AB560C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2CDA"/>
    <w:rsid w:val="00B73F59"/>
    <w:rsid w:val="00B74187"/>
    <w:rsid w:val="00B7482B"/>
    <w:rsid w:val="00B7594D"/>
    <w:rsid w:val="00B759AD"/>
    <w:rsid w:val="00B82276"/>
    <w:rsid w:val="00B87BB6"/>
    <w:rsid w:val="00B91009"/>
    <w:rsid w:val="00B92288"/>
    <w:rsid w:val="00B93D6D"/>
    <w:rsid w:val="00B93E85"/>
    <w:rsid w:val="00BA0EB8"/>
    <w:rsid w:val="00BA1379"/>
    <w:rsid w:val="00BA1EFE"/>
    <w:rsid w:val="00BA3F7A"/>
    <w:rsid w:val="00BA6149"/>
    <w:rsid w:val="00BA6A22"/>
    <w:rsid w:val="00BA6CD5"/>
    <w:rsid w:val="00BA7F46"/>
    <w:rsid w:val="00BB16E4"/>
    <w:rsid w:val="00BB3949"/>
    <w:rsid w:val="00BB3AAB"/>
    <w:rsid w:val="00BB5354"/>
    <w:rsid w:val="00BC152D"/>
    <w:rsid w:val="00BC15D2"/>
    <w:rsid w:val="00BC2615"/>
    <w:rsid w:val="00BC2FF4"/>
    <w:rsid w:val="00BC40A6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33C4"/>
    <w:rsid w:val="00BE5B28"/>
    <w:rsid w:val="00BE79EB"/>
    <w:rsid w:val="00BF397F"/>
    <w:rsid w:val="00BF3CD6"/>
    <w:rsid w:val="00BF5F18"/>
    <w:rsid w:val="00BF6AF0"/>
    <w:rsid w:val="00BF6C26"/>
    <w:rsid w:val="00BF793E"/>
    <w:rsid w:val="00C00594"/>
    <w:rsid w:val="00C0082A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257AC"/>
    <w:rsid w:val="00C30DA0"/>
    <w:rsid w:val="00C316C8"/>
    <w:rsid w:val="00C32895"/>
    <w:rsid w:val="00C32FCE"/>
    <w:rsid w:val="00C3511B"/>
    <w:rsid w:val="00C35BFC"/>
    <w:rsid w:val="00C401BF"/>
    <w:rsid w:val="00C41E8F"/>
    <w:rsid w:val="00C439EB"/>
    <w:rsid w:val="00C45CFC"/>
    <w:rsid w:val="00C51446"/>
    <w:rsid w:val="00C51795"/>
    <w:rsid w:val="00C5698A"/>
    <w:rsid w:val="00C56AD4"/>
    <w:rsid w:val="00C57264"/>
    <w:rsid w:val="00C627E9"/>
    <w:rsid w:val="00C70076"/>
    <w:rsid w:val="00C7323B"/>
    <w:rsid w:val="00C73A2B"/>
    <w:rsid w:val="00C758E6"/>
    <w:rsid w:val="00C75AE3"/>
    <w:rsid w:val="00C815E8"/>
    <w:rsid w:val="00C82323"/>
    <w:rsid w:val="00C9313B"/>
    <w:rsid w:val="00C936A4"/>
    <w:rsid w:val="00C94F4A"/>
    <w:rsid w:val="00C959E9"/>
    <w:rsid w:val="00C97034"/>
    <w:rsid w:val="00CA1070"/>
    <w:rsid w:val="00CA2F9E"/>
    <w:rsid w:val="00CA3D77"/>
    <w:rsid w:val="00CA57FD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5D84"/>
    <w:rsid w:val="00CD7087"/>
    <w:rsid w:val="00CE02A3"/>
    <w:rsid w:val="00CE2357"/>
    <w:rsid w:val="00CE2B5B"/>
    <w:rsid w:val="00CE3C99"/>
    <w:rsid w:val="00CE4755"/>
    <w:rsid w:val="00CE66A7"/>
    <w:rsid w:val="00CF16BC"/>
    <w:rsid w:val="00D02B07"/>
    <w:rsid w:val="00D05340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4E19"/>
    <w:rsid w:val="00D362CD"/>
    <w:rsid w:val="00D3735C"/>
    <w:rsid w:val="00D40955"/>
    <w:rsid w:val="00D41E2C"/>
    <w:rsid w:val="00D440A8"/>
    <w:rsid w:val="00D507FB"/>
    <w:rsid w:val="00D50CAF"/>
    <w:rsid w:val="00D51ADD"/>
    <w:rsid w:val="00D5295F"/>
    <w:rsid w:val="00D56881"/>
    <w:rsid w:val="00D56A16"/>
    <w:rsid w:val="00D57ED9"/>
    <w:rsid w:val="00D63CF0"/>
    <w:rsid w:val="00D64931"/>
    <w:rsid w:val="00D64DDA"/>
    <w:rsid w:val="00D72A60"/>
    <w:rsid w:val="00D736B5"/>
    <w:rsid w:val="00D7380A"/>
    <w:rsid w:val="00D73AB3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4AD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C76A6"/>
    <w:rsid w:val="00DE4E99"/>
    <w:rsid w:val="00DE58AA"/>
    <w:rsid w:val="00DF00FA"/>
    <w:rsid w:val="00DF0786"/>
    <w:rsid w:val="00DF44F5"/>
    <w:rsid w:val="00DF499C"/>
    <w:rsid w:val="00DF56B6"/>
    <w:rsid w:val="00DF7370"/>
    <w:rsid w:val="00DF758C"/>
    <w:rsid w:val="00E00CCA"/>
    <w:rsid w:val="00E025D7"/>
    <w:rsid w:val="00E02704"/>
    <w:rsid w:val="00E058D9"/>
    <w:rsid w:val="00E05E8D"/>
    <w:rsid w:val="00E06CEB"/>
    <w:rsid w:val="00E111DA"/>
    <w:rsid w:val="00E1252D"/>
    <w:rsid w:val="00E2396D"/>
    <w:rsid w:val="00E26A9E"/>
    <w:rsid w:val="00E30438"/>
    <w:rsid w:val="00E30D76"/>
    <w:rsid w:val="00E32642"/>
    <w:rsid w:val="00E33107"/>
    <w:rsid w:val="00E341DA"/>
    <w:rsid w:val="00E35971"/>
    <w:rsid w:val="00E3712E"/>
    <w:rsid w:val="00E37878"/>
    <w:rsid w:val="00E41C84"/>
    <w:rsid w:val="00E431F3"/>
    <w:rsid w:val="00E44E06"/>
    <w:rsid w:val="00E45606"/>
    <w:rsid w:val="00E50CDC"/>
    <w:rsid w:val="00E52770"/>
    <w:rsid w:val="00E52C3D"/>
    <w:rsid w:val="00E53FB8"/>
    <w:rsid w:val="00E611C0"/>
    <w:rsid w:val="00E62D80"/>
    <w:rsid w:val="00E64944"/>
    <w:rsid w:val="00E67D0B"/>
    <w:rsid w:val="00E734E3"/>
    <w:rsid w:val="00E73A74"/>
    <w:rsid w:val="00E77ED4"/>
    <w:rsid w:val="00E80717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C7105"/>
    <w:rsid w:val="00ED0A5B"/>
    <w:rsid w:val="00ED1F08"/>
    <w:rsid w:val="00ED4510"/>
    <w:rsid w:val="00ED7434"/>
    <w:rsid w:val="00ED7FFD"/>
    <w:rsid w:val="00EE0B8F"/>
    <w:rsid w:val="00EE5D80"/>
    <w:rsid w:val="00EE5E3E"/>
    <w:rsid w:val="00EE6C9A"/>
    <w:rsid w:val="00EE6E08"/>
    <w:rsid w:val="00EE738F"/>
    <w:rsid w:val="00EF1E09"/>
    <w:rsid w:val="00EF28FE"/>
    <w:rsid w:val="00EF796D"/>
    <w:rsid w:val="00F04836"/>
    <w:rsid w:val="00F05FD9"/>
    <w:rsid w:val="00F0744C"/>
    <w:rsid w:val="00F111F2"/>
    <w:rsid w:val="00F13261"/>
    <w:rsid w:val="00F13BF6"/>
    <w:rsid w:val="00F16917"/>
    <w:rsid w:val="00F16918"/>
    <w:rsid w:val="00F202C2"/>
    <w:rsid w:val="00F20405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EF5"/>
    <w:rsid w:val="00F51FE0"/>
    <w:rsid w:val="00F53A22"/>
    <w:rsid w:val="00F540E4"/>
    <w:rsid w:val="00F556DC"/>
    <w:rsid w:val="00F61736"/>
    <w:rsid w:val="00F6356B"/>
    <w:rsid w:val="00F64957"/>
    <w:rsid w:val="00F64998"/>
    <w:rsid w:val="00F65D79"/>
    <w:rsid w:val="00F675CD"/>
    <w:rsid w:val="00F67761"/>
    <w:rsid w:val="00F679A9"/>
    <w:rsid w:val="00F71A73"/>
    <w:rsid w:val="00F76FEB"/>
    <w:rsid w:val="00F80581"/>
    <w:rsid w:val="00F8418B"/>
    <w:rsid w:val="00F844F8"/>
    <w:rsid w:val="00F8476B"/>
    <w:rsid w:val="00F85DE4"/>
    <w:rsid w:val="00F862D5"/>
    <w:rsid w:val="00F90066"/>
    <w:rsid w:val="00F9064F"/>
    <w:rsid w:val="00F923F7"/>
    <w:rsid w:val="00F941A4"/>
    <w:rsid w:val="00F95D14"/>
    <w:rsid w:val="00F97C2B"/>
    <w:rsid w:val="00FA09F6"/>
    <w:rsid w:val="00FA1AB3"/>
    <w:rsid w:val="00FA3BC2"/>
    <w:rsid w:val="00FA3C8D"/>
    <w:rsid w:val="00FA5EF4"/>
    <w:rsid w:val="00FB1775"/>
    <w:rsid w:val="00FB33BD"/>
    <w:rsid w:val="00FB38BA"/>
    <w:rsid w:val="00FB402B"/>
    <w:rsid w:val="00FB54B5"/>
    <w:rsid w:val="00FB5DBB"/>
    <w:rsid w:val="00FB68B2"/>
    <w:rsid w:val="00FB73EF"/>
    <w:rsid w:val="00FC0D6F"/>
    <w:rsid w:val="00FC2144"/>
    <w:rsid w:val="00FC2167"/>
    <w:rsid w:val="00FC40F9"/>
    <w:rsid w:val="00FC49C4"/>
    <w:rsid w:val="00FD2A66"/>
    <w:rsid w:val="00FD3DA6"/>
    <w:rsid w:val="00FD3F21"/>
    <w:rsid w:val="00FD5223"/>
    <w:rsid w:val="00FD7205"/>
    <w:rsid w:val="00FE0C86"/>
    <w:rsid w:val="00FE3482"/>
    <w:rsid w:val="00FE3A6C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  <w:style w:type="character" w:styleId="Forte">
    <w:name w:val="Strong"/>
    <w:uiPriority w:val="22"/>
    <w:qFormat/>
    <w:rsid w:val="00552B0B"/>
    <w:rPr>
      <w:b/>
      <w:bCs/>
    </w:rPr>
  </w:style>
  <w:style w:type="character" w:customStyle="1" w:styleId="Fontepargpadro6">
    <w:name w:val="Fonte parág. padrão6"/>
    <w:rsid w:val="003841BE"/>
  </w:style>
  <w:style w:type="paragraph" w:styleId="SemEspaamento">
    <w:name w:val="No Spacing"/>
    <w:uiPriority w:val="1"/>
    <w:qFormat/>
    <w:rsid w:val="00282E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23</TotalTime>
  <Pages>1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5</cp:revision>
  <cp:lastPrinted>2025-12-02T20:24:00Z</cp:lastPrinted>
  <dcterms:created xsi:type="dcterms:W3CDTF">2025-12-19T14:36:00Z</dcterms:created>
  <dcterms:modified xsi:type="dcterms:W3CDTF">2025-12-29T18:54:00Z</dcterms:modified>
</cp:coreProperties>
</file>