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4066B066" w:rsidR="00BE1191" w:rsidRPr="00BE1191" w:rsidRDefault="002964DE" w:rsidP="00BE1191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 </w:t>
      </w:r>
      <w:r w:rsidR="00BE1191" w:rsidRPr="00BE119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PROJETO DE LEI Nº.      </w:t>
      </w:r>
      <w:r w:rsidR="00BE119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A35607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 </w:t>
            </w:r>
          </w:p>
          <w:p w14:paraId="662B96FF" w14:textId="607A1D71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CRÉDITOS </w:t>
            </w:r>
            <w:r w:rsidRPr="00A35607">
              <w:rPr>
                <w:b/>
              </w:rPr>
              <w:t>ADICIONA</w:t>
            </w:r>
            <w:r>
              <w:rPr>
                <w:b/>
              </w:rPr>
              <w:t xml:space="preserve">IS </w:t>
            </w:r>
            <w:r w:rsidR="00CE3168">
              <w:rPr>
                <w:b/>
              </w:rPr>
              <w:t>SUPLEMENTARES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</w:t>
            </w:r>
            <w:r w:rsidR="00CE3168">
              <w:rPr>
                <w:b/>
              </w:rPr>
              <w:t>150.086,90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(</w:t>
            </w:r>
            <w:r w:rsidR="00CE3168">
              <w:rPr>
                <w:b/>
              </w:rPr>
              <w:t>CENTO E CINQUENTA MIL E OITENTA E SEIS REAIS E NOVENTA C</w:t>
            </w:r>
            <w:r>
              <w:rPr>
                <w:b/>
              </w:rPr>
              <w:t>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314CA39B" w14:textId="77777777" w:rsidR="00BE1191" w:rsidRPr="00A35607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A35607" w:rsidRDefault="00BE1191" w:rsidP="00BE1191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6499AD29" w14:textId="77777777" w:rsidR="00BE1191" w:rsidRPr="00A35607" w:rsidRDefault="00BE1191" w:rsidP="00BE1191">
      <w:pPr>
        <w:pStyle w:val="Recuodecorpodetexto2"/>
      </w:pPr>
    </w:p>
    <w:p w14:paraId="7694F45A" w14:textId="77777777" w:rsidR="00BE1191" w:rsidRPr="00A35607" w:rsidRDefault="00BE1191" w:rsidP="00BE1191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4DC1692" w14:textId="77777777" w:rsidR="00BE1191" w:rsidRDefault="00BE1191" w:rsidP="00BE1191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</w:r>
      <w:r>
        <w:tab/>
        <w:t xml:space="preserve">    </w:t>
      </w:r>
    </w:p>
    <w:p w14:paraId="3A7B2779" w14:textId="77777777" w:rsidR="00BE1191" w:rsidRDefault="00BE1191" w:rsidP="00BE1191"/>
    <w:p w14:paraId="4B6F2791" w14:textId="635C5223" w:rsidR="00BE1191" w:rsidRPr="00A35607" w:rsidRDefault="003078FF" w:rsidP="00BE1191">
      <w:pPr>
        <w:ind w:firstLine="1985"/>
      </w:pPr>
      <w:r>
        <w:t xml:space="preserve"> </w:t>
      </w:r>
      <w:r w:rsidR="00BE1191">
        <w:t xml:space="preserve">O Prefeito do Município </w:t>
      </w:r>
      <w:r w:rsidR="00BE1191" w:rsidRPr="00A35607">
        <w:t>de Anchieta, Estado de Santa Catarina</w:t>
      </w:r>
      <w:r w:rsidR="00BE1191">
        <w:t>,</w:t>
      </w:r>
    </w:p>
    <w:p w14:paraId="70016F77" w14:textId="77777777" w:rsidR="00BE1191" w:rsidRDefault="00BE1191" w:rsidP="00BE1191">
      <w:pPr>
        <w:jc w:val="both"/>
      </w:pPr>
    </w:p>
    <w:p w14:paraId="7B73FFBA" w14:textId="32E0AAB3" w:rsidR="00BE1191" w:rsidRPr="00A35607" w:rsidRDefault="00BE1191" w:rsidP="00BE1191">
      <w:pPr>
        <w:ind w:firstLine="1985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2C267224" w14:textId="77777777" w:rsidR="00BE1191" w:rsidRDefault="00BE1191" w:rsidP="00BE1191">
      <w:pPr>
        <w:jc w:val="center"/>
      </w:pPr>
    </w:p>
    <w:p w14:paraId="59F5AB50" w14:textId="77777777" w:rsidR="00BE1191" w:rsidRPr="00A35607" w:rsidRDefault="00BE1191" w:rsidP="00BE1191">
      <w:pPr>
        <w:jc w:val="center"/>
      </w:pPr>
    </w:p>
    <w:p w14:paraId="40BA0CE8" w14:textId="77777777" w:rsidR="00BE1191" w:rsidRPr="00A35607" w:rsidRDefault="00BE1191" w:rsidP="00BE1191">
      <w:pPr>
        <w:jc w:val="center"/>
      </w:pPr>
      <w:r w:rsidRPr="00A35607">
        <w:t>TITULO   I</w:t>
      </w:r>
    </w:p>
    <w:p w14:paraId="3C8DE8E3" w14:textId="77777777" w:rsidR="00BE1191" w:rsidRPr="00A35607" w:rsidRDefault="00BE1191" w:rsidP="00BE1191">
      <w:pPr>
        <w:jc w:val="center"/>
      </w:pPr>
      <w:proofErr w:type="gramStart"/>
      <w:r w:rsidRPr="00A35607">
        <w:t>CAPÍTULO  I</w:t>
      </w:r>
      <w:proofErr w:type="gramEnd"/>
    </w:p>
    <w:p w14:paraId="2B2C26AE" w14:textId="77777777" w:rsidR="00BE1191" w:rsidRPr="00A35607" w:rsidRDefault="00BE1191" w:rsidP="00BE1191">
      <w:pPr>
        <w:jc w:val="center"/>
      </w:pPr>
      <w:r w:rsidRPr="00A35607">
        <w:t>DA ALTERAÇÃO ORÇAMENTÁRIA</w:t>
      </w:r>
    </w:p>
    <w:p w14:paraId="57D4AF5C" w14:textId="77777777" w:rsidR="00BE1191" w:rsidRDefault="00BE1191" w:rsidP="00BE1191">
      <w:pPr>
        <w:jc w:val="center"/>
      </w:pPr>
    </w:p>
    <w:p w14:paraId="15584792" w14:textId="56805AB9" w:rsidR="00BE1191" w:rsidRDefault="00BE1191" w:rsidP="00BE1191">
      <w:pPr>
        <w:ind w:left="-142"/>
        <w:jc w:val="both"/>
      </w:pPr>
      <w:r w:rsidRPr="00A35607">
        <w:t xml:space="preserve">                                   Art. 1º Fica alterada a LOA - Lei Orçamentária Anual </w:t>
      </w:r>
      <w:r w:rsidR="008D3D9A">
        <w:t>nº.</w:t>
      </w:r>
      <w:r w:rsidRPr="00A35607">
        <w:t xml:space="preserve"> </w:t>
      </w:r>
      <w:r>
        <w:t>2.680</w:t>
      </w:r>
      <w:r w:rsidRPr="00A35607">
        <w:t xml:space="preserve">, de </w:t>
      </w:r>
      <w:r>
        <w:t>02</w:t>
      </w:r>
      <w:r w:rsidRPr="00A35607">
        <w:t xml:space="preserve"> de </w:t>
      </w:r>
      <w:r>
        <w:t>dezemb</w:t>
      </w:r>
      <w:r w:rsidRPr="00A35607">
        <w:t>ro</w:t>
      </w:r>
      <w:r>
        <w:t xml:space="preserve"> de 2022</w:t>
      </w:r>
      <w:r w:rsidRPr="00A35607">
        <w:t>, Orçamento Geral do Município de Anchieta- (SC), através da abertur</w:t>
      </w:r>
      <w:r>
        <w:t>a de C</w:t>
      </w:r>
      <w:r w:rsidRPr="00A35607">
        <w:t>rédito</w:t>
      </w:r>
      <w:r>
        <w:t xml:space="preserve">s Adicionais </w:t>
      </w:r>
      <w:r w:rsidR="00CE3168">
        <w:t>Suplementares</w:t>
      </w:r>
      <w:r w:rsidRPr="00A35607">
        <w:t xml:space="preserve">, na importância de até </w:t>
      </w:r>
      <w:r>
        <w:rPr>
          <w:b/>
        </w:rPr>
        <w:t xml:space="preserve">R$ </w:t>
      </w:r>
      <w:r w:rsidR="00CE3168">
        <w:rPr>
          <w:b/>
        </w:rPr>
        <w:t>150.086,90</w:t>
      </w:r>
      <w:r>
        <w:rPr>
          <w:b/>
        </w:rPr>
        <w:t xml:space="preserve"> </w:t>
      </w:r>
      <w:r w:rsidRPr="00A35607">
        <w:rPr>
          <w:b/>
        </w:rPr>
        <w:t>(</w:t>
      </w:r>
      <w:r w:rsidR="00CE3168">
        <w:rPr>
          <w:b/>
        </w:rPr>
        <w:t>cento e cinquenta mil e oitenta e seis reais e noventa centavos</w:t>
      </w:r>
      <w:r w:rsidRPr="00A35607">
        <w:rPr>
          <w:b/>
        </w:rPr>
        <w:t>),</w:t>
      </w:r>
      <w:r w:rsidRPr="00A35607">
        <w:t xml:space="preserve"> </w:t>
      </w:r>
      <w:r w:rsidR="00CE3168">
        <w:t xml:space="preserve">distribuídos </w:t>
      </w:r>
      <w:r w:rsidRPr="00A35607">
        <w:t>em conformidade com os prescritos nesta Le</w:t>
      </w:r>
      <w:r w:rsidR="00CE3168">
        <w:t>i.</w:t>
      </w:r>
    </w:p>
    <w:p w14:paraId="76BE7C22" w14:textId="77777777" w:rsidR="00BE1191" w:rsidRDefault="00BE1191" w:rsidP="00BE1191">
      <w:pPr>
        <w:jc w:val="center"/>
      </w:pPr>
    </w:p>
    <w:p w14:paraId="04AD2B3A" w14:textId="77777777" w:rsidR="00BE1191" w:rsidRPr="00A35607" w:rsidRDefault="00BE1191" w:rsidP="00BE1191">
      <w:pPr>
        <w:jc w:val="center"/>
      </w:pPr>
      <w:proofErr w:type="gramStart"/>
      <w:r w:rsidRPr="00A35607">
        <w:t>CAPÍTULO  II</w:t>
      </w:r>
      <w:proofErr w:type="gramEnd"/>
    </w:p>
    <w:p w14:paraId="026001C0" w14:textId="77777777" w:rsidR="00BE1191" w:rsidRPr="00A35607" w:rsidRDefault="00BE1191" w:rsidP="00BE1191">
      <w:pPr>
        <w:jc w:val="center"/>
      </w:pPr>
      <w:r w:rsidRPr="00A35607">
        <w:t>DO LIMITE DO CRÉDITO E DA ABERTURA</w:t>
      </w:r>
    </w:p>
    <w:p w14:paraId="382FE6A3" w14:textId="77777777" w:rsidR="00BE1191" w:rsidRDefault="00BE1191" w:rsidP="00BE1191">
      <w:pPr>
        <w:jc w:val="center"/>
      </w:pPr>
    </w:p>
    <w:p w14:paraId="20AFC46D" w14:textId="1FCED92E" w:rsidR="00BE1191" w:rsidRDefault="00BE1191" w:rsidP="00BE1191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</w:t>
      </w:r>
      <w:r w:rsidRPr="00A35607">
        <w:t>Crédito</w:t>
      </w:r>
      <w:r>
        <w:t xml:space="preserve">s Adicionais </w:t>
      </w:r>
      <w:r w:rsidR="00CE3168">
        <w:t>Suplementares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CE3168">
        <w:rPr>
          <w:b/>
        </w:rPr>
        <w:t xml:space="preserve">R$ 150.086,90 </w:t>
      </w:r>
      <w:r w:rsidR="00CE3168" w:rsidRPr="00A35607">
        <w:rPr>
          <w:b/>
        </w:rPr>
        <w:t>(</w:t>
      </w:r>
      <w:r w:rsidR="00CE3168">
        <w:rPr>
          <w:b/>
        </w:rPr>
        <w:t>cento e cinquenta mil e oitenta e seis reais e noventa centavos</w:t>
      </w:r>
      <w:r w:rsidR="00CE3168" w:rsidRPr="00A35607">
        <w:rPr>
          <w:b/>
        </w:rPr>
        <w:t>)</w:t>
      </w:r>
      <w:r w:rsidRPr="00A35607">
        <w:rPr>
          <w:b/>
        </w:rPr>
        <w:t>,</w:t>
      </w:r>
      <w:r w:rsidRPr="00A35607">
        <w:t xml:space="preserve"> no Orçamento Geral do Município, conforme abaixo especificado, a saber:</w:t>
      </w:r>
    </w:p>
    <w:p w14:paraId="120F3F79" w14:textId="77777777" w:rsidR="00BE1191" w:rsidRDefault="00BE1191" w:rsidP="00BE1191"/>
    <w:p w14:paraId="6E02CF6F" w14:textId="3092EA75" w:rsidR="00BE1191" w:rsidRPr="00A35607" w:rsidRDefault="00CE3168" w:rsidP="00BE1191">
      <w:pPr>
        <w:jc w:val="both"/>
      </w:pPr>
      <w:r>
        <w:t>05</w:t>
      </w:r>
      <w:r w:rsidR="00BE1191" w:rsidRPr="00A35607">
        <w:t xml:space="preserve"> – </w:t>
      </w:r>
      <w:r w:rsidR="00BE1191">
        <w:t xml:space="preserve">SECRETARIA MUNICIPAL DE </w:t>
      </w:r>
      <w:r>
        <w:t>EDUCAÇÃO E ESPORTES</w:t>
      </w:r>
    </w:p>
    <w:p w14:paraId="7CDCC44A" w14:textId="1D31FBE1" w:rsidR="00BE1191" w:rsidRPr="00A35607" w:rsidRDefault="00411B78" w:rsidP="00BE1191">
      <w:pPr>
        <w:jc w:val="both"/>
      </w:pPr>
      <w:r>
        <w:t>0</w:t>
      </w:r>
      <w:r w:rsidR="00BE1191">
        <w:t>0</w:t>
      </w:r>
      <w:r w:rsidR="00CE3168">
        <w:t>2</w:t>
      </w:r>
      <w:r w:rsidR="00BE1191">
        <w:t xml:space="preserve"> – </w:t>
      </w:r>
      <w:r w:rsidR="00CE3168">
        <w:t>ENSINO FUNDAMENTAL</w:t>
      </w:r>
    </w:p>
    <w:p w14:paraId="6C5559ED" w14:textId="0AFA7907" w:rsidR="009D754D" w:rsidRDefault="00CE3168" w:rsidP="00BE1191">
      <w:pPr>
        <w:jc w:val="both"/>
      </w:pPr>
      <w:r>
        <w:rPr>
          <w:bCs/>
        </w:rPr>
        <w:t>12.361.0008.1.002</w:t>
      </w:r>
      <w:r w:rsidR="00BE1191" w:rsidRPr="001A33A6">
        <w:rPr>
          <w:bCs/>
        </w:rPr>
        <w:t xml:space="preserve"> – </w:t>
      </w:r>
      <w:r>
        <w:rPr>
          <w:bCs/>
        </w:rPr>
        <w:t>CONSTRUÇÃO/AMPLIAÇÃO E REFORMA DE ESPAÇOS PARA O ENSINO FUNDAME</w:t>
      </w:r>
      <w:r w:rsidR="00411B78">
        <w:rPr>
          <w:bCs/>
        </w:rPr>
        <w:t>N</w:t>
      </w:r>
      <w:r>
        <w:rPr>
          <w:bCs/>
        </w:rPr>
        <w:t>TAL</w:t>
      </w:r>
      <w:r w:rsidR="00BE1191" w:rsidRPr="0034710B">
        <w:t xml:space="preserve"> </w:t>
      </w:r>
    </w:p>
    <w:p w14:paraId="174D1A5D" w14:textId="68096885" w:rsidR="00BE1191" w:rsidRDefault="009D754D" w:rsidP="00BE1191">
      <w:pPr>
        <w:jc w:val="both"/>
      </w:pPr>
      <w:r>
        <w:t>(</w:t>
      </w:r>
      <w:r w:rsidR="00411B78">
        <w:t>39</w:t>
      </w:r>
      <w:r>
        <w:t>)</w:t>
      </w:r>
      <w:r w:rsidR="00BE1191" w:rsidRPr="00A35607">
        <w:t>4.4.90</w:t>
      </w:r>
      <w:r w:rsidR="00BE1191">
        <w:t>.00.00.00.00.00.</w:t>
      </w:r>
      <w:r>
        <w:t>1.</w:t>
      </w:r>
      <w:r w:rsidR="00411B78">
        <w:t>550.</w:t>
      </w:r>
      <w:r>
        <w:t>7000.0</w:t>
      </w:r>
      <w:r w:rsidR="00411B78">
        <w:t>000</w:t>
      </w:r>
      <w:r w:rsidR="00BE1191" w:rsidRPr="00A35607">
        <w:t xml:space="preserve"> – Aplicações Diretas</w:t>
      </w:r>
      <w:r w:rsidR="00BE1191">
        <w:t>.......</w:t>
      </w:r>
      <w:r>
        <w:t>.</w:t>
      </w:r>
      <w:r w:rsidR="00BE1191" w:rsidRPr="00A35607">
        <w:t>..</w:t>
      </w:r>
      <w:r w:rsidR="00BE1191">
        <w:t>.</w:t>
      </w:r>
      <w:r w:rsidR="00411B78">
        <w:t>.</w:t>
      </w:r>
      <w:r w:rsidR="00BE1191">
        <w:t>..</w:t>
      </w:r>
      <w:r w:rsidR="00BE1191" w:rsidRPr="00A35607">
        <w:t>.</w:t>
      </w:r>
      <w:r w:rsidR="00BE1191">
        <w:t>.</w:t>
      </w:r>
      <w:r w:rsidR="00BE1191" w:rsidRPr="00A35607">
        <w:t xml:space="preserve">....... R$ </w:t>
      </w:r>
      <w:r w:rsidR="00411B78">
        <w:t>100</w:t>
      </w:r>
      <w:r>
        <w:t>.000</w:t>
      </w:r>
      <w:r w:rsidR="00BE1191">
        <w:t>,00</w:t>
      </w:r>
    </w:p>
    <w:p w14:paraId="03F92E24" w14:textId="212B776F" w:rsidR="00BE1191" w:rsidRDefault="009D754D" w:rsidP="00BE1191">
      <w:pPr>
        <w:jc w:val="both"/>
      </w:pPr>
      <w:r>
        <w:t>(</w:t>
      </w:r>
      <w:r w:rsidR="00411B78">
        <w:t>39</w:t>
      </w:r>
      <w:r>
        <w:t>)</w:t>
      </w:r>
      <w:r w:rsidR="00BE1191" w:rsidRPr="00A35607">
        <w:t>4.4.90</w:t>
      </w:r>
      <w:r w:rsidR="00BE1191">
        <w:t>.00.00.00.00.00.</w:t>
      </w:r>
      <w:r w:rsidR="00411B78">
        <w:t>1</w:t>
      </w:r>
      <w:r>
        <w:t>.500.7000.0000</w:t>
      </w:r>
      <w:r w:rsidR="00BE1191" w:rsidRPr="00A35607">
        <w:t xml:space="preserve"> – Aplicações Diretas</w:t>
      </w:r>
      <w:r w:rsidR="00BE1191">
        <w:t>......</w:t>
      </w:r>
      <w:r w:rsidR="00BE1191" w:rsidRPr="00A35607">
        <w:t>..</w:t>
      </w:r>
      <w:r w:rsidR="00BE1191">
        <w:t>.</w:t>
      </w:r>
      <w:r w:rsidR="00411B78">
        <w:t>.</w:t>
      </w:r>
      <w:r w:rsidR="00BE1191" w:rsidRPr="00A35607">
        <w:t>.</w:t>
      </w:r>
      <w:r w:rsidR="00BE1191">
        <w:t>.....</w:t>
      </w:r>
      <w:r w:rsidR="00BE1191" w:rsidRPr="00A35607">
        <w:t>.</w:t>
      </w:r>
      <w:r w:rsidR="00BE1191">
        <w:t>.</w:t>
      </w:r>
      <w:r w:rsidR="00BE1191" w:rsidRPr="00A35607">
        <w:t xml:space="preserve">....... R$ </w:t>
      </w:r>
      <w:r w:rsidR="00411B78">
        <w:t>50.086,90</w:t>
      </w:r>
    </w:p>
    <w:p w14:paraId="096BD214" w14:textId="77777777" w:rsidR="00BE1191" w:rsidRDefault="00BE1191" w:rsidP="00BE1191">
      <w:pPr>
        <w:rPr>
          <w:b/>
          <w:u w:val="single"/>
        </w:rPr>
      </w:pPr>
    </w:p>
    <w:p w14:paraId="0867092F" w14:textId="75D0E869" w:rsidR="00BE1191" w:rsidRPr="00A35607" w:rsidRDefault="00BE1191" w:rsidP="00BE1191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 w:rsidR="009D754D"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411B78">
        <w:rPr>
          <w:b/>
          <w:u w:val="single"/>
        </w:rPr>
        <w:t>150.086,90</w:t>
      </w:r>
      <w:r w:rsidRPr="00A35607">
        <w:t xml:space="preserve">       </w:t>
      </w:r>
    </w:p>
    <w:p w14:paraId="6565F134" w14:textId="77777777" w:rsidR="009D754D" w:rsidRDefault="00BE1191" w:rsidP="00BE1191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416C73E4" w14:textId="39D653F6" w:rsidR="00411B78" w:rsidRDefault="00411B78" w:rsidP="00411B78">
      <w:pPr>
        <w:ind w:firstLine="1985"/>
        <w:jc w:val="both"/>
      </w:pPr>
      <w:r>
        <w:t xml:space="preserve">Art. 3º Para o atendimento da abertura dos Créditos autorizados no artigo anterior deste ato, fica igualmente o Chefe do Poder Executivo Municipal, autorizado a </w:t>
      </w:r>
      <w:r>
        <w:lastRenderedPageBreak/>
        <w:t xml:space="preserve">proceder à redução das dotações orçamentárias abaixo discriminadas e constantes do mesmo Orçamento, no valor de até </w:t>
      </w:r>
      <w:r>
        <w:rPr>
          <w:b/>
        </w:rPr>
        <w:t xml:space="preserve">R$ 150.086,90 </w:t>
      </w:r>
      <w:r w:rsidRPr="00A35607">
        <w:rPr>
          <w:b/>
        </w:rPr>
        <w:t>(</w:t>
      </w:r>
      <w:r>
        <w:rPr>
          <w:b/>
        </w:rPr>
        <w:t>cento e cinquenta mil e oitenta e seis reais e noventa centavos</w:t>
      </w:r>
      <w:r w:rsidRPr="00A35607">
        <w:rPr>
          <w:b/>
        </w:rPr>
        <w:t>),</w:t>
      </w:r>
      <w:r>
        <w:t xml:space="preserve"> mais precisamente conforme abaixo:</w:t>
      </w:r>
    </w:p>
    <w:p w14:paraId="294E8B6F" w14:textId="77777777" w:rsidR="00411B78" w:rsidRDefault="00411B78" w:rsidP="00411B78">
      <w:pPr>
        <w:ind w:firstLine="1985"/>
        <w:jc w:val="both"/>
      </w:pPr>
    </w:p>
    <w:p w14:paraId="28B024B6" w14:textId="77777777" w:rsidR="00411B78" w:rsidRPr="00A35607" w:rsidRDefault="00411B78" w:rsidP="00411B78">
      <w:pPr>
        <w:jc w:val="both"/>
      </w:pPr>
      <w:r>
        <w:t>05</w:t>
      </w:r>
      <w:r w:rsidRPr="00A35607">
        <w:t xml:space="preserve"> – </w:t>
      </w:r>
      <w:r>
        <w:t>SECRETARIA MUNICIPAL DE EDUCAÇÃO E ESPORTES</w:t>
      </w:r>
    </w:p>
    <w:p w14:paraId="087D170A" w14:textId="4EE60779" w:rsidR="00411B78" w:rsidRPr="00A35607" w:rsidRDefault="00411B78" w:rsidP="00411B78">
      <w:pPr>
        <w:jc w:val="both"/>
      </w:pPr>
      <w:r>
        <w:t>002 – ENSINO FUNDAMENTAL</w:t>
      </w:r>
    </w:p>
    <w:p w14:paraId="41E98199" w14:textId="1D96183A" w:rsidR="00411B78" w:rsidRDefault="00411B78" w:rsidP="00411B78">
      <w:pPr>
        <w:jc w:val="both"/>
      </w:pPr>
      <w:r>
        <w:rPr>
          <w:bCs/>
        </w:rPr>
        <w:t>12.361.0008.1.006</w:t>
      </w:r>
      <w:r w:rsidRPr="001A33A6">
        <w:rPr>
          <w:bCs/>
        </w:rPr>
        <w:t xml:space="preserve"> –</w:t>
      </w:r>
      <w:r>
        <w:rPr>
          <w:bCs/>
        </w:rPr>
        <w:t xml:space="preserve"> AQUISIÇÃO DE VEÍCULO PARA O ENSINO FUNDAMENTAL</w:t>
      </w:r>
      <w:r w:rsidRPr="0034710B">
        <w:t xml:space="preserve"> </w:t>
      </w:r>
    </w:p>
    <w:p w14:paraId="361D8F71" w14:textId="4C0EA656" w:rsidR="00411B78" w:rsidRDefault="00411B78" w:rsidP="00411B78">
      <w:pPr>
        <w:jc w:val="both"/>
      </w:pPr>
      <w:r>
        <w:t>(40)</w:t>
      </w:r>
      <w:r w:rsidRPr="00A35607">
        <w:t>4.4.90</w:t>
      </w:r>
      <w:r>
        <w:t>.00.00.00.00.00.1.550.7000.0000</w:t>
      </w:r>
      <w:r w:rsidRPr="00A35607">
        <w:t xml:space="preserve"> – Aplicações Diretas</w:t>
      </w:r>
      <w:r>
        <w:t>........</w:t>
      </w:r>
      <w:r w:rsidRPr="00A35607">
        <w:t>..</w:t>
      </w:r>
      <w:r>
        <w:t>....</w:t>
      </w:r>
      <w:r w:rsidRPr="00A35607">
        <w:t>.</w:t>
      </w:r>
      <w:r>
        <w:t>.</w:t>
      </w:r>
      <w:r w:rsidRPr="00A35607">
        <w:t xml:space="preserve">....... R$ </w:t>
      </w:r>
      <w:r>
        <w:t>100.000,00</w:t>
      </w:r>
    </w:p>
    <w:p w14:paraId="705C86E6" w14:textId="77777777" w:rsidR="00411B78" w:rsidRDefault="00411B78" w:rsidP="00411B78">
      <w:pPr>
        <w:ind w:firstLine="1985"/>
        <w:jc w:val="both"/>
      </w:pPr>
    </w:p>
    <w:p w14:paraId="115AF4F5" w14:textId="77777777" w:rsidR="00411B78" w:rsidRDefault="00411B78" w:rsidP="00411B78">
      <w:pPr>
        <w:ind w:firstLine="1985"/>
        <w:jc w:val="both"/>
      </w:pPr>
    </w:p>
    <w:p w14:paraId="06C218F0" w14:textId="6001C3E3" w:rsidR="00411B78" w:rsidRPr="00A35607" w:rsidRDefault="00411B78" w:rsidP="00411B78">
      <w:pPr>
        <w:jc w:val="both"/>
      </w:pPr>
      <w:r>
        <w:t>12</w:t>
      </w:r>
      <w:r w:rsidRPr="00A35607">
        <w:t xml:space="preserve"> –</w:t>
      </w:r>
      <w:r>
        <w:t xml:space="preserve"> HOSPITAL MUNICIPAL ANCHIETENSE</w:t>
      </w:r>
      <w:r w:rsidRPr="00A35607">
        <w:t xml:space="preserve"> </w:t>
      </w:r>
    </w:p>
    <w:p w14:paraId="5F436F8D" w14:textId="5119B326" w:rsidR="00411B78" w:rsidRPr="00A35607" w:rsidRDefault="00411B78" w:rsidP="00411B78">
      <w:pPr>
        <w:jc w:val="both"/>
      </w:pPr>
      <w:r>
        <w:t>001 – ADMINISTRAÇÃO GERAL DO HOSPITAL</w:t>
      </w:r>
    </w:p>
    <w:p w14:paraId="391B4F30" w14:textId="0AA4202B" w:rsidR="00411B78" w:rsidRDefault="00411B78" w:rsidP="00411B78">
      <w:pPr>
        <w:jc w:val="both"/>
      </w:pPr>
      <w:r>
        <w:rPr>
          <w:bCs/>
        </w:rPr>
        <w:t>10.302.0023.1.001</w:t>
      </w:r>
      <w:r w:rsidRPr="001A33A6">
        <w:rPr>
          <w:bCs/>
        </w:rPr>
        <w:t xml:space="preserve"> – </w:t>
      </w:r>
      <w:r>
        <w:rPr>
          <w:bCs/>
        </w:rPr>
        <w:t>OBRAS, EQUIPAMENTOS E MOBÍLIA PARA O HOSPITAL MUNICIPAL ANCHIETENSE</w:t>
      </w:r>
      <w:r w:rsidRPr="0034710B">
        <w:t xml:space="preserve"> </w:t>
      </w:r>
    </w:p>
    <w:p w14:paraId="67B9AB8B" w14:textId="51E2934A" w:rsidR="00411B78" w:rsidRDefault="00411B78" w:rsidP="00411B78">
      <w:pPr>
        <w:jc w:val="both"/>
      </w:pPr>
      <w:r>
        <w:t>(4)</w:t>
      </w:r>
      <w:r w:rsidRPr="00A35607">
        <w:t>4.4.90</w:t>
      </w:r>
      <w:r>
        <w:t>.00.00.00.00.00.1.500.1002.0000</w:t>
      </w:r>
      <w:r w:rsidRPr="00A35607">
        <w:t xml:space="preserve"> – Aplicações Diretas</w:t>
      </w:r>
      <w:r>
        <w:t>........</w:t>
      </w:r>
      <w:r w:rsidRPr="00A35607">
        <w:t>..</w:t>
      </w:r>
      <w:r>
        <w:t>....</w:t>
      </w:r>
      <w:r w:rsidRPr="00A35607">
        <w:t>.</w:t>
      </w:r>
      <w:r>
        <w:t>.</w:t>
      </w:r>
      <w:r w:rsidRPr="00A35607">
        <w:t>..</w:t>
      </w:r>
      <w:r>
        <w:t>....</w:t>
      </w:r>
      <w:r w:rsidRPr="00A35607">
        <w:t xml:space="preserve">..... R$ </w:t>
      </w:r>
      <w:r>
        <w:t>50.086,90</w:t>
      </w:r>
    </w:p>
    <w:p w14:paraId="610E9049" w14:textId="77777777" w:rsidR="00411B78" w:rsidRDefault="00411B78" w:rsidP="00411B78">
      <w:pPr>
        <w:ind w:firstLine="1985"/>
        <w:jc w:val="both"/>
      </w:pPr>
    </w:p>
    <w:p w14:paraId="25D4E56A" w14:textId="77777777" w:rsidR="00411B78" w:rsidRPr="00A35607" w:rsidRDefault="00411B78" w:rsidP="00411B78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150.086,90</w:t>
      </w:r>
      <w:r w:rsidRPr="00A35607">
        <w:t xml:space="preserve">       </w:t>
      </w:r>
    </w:p>
    <w:p w14:paraId="34B300B8" w14:textId="07AB2270" w:rsidR="00BE1191" w:rsidRDefault="00BE1191" w:rsidP="00411B78">
      <w:pPr>
        <w:tabs>
          <w:tab w:val="left" w:pos="0"/>
        </w:tabs>
        <w:jc w:val="both"/>
      </w:pPr>
    </w:p>
    <w:p w14:paraId="116F3202" w14:textId="77777777" w:rsidR="00411B78" w:rsidRDefault="00411B78" w:rsidP="00411B78">
      <w:pPr>
        <w:tabs>
          <w:tab w:val="left" w:pos="0"/>
        </w:tabs>
        <w:jc w:val="both"/>
      </w:pPr>
    </w:p>
    <w:p w14:paraId="522F6377" w14:textId="77777777" w:rsidR="00BE1191" w:rsidRPr="00A35607" w:rsidRDefault="00BE1191" w:rsidP="00BE1191">
      <w:pPr>
        <w:jc w:val="center"/>
      </w:pPr>
      <w:r w:rsidRPr="00A35607">
        <w:t>CAPÍTULO III</w:t>
      </w:r>
    </w:p>
    <w:p w14:paraId="7F07B726" w14:textId="77777777" w:rsidR="00BE1191" w:rsidRPr="00A35607" w:rsidRDefault="00BE1191" w:rsidP="00BE1191">
      <w:pPr>
        <w:jc w:val="center"/>
      </w:pPr>
      <w:r w:rsidRPr="00A35607">
        <w:t>DA ALTERAÇÃO DO PLANO PLURIANUAL</w:t>
      </w:r>
    </w:p>
    <w:p w14:paraId="660A34B9" w14:textId="77777777" w:rsidR="00BE1191" w:rsidRPr="00A35607" w:rsidRDefault="00BE1191" w:rsidP="00BE1191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30958A3B" w14:textId="080DF811" w:rsidR="00BE1191" w:rsidRDefault="00BE1191" w:rsidP="00844A27">
      <w:pPr>
        <w:jc w:val="both"/>
      </w:pPr>
      <w:r w:rsidRPr="00A35607">
        <w:tab/>
      </w:r>
      <w:r w:rsidRPr="00A35607">
        <w:tab/>
        <w:t xml:space="preserve">      Art. </w:t>
      </w:r>
      <w:r w:rsidR="00411B78">
        <w:t>4</w:t>
      </w:r>
      <w:r w:rsidRPr="00A35607">
        <w:t xml:space="preserve">º Fica alterado o Plano Plurianual Lei nº. </w:t>
      </w:r>
      <w:r w:rsidR="00844A27">
        <w:t>2.679</w:t>
      </w:r>
      <w:r w:rsidRPr="00A35607">
        <w:t xml:space="preserve">, de </w:t>
      </w:r>
      <w:r w:rsidR="00844A27">
        <w:t xml:space="preserve">02 </w:t>
      </w:r>
      <w:r w:rsidRPr="00A35607">
        <w:t xml:space="preserve">de </w:t>
      </w:r>
      <w:r w:rsidR="00844A27">
        <w:t>dezembro</w:t>
      </w:r>
      <w:r w:rsidRPr="00A35607">
        <w:t xml:space="preserve"> de </w:t>
      </w:r>
      <w:r>
        <w:t>202</w:t>
      </w:r>
      <w:r w:rsidR="00844A27">
        <w:t xml:space="preserve">2, em conformidade com o disposto nos artigos anteriores desta Lei, relativamente aos créditos </w:t>
      </w:r>
      <w:r w:rsidR="00411B78">
        <w:t xml:space="preserve">e reduções </w:t>
      </w:r>
      <w:r w:rsidR="00844A27">
        <w:t>introduzidos neste texto legal.</w:t>
      </w:r>
    </w:p>
    <w:p w14:paraId="73E4B7EC" w14:textId="77777777" w:rsidR="00BE1191" w:rsidRDefault="00BE1191" w:rsidP="00BE1191">
      <w:pPr>
        <w:ind w:left="2410"/>
        <w:jc w:val="both"/>
      </w:pPr>
    </w:p>
    <w:p w14:paraId="2870C54F" w14:textId="77777777" w:rsidR="00BE1191" w:rsidRPr="00A35607" w:rsidRDefault="00BE1191" w:rsidP="00BE1191">
      <w:pPr>
        <w:jc w:val="both"/>
      </w:pPr>
    </w:p>
    <w:p w14:paraId="094E22D2" w14:textId="77777777" w:rsidR="00BE1191" w:rsidRPr="00A35607" w:rsidRDefault="00BE1191" w:rsidP="00BE1191">
      <w:pPr>
        <w:jc w:val="center"/>
      </w:pPr>
      <w:r w:rsidRPr="00A35607">
        <w:t>CAPÍTULO IV</w:t>
      </w:r>
      <w:r w:rsidRPr="00A35607">
        <w:tab/>
      </w:r>
    </w:p>
    <w:p w14:paraId="159A91D5" w14:textId="77777777" w:rsidR="00BE1191" w:rsidRPr="00A35607" w:rsidRDefault="00BE1191" w:rsidP="00BE1191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5D94D0D" w14:textId="77777777" w:rsidR="00BE1191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64BFA61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1B78">
        <w:t>5</w:t>
      </w:r>
      <w:r w:rsidRPr="00A35607">
        <w:t>º Fica alterada a LDO - Lei de Diretrizes Orçamentárias nº.  2.</w:t>
      </w:r>
      <w:r w:rsidR="00844A27">
        <w:t>678</w:t>
      </w:r>
      <w:r w:rsidRPr="00A35607">
        <w:t xml:space="preserve">, de </w:t>
      </w:r>
      <w:r w:rsidR="00844A27">
        <w:t>02</w:t>
      </w:r>
      <w:r>
        <w:t xml:space="preserve"> </w:t>
      </w:r>
      <w:r w:rsidRPr="00A35607">
        <w:t xml:space="preserve">de </w:t>
      </w:r>
      <w:r w:rsidR="00844A27">
        <w:t>dezembro</w:t>
      </w:r>
      <w:r>
        <w:t xml:space="preserve"> de 202</w:t>
      </w:r>
      <w:r w:rsidR="00844A27">
        <w:t>2</w:t>
      </w:r>
      <w:r w:rsidRPr="00A35607">
        <w:t>, em conformidade com o disposto nos</w:t>
      </w:r>
      <w:r w:rsidR="00844A27">
        <w:t xml:space="preserve"> artigos anteriores desta Lei.</w:t>
      </w:r>
    </w:p>
    <w:p w14:paraId="7E3D6912" w14:textId="77777777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14F4D220" w14:textId="31C90AA4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411B78">
        <w:t>6</w:t>
      </w:r>
      <w:r w:rsidRPr="00A35607">
        <w:t xml:space="preserve"> º Esta Lei entra em vigor na data de sua publicação.</w:t>
      </w:r>
    </w:p>
    <w:p w14:paraId="0F2DCF66" w14:textId="77777777" w:rsidR="00BE1191" w:rsidRPr="00A35607" w:rsidRDefault="00BE1191" w:rsidP="00BE1191">
      <w:pPr>
        <w:jc w:val="both"/>
      </w:pPr>
    </w:p>
    <w:p w14:paraId="6B7A3140" w14:textId="77777777" w:rsidR="00BE1191" w:rsidRDefault="00BE1191" w:rsidP="00BE1191">
      <w:pPr>
        <w:spacing w:line="276" w:lineRule="auto"/>
        <w:jc w:val="both"/>
      </w:pPr>
    </w:p>
    <w:p w14:paraId="49C0631A" w14:textId="6A94090A" w:rsidR="00BE1191" w:rsidRPr="00A35607" w:rsidRDefault="00BE1191" w:rsidP="00BE1191">
      <w:pPr>
        <w:spacing w:line="276" w:lineRule="auto"/>
        <w:jc w:val="both"/>
      </w:pPr>
      <w:r w:rsidRPr="00A35607">
        <w:t xml:space="preserve">GABINETE DO PREFEITO </w:t>
      </w:r>
      <w:r>
        <w:t>DO MUNICÍPIO</w:t>
      </w:r>
      <w:r w:rsidRPr="00A35607">
        <w:t xml:space="preserve"> DE ANCHIETA/SC, em </w:t>
      </w:r>
      <w:r w:rsidR="00411B78">
        <w:t>12</w:t>
      </w:r>
      <w:r>
        <w:t xml:space="preserve"> d</w:t>
      </w:r>
      <w:r w:rsidRPr="00A35607">
        <w:t xml:space="preserve">e </w:t>
      </w:r>
      <w:r w:rsidR="00411B78">
        <w:t>abril</w:t>
      </w:r>
      <w:r>
        <w:t xml:space="preserve"> de 202</w:t>
      </w:r>
      <w:r w:rsidR="008D3D9A">
        <w:t>3</w:t>
      </w:r>
      <w:r w:rsidRPr="00A35607">
        <w:t>.</w:t>
      </w:r>
    </w:p>
    <w:p w14:paraId="74A6CA36" w14:textId="77777777" w:rsidR="00BE1191" w:rsidRPr="00A35607" w:rsidRDefault="00BE1191" w:rsidP="00BE1191">
      <w:pPr>
        <w:spacing w:line="276" w:lineRule="auto"/>
        <w:jc w:val="both"/>
      </w:pPr>
    </w:p>
    <w:p w14:paraId="3DA87DCB" w14:textId="77777777" w:rsidR="00BE1191" w:rsidRDefault="00BE1191" w:rsidP="00BE1191">
      <w:pPr>
        <w:spacing w:line="276" w:lineRule="auto"/>
        <w:jc w:val="both"/>
      </w:pPr>
    </w:p>
    <w:p w14:paraId="0977D01A" w14:textId="77777777" w:rsidR="008D3D9A" w:rsidRDefault="008D3D9A" w:rsidP="00BE1191">
      <w:pPr>
        <w:spacing w:line="276" w:lineRule="auto"/>
        <w:jc w:val="both"/>
      </w:pPr>
    </w:p>
    <w:p w14:paraId="7B94A9F4" w14:textId="77777777" w:rsidR="008D3D9A" w:rsidRPr="00A35607" w:rsidRDefault="008D3D9A" w:rsidP="00BE1191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169761E4" w:rsidR="002E7D17" w:rsidRPr="00A35607" w:rsidRDefault="00942802" w:rsidP="002E7D17">
      <w:pPr>
        <w:jc w:val="center"/>
        <w:rPr>
          <w:b/>
        </w:rPr>
      </w:pPr>
      <w:r>
        <w:rPr>
          <w:b/>
        </w:rPr>
        <w:t>IVAN JOSÉ CANCI</w:t>
      </w:r>
    </w:p>
    <w:p w14:paraId="085860A8" w14:textId="2FB9D508" w:rsidR="00E238E7" w:rsidRDefault="002E7D17" w:rsidP="002E7D17">
      <w:pPr>
        <w:jc w:val="center"/>
      </w:pPr>
      <w:r w:rsidRPr="00A35607">
        <w:t>Prefeito Municipal</w:t>
      </w:r>
      <w:r w:rsidR="00E238E7">
        <w:t xml:space="preserve"> </w:t>
      </w:r>
    </w:p>
    <w:p w14:paraId="072E73D1" w14:textId="3364F8C1" w:rsidR="00975B5E" w:rsidRDefault="00975B5E" w:rsidP="002E7D17">
      <w:pPr>
        <w:jc w:val="center"/>
      </w:pPr>
    </w:p>
    <w:p w14:paraId="547730B6" w14:textId="77777777" w:rsidR="008D3D9A" w:rsidRDefault="008D3D9A" w:rsidP="002E7D17">
      <w:pPr>
        <w:jc w:val="center"/>
      </w:pPr>
    </w:p>
    <w:p w14:paraId="43A7E585" w14:textId="35762B55" w:rsidR="00975B5E" w:rsidRDefault="00975B5E" w:rsidP="00975B5E">
      <w:pPr>
        <w:tabs>
          <w:tab w:val="left" w:pos="1300"/>
        </w:tabs>
      </w:pPr>
      <w:r>
        <w:tab/>
      </w:r>
    </w:p>
    <w:p w14:paraId="42F641D7" w14:textId="77777777" w:rsidR="00117F5C" w:rsidRPr="002964DE" w:rsidRDefault="00117F5C" w:rsidP="002964DE">
      <w:pPr>
        <w:pStyle w:val="Ttulo1"/>
        <w:jc w:val="center"/>
        <w:rPr>
          <w:rFonts w:ascii="Times New Roman" w:hAnsi="Times New Roman"/>
          <w:b/>
          <w:bCs/>
          <w:color w:val="000000"/>
          <w:szCs w:val="24"/>
        </w:rPr>
      </w:pPr>
    </w:p>
    <w:p w14:paraId="641BB25E" w14:textId="75B885E9" w:rsidR="001719FE" w:rsidRPr="002964DE" w:rsidRDefault="001719FE" w:rsidP="002964DE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2964DE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33864173" w14:textId="77777777" w:rsidR="00E05228" w:rsidRDefault="00E05228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BB00274" w:rsidR="001719FE" w:rsidRDefault="00E238E7" w:rsidP="001719FE">
      <w:pPr>
        <w:jc w:val="both"/>
        <w:rPr>
          <w:color w:val="000000"/>
        </w:rPr>
      </w:pPr>
      <w:r>
        <w:rPr>
          <w:color w:val="000000"/>
        </w:rPr>
        <w:t>SENHOR PRESIDENTE</w:t>
      </w:r>
      <w:r w:rsidR="001719FE">
        <w:rPr>
          <w:color w:val="000000"/>
        </w:rPr>
        <w:t>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4089A714" w14:textId="77777777" w:rsidR="00E05228" w:rsidRDefault="00E05228" w:rsidP="001719FE">
      <w:pPr>
        <w:jc w:val="both"/>
        <w:rPr>
          <w:color w:val="000000"/>
        </w:rPr>
      </w:pPr>
    </w:p>
    <w:p w14:paraId="0F9E9A98" w14:textId="00EC1F28" w:rsidR="00E05228" w:rsidRPr="00A65119" w:rsidRDefault="001719FE" w:rsidP="001719FE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</w:t>
      </w:r>
      <w:r w:rsidR="004D77F3">
        <w:t xml:space="preserve"> o Projeto de Lei nº......./2023</w:t>
      </w:r>
      <w:r>
        <w:t>, que autoriza a alteração do Plano Plurianual, da Lei de Diretrizes Orçamentárias e da Lei Orçamentária Anual, através da abertura de</w:t>
      </w:r>
      <w:r w:rsidR="003D2E4A">
        <w:t xml:space="preserve"> </w:t>
      </w:r>
      <w:r w:rsidR="009E0EE2">
        <w:t>crédito</w:t>
      </w:r>
      <w:r w:rsidR="003D2E4A">
        <w:t>s adicionais</w:t>
      </w:r>
      <w:r>
        <w:t xml:space="preserve"> </w:t>
      </w:r>
      <w:r w:rsidR="00411B78">
        <w:t>suplementares</w:t>
      </w:r>
      <w:r>
        <w:t xml:space="preserve"> na importância de até </w:t>
      </w:r>
      <w:r w:rsidR="00411B78">
        <w:rPr>
          <w:b/>
        </w:rPr>
        <w:t xml:space="preserve">R$ 150.086,90 </w:t>
      </w:r>
      <w:r w:rsidR="00411B78" w:rsidRPr="00A35607">
        <w:rPr>
          <w:b/>
        </w:rPr>
        <w:t>(</w:t>
      </w:r>
      <w:r w:rsidR="00411B78">
        <w:rPr>
          <w:b/>
        </w:rPr>
        <w:t>cento e cinquenta mil e oitenta e seis reais e noventa centavos</w:t>
      </w:r>
      <w:r w:rsidR="00411B78" w:rsidRPr="00A35607">
        <w:rPr>
          <w:b/>
        </w:rPr>
        <w:t>)</w:t>
      </w:r>
      <w:r w:rsidR="00411B78">
        <w:rPr>
          <w:b/>
        </w:rPr>
        <w:t xml:space="preserve">,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2D979DEC" w14:textId="58808B42" w:rsidR="00CB0A22" w:rsidRDefault="001719FE" w:rsidP="004D77F3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411B78">
        <w:rPr>
          <w:bCs/>
        </w:rPr>
        <w:t>suplementar</w:t>
      </w:r>
      <w:r w:rsidR="003D2E4A">
        <w:rPr>
          <w:bCs/>
        </w:rPr>
        <w:t xml:space="preserve"> dotações</w:t>
      </w:r>
      <w:r w:rsidR="00E05228">
        <w:rPr>
          <w:bCs/>
        </w:rPr>
        <w:t xml:space="preserve"> orçamentária</w:t>
      </w:r>
      <w:r w:rsidR="003D2E4A">
        <w:rPr>
          <w:bCs/>
        </w:rPr>
        <w:t xml:space="preserve">s, </w:t>
      </w:r>
      <w:r w:rsidR="004D77F3">
        <w:rPr>
          <w:bCs/>
        </w:rPr>
        <w:t xml:space="preserve">na Secretaria Municipal de </w:t>
      </w:r>
      <w:r w:rsidR="00411B78">
        <w:rPr>
          <w:bCs/>
        </w:rPr>
        <w:t>Educação e Esportes</w:t>
      </w:r>
      <w:r w:rsidR="004D77F3">
        <w:rPr>
          <w:bCs/>
        </w:rPr>
        <w:t xml:space="preserve">, </w:t>
      </w:r>
      <w:r w:rsidR="00942802">
        <w:rPr>
          <w:bCs/>
        </w:rPr>
        <w:t>visando</w:t>
      </w:r>
      <w:r w:rsidR="008D3D9A">
        <w:rPr>
          <w:bCs/>
        </w:rPr>
        <w:t xml:space="preserve"> a </w:t>
      </w:r>
      <w:r w:rsidR="00C4719E">
        <w:rPr>
          <w:bCs/>
        </w:rPr>
        <w:t>realização de obras para construção e reforma do Centro Municipal de Educação Infantil e Fundamental – CMEIF.</w:t>
      </w:r>
    </w:p>
    <w:p w14:paraId="6B004FFC" w14:textId="77777777" w:rsidR="00C4719E" w:rsidRDefault="00C4719E" w:rsidP="004D77F3">
      <w:pPr>
        <w:ind w:firstLine="708"/>
        <w:jc w:val="both"/>
        <w:rPr>
          <w:bCs/>
        </w:rPr>
      </w:pPr>
    </w:p>
    <w:p w14:paraId="3026C33A" w14:textId="368A35A5" w:rsidR="00C4719E" w:rsidRDefault="00C4719E" w:rsidP="004D77F3">
      <w:pPr>
        <w:ind w:firstLine="708"/>
        <w:jc w:val="both"/>
      </w:pPr>
      <w:r>
        <w:rPr>
          <w:bCs/>
        </w:rPr>
        <w:t xml:space="preserve">       Para cobertura dos referidos créditos, serão utilizados recursos do Salário Educação, no valor de até R$ 100.000,00 (cem mil reais) originalmente orçados para aquisição de um veículo para o Ensino Fundamental, conforme aprovação do Conselho Municipal de Educação. </w:t>
      </w:r>
    </w:p>
    <w:p w14:paraId="003A180E" w14:textId="7C6C44A0" w:rsidR="001719FE" w:rsidRPr="002919B9" w:rsidRDefault="00C4719E" w:rsidP="00CB0A22">
      <w:pPr>
        <w:jc w:val="both"/>
        <w:rPr>
          <w:bCs/>
        </w:rPr>
      </w:pPr>
      <w:r>
        <w:t>Para complementação do valor, serão remanejados recursos próprios excedentes da obra do Hospital Municipal Anchietense</w:t>
      </w:r>
      <w:r w:rsidR="002919B9">
        <w:t>, no valor de até R$ 50.086.90</w:t>
      </w:r>
      <w:r w:rsidR="002919B9" w:rsidRPr="002919B9">
        <w:rPr>
          <w:b/>
        </w:rPr>
        <w:t xml:space="preserve"> </w:t>
      </w:r>
      <w:r w:rsidR="002919B9" w:rsidRPr="002919B9">
        <w:rPr>
          <w:bCs/>
        </w:rPr>
        <w:t>(cinquenta mil e oitenta e seis reais e noventa centavos)</w:t>
      </w:r>
      <w:r w:rsidR="002919B9">
        <w:rPr>
          <w:bCs/>
        </w:rPr>
        <w:t>.</w:t>
      </w:r>
    </w:p>
    <w:p w14:paraId="7CC278E5" w14:textId="77777777" w:rsidR="00C4719E" w:rsidRDefault="00C4719E" w:rsidP="00CB0A22">
      <w:pPr>
        <w:jc w:val="both"/>
      </w:pPr>
    </w:p>
    <w:p w14:paraId="4DCE1D38" w14:textId="5113D204" w:rsidR="002919B9" w:rsidRPr="00FD55C5" w:rsidRDefault="002919B9" w:rsidP="002919B9">
      <w:pPr>
        <w:ind w:firstLine="708"/>
        <w:jc w:val="both"/>
        <w:rPr>
          <w:b/>
          <w:color w:val="FF0000"/>
          <w:sz w:val="56"/>
          <w:szCs w:val="56"/>
        </w:rPr>
      </w:pPr>
      <w:r>
        <w:t xml:space="preserve">     </w:t>
      </w:r>
      <w:r w:rsidRPr="00FB2A3C">
        <w:rPr>
          <w:bCs/>
          <w:iCs/>
        </w:rPr>
        <w:t xml:space="preserve">Deste modo, solicitamos a aprovação em </w:t>
      </w:r>
      <w:r w:rsidRPr="00FB2A3C">
        <w:rPr>
          <w:b/>
          <w:bCs/>
          <w:iCs/>
        </w:rPr>
        <w:t>Regime de Urgência</w:t>
      </w:r>
      <w:r>
        <w:rPr>
          <w:b/>
          <w:bCs/>
          <w:iCs/>
        </w:rPr>
        <w:t xml:space="preserve"> Especial</w:t>
      </w:r>
      <w:r>
        <w:t>, d</w:t>
      </w:r>
      <w:r w:rsidRPr="00432A06">
        <w:t>evido a necessidade de o setor realizar o Processo Licitatório</w:t>
      </w:r>
      <w:r>
        <w:t xml:space="preserve">. </w:t>
      </w:r>
    </w:p>
    <w:p w14:paraId="40DEB77B" w14:textId="77777777" w:rsidR="00C4719E" w:rsidRDefault="00C4719E" w:rsidP="00CB0A22">
      <w:pPr>
        <w:jc w:val="both"/>
      </w:pPr>
    </w:p>
    <w:p w14:paraId="7939B6FE" w14:textId="7C83F96A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05228">
        <w:rPr>
          <w:color w:val="000000"/>
        </w:rPr>
        <w:t>s</w:t>
      </w:r>
      <w:r>
        <w:rPr>
          <w:color w:val="000000"/>
        </w:rPr>
        <w:t xml:space="preserve"> </w:t>
      </w:r>
      <w:r w:rsidR="002919B9">
        <w:rPr>
          <w:color w:val="000000"/>
        </w:rPr>
        <w:t>suplementadas e reduzidas</w:t>
      </w:r>
      <w:r w:rsidR="00975B5E">
        <w:rPr>
          <w:color w:val="000000"/>
        </w:rPr>
        <w:t xml:space="preserve"> </w:t>
      </w:r>
      <w:r>
        <w:rPr>
          <w:color w:val="000000"/>
        </w:rPr>
        <w:t>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13DD60BD" w14:textId="77777777" w:rsidR="00CB0A22" w:rsidRDefault="00CB0A22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7F57F7D9" w14:textId="4BFC09AE" w:rsidR="001719FE" w:rsidRDefault="001719FE" w:rsidP="00C41E8B">
      <w:pPr>
        <w:jc w:val="center"/>
      </w:pPr>
      <w:r>
        <w:t>GABINETE DO PREFEITO DO MUN</w:t>
      </w:r>
      <w:r w:rsidR="00045245">
        <w:t xml:space="preserve">ICIPIO DE ANCHIETA (SC), </w:t>
      </w:r>
      <w:r w:rsidR="002919B9">
        <w:t>12</w:t>
      </w:r>
      <w:r w:rsidR="00045245">
        <w:t xml:space="preserve"> de </w:t>
      </w:r>
      <w:r w:rsidR="002919B9">
        <w:t>abril</w:t>
      </w:r>
      <w:r w:rsidR="006C4D86">
        <w:t xml:space="preserve"> </w:t>
      </w:r>
      <w:r w:rsidR="00C41E8B">
        <w:t>de 202</w:t>
      </w:r>
      <w:r w:rsidR="00A65119">
        <w:t>3</w:t>
      </w:r>
      <w:r w:rsidR="00C41E8B">
        <w:t>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2ED4ED1B" w14:textId="77777777" w:rsidR="00CB0A22" w:rsidRDefault="00CB0A22" w:rsidP="001719FE">
      <w:pPr>
        <w:jc w:val="both"/>
      </w:pPr>
    </w:p>
    <w:p w14:paraId="07C4185E" w14:textId="14626AB0" w:rsidR="00975B5E" w:rsidRPr="00A35607" w:rsidRDefault="002964DE" w:rsidP="002964DE">
      <w:pPr>
        <w:rPr>
          <w:b/>
        </w:rPr>
      </w:pPr>
      <w:r>
        <w:t xml:space="preserve">                                                          </w:t>
      </w:r>
      <w:r w:rsidR="00975B5E">
        <w:rPr>
          <w:b/>
        </w:rPr>
        <w:t>IVAN JOSÉ CANCI</w:t>
      </w:r>
    </w:p>
    <w:p w14:paraId="08E77856" w14:textId="77777777" w:rsidR="00975B5E" w:rsidRDefault="00975B5E" w:rsidP="00975B5E">
      <w:pPr>
        <w:jc w:val="center"/>
      </w:pPr>
      <w:r w:rsidRPr="00A35607">
        <w:t>Prefeito Municipal</w:t>
      </w:r>
      <w:r>
        <w:t xml:space="preserve"> </w:t>
      </w:r>
    </w:p>
    <w:p w14:paraId="330038D6" w14:textId="77777777" w:rsidR="00975B5E" w:rsidRDefault="00975B5E" w:rsidP="00975B5E">
      <w:pPr>
        <w:jc w:val="center"/>
      </w:pP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F1CB0" w14:textId="77777777" w:rsidR="00E63B5F" w:rsidRDefault="00E63B5F">
      <w:r>
        <w:separator/>
      </w:r>
    </w:p>
  </w:endnote>
  <w:endnote w:type="continuationSeparator" w:id="0">
    <w:p w14:paraId="51F52551" w14:textId="77777777" w:rsidR="00E63B5F" w:rsidRDefault="00E63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075F2" w14:textId="77777777" w:rsidR="00E63B5F" w:rsidRDefault="00E63B5F">
      <w:r>
        <w:separator/>
      </w:r>
    </w:p>
  </w:footnote>
  <w:footnote w:type="continuationSeparator" w:id="0">
    <w:p w14:paraId="4FE63CC9" w14:textId="77777777" w:rsidR="00E63B5F" w:rsidRDefault="00E63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4762808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7664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4112058">
    <w:abstractNumId w:val="5"/>
    <w:lvlOverride w:ilvl="0">
      <w:startOverride w:val="1"/>
    </w:lvlOverride>
  </w:num>
  <w:num w:numId="4" w16cid:durableId="596717142">
    <w:abstractNumId w:val="12"/>
    <w:lvlOverride w:ilvl="0">
      <w:startOverride w:val="1"/>
    </w:lvlOverride>
  </w:num>
  <w:num w:numId="5" w16cid:durableId="729037327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41057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0750046">
    <w:abstractNumId w:val="3"/>
  </w:num>
  <w:num w:numId="8" w16cid:durableId="1632129582">
    <w:abstractNumId w:val="10"/>
  </w:num>
  <w:num w:numId="9" w16cid:durableId="668748490">
    <w:abstractNumId w:val="6"/>
  </w:num>
  <w:num w:numId="10" w16cid:durableId="1133598908">
    <w:abstractNumId w:val="14"/>
  </w:num>
  <w:num w:numId="11" w16cid:durableId="23138875">
    <w:abstractNumId w:val="17"/>
  </w:num>
  <w:num w:numId="12" w16cid:durableId="1626691760">
    <w:abstractNumId w:val="0"/>
  </w:num>
  <w:num w:numId="13" w16cid:durableId="1427572920">
    <w:abstractNumId w:val="21"/>
  </w:num>
  <w:num w:numId="14" w16cid:durableId="451019541">
    <w:abstractNumId w:val="16"/>
  </w:num>
  <w:num w:numId="15" w16cid:durableId="1293973657">
    <w:abstractNumId w:val="8"/>
  </w:num>
  <w:num w:numId="16" w16cid:durableId="483350853">
    <w:abstractNumId w:val="13"/>
  </w:num>
  <w:num w:numId="17" w16cid:durableId="1495100543">
    <w:abstractNumId w:val="11"/>
  </w:num>
  <w:num w:numId="18" w16cid:durableId="1073965918">
    <w:abstractNumId w:val="2"/>
  </w:num>
  <w:num w:numId="19" w16cid:durableId="166672549">
    <w:abstractNumId w:val="9"/>
  </w:num>
  <w:num w:numId="20" w16cid:durableId="1208879572">
    <w:abstractNumId w:val="23"/>
  </w:num>
  <w:num w:numId="21" w16cid:durableId="146895827">
    <w:abstractNumId w:val="19"/>
  </w:num>
  <w:num w:numId="22" w16cid:durableId="49884278">
    <w:abstractNumId w:val="15"/>
  </w:num>
  <w:num w:numId="23" w16cid:durableId="1120995581">
    <w:abstractNumId w:val="18"/>
  </w:num>
  <w:num w:numId="24" w16cid:durableId="986513695">
    <w:abstractNumId w:val="4"/>
  </w:num>
  <w:num w:numId="25" w16cid:durableId="146599954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19B9"/>
    <w:rsid w:val="00294407"/>
    <w:rsid w:val="002964DE"/>
    <w:rsid w:val="002A7DA2"/>
    <w:rsid w:val="002B54BA"/>
    <w:rsid w:val="002B7D4B"/>
    <w:rsid w:val="002E2DC1"/>
    <w:rsid w:val="002E44F3"/>
    <w:rsid w:val="002E7D17"/>
    <w:rsid w:val="002E7F38"/>
    <w:rsid w:val="003061B4"/>
    <w:rsid w:val="003078FF"/>
    <w:rsid w:val="003142EA"/>
    <w:rsid w:val="00316AA2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1B78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6451"/>
    <w:rsid w:val="0068229A"/>
    <w:rsid w:val="00691BA4"/>
    <w:rsid w:val="00691C05"/>
    <w:rsid w:val="0069305A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475A0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045A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4719E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3168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3B5F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35</TotalTime>
  <Pages>3</Pages>
  <Words>919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</cp:revision>
  <cp:lastPrinted>2023-04-12T18:38:00Z</cp:lastPrinted>
  <dcterms:created xsi:type="dcterms:W3CDTF">2023-04-12T17:01:00Z</dcterms:created>
  <dcterms:modified xsi:type="dcterms:W3CDTF">2023-04-12T18:39:00Z</dcterms:modified>
</cp:coreProperties>
</file>