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91B42" w14:textId="46D30F23" w:rsidR="00A077E7" w:rsidRDefault="00A077E7" w:rsidP="00A077E7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bookmarkStart w:id="0" w:name="_GoBack"/>
      <w:bookmarkEnd w:id="0"/>
      <w:r w:rsidRPr="00DD51BE">
        <w:rPr>
          <w:rFonts w:eastAsiaTheme="majorEastAsia"/>
          <w:b/>
          <w:iCs/>
        </w:rPr>
        <w:t xml:space="preserve">                                                 LEI Nº. 2.83</w:t>
      </w:r>
      <w:r>
        <w:rPr>
          <w:rFonts w:eastAsiaTheme="majorEastAsia"/>
          <w:b/>
          <w:iCs/>
        </w:rPr>
        <w:t>4</w:t>
      </w:r>
      <w:r w:rsidRPr="00DD51BE">
        <w:rPr>
          <w:rFonts w:eastAsiaTheme="majorEastAsia"/>
          <w:b/>
          <w:iCs/>
        </w:rPr>
        <w:t>/2024</w:t>
      </w:r>
    </w:p>
    <w:p w14:paraId="7F5795EC" w14:textId="77777777" w:rsidR="00A077E7" w:rsidRPr="00A774A7" w:rsidRDefault="00A077E7" w:rsidP="00A077E7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</w:p>
    <w:tbl>
      <w:tblPr>
        <w:tblpPr w:leftFromText="141" w:rightFromText="141" w:vertAnchor="text" w:horzAnchor="page" w:tblpX="3925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3F514D" w:rsidRPr="002C3336" w14:paraId="20F340EF" w14:textId="77777777" w:rsidTr="002650C9">
        <w:trPr>
          <w:cantSplit/>
          <w:trHeight w:val="1034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551FA7A5" w:rsidR="003F514D" w:rsidRPr="002C3336" w:rsidRDefault="00092B8B" w:rsidP="002650C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bookmarkStart w:id="1" w:name="_Hlk170218258"/>
            <w:r w:rsidRPr="002C3336">
              <w:rPr>
                <w:b/>
                <w:bCs/>
              </w:rPr>
              <w:t>AUTORIZA A CRIAÇÃO</w:t>
            </w:r>
            <w:r w:rsidR="002650C9" w:rsidRPr="002C3336">
              <w:rPr>
                <w:b/>
                <w:bCs/>
              </w:rPr>
              <w:t xml:space="preserve"> </w:t>
            </w:r>
            <w:r w:rsidRPr="002C3336">
              <w:rPr>
                <w:b/>
                <w:bCs/>
              </w:rPr>
              <w:t>D</w:t>
            </w:r>
            <w:r w:rsidR="002650C9" w:rsidRPr="002C3336">
              <w:rPr>
                <w:b/>
                <w:bCs/>
              </w:rPr>
              <w:t>O “PRO</w:t>
            </w:r>
            <w:r w:rsidR="00FB7A6C" w:rsidRPr="002C3336">
              <w:rPr>
                <w:b/>
                <w:bCs/>
              </w:rPr>
              <w:t>GRAMA</w:t>
            </w:r>
            <w:r w:rsidR="002650C9" w:rsidRPr="002C3336">
              <w:rPr>
                <w:b/>
                <w:bCs/>
              </w:rPr>
              <w:t xml:space="preserve"> CULTURA VIVA</w:t>
            </w:r>
            <w:r w:rsidR="005C557A" w:rsidRPr="002C3336">
              <w:rPr>
                <w:b/>
                <w:bCs/>
              </w:rPr>
              <w:t xml:space="preserve"> </w:t>
            </w:r>
            <w:r w:rsidR="004C7011" w:rsidRPr="002C3336">
              <w:rPr>
                <w:b/>
                <w:bCs/>
              </w:rPr>
              <w:t>ANCHIETA</w:t>
            </w:r>
            <w:r w:rsidR="002650C9" w:rsidRPr="002C3336">
              <w:rPr>
                <w:b/>
                <w:bCs/>
              </w:rPr>
              <w:t xml:space="preserve">” </w:t>
            </w:r>
            <w:r w:rsidR="00036361" w:rsidRPr="002C3336">
              <w:rPr>
                <w:b/>
                <w:bCs/>
              </w:rPr>
              <w:t>PARA A REALIZAÇÃO DE OFICINAS CULTURAIS</w:t>
            </w:r>
            <w:r w:rsidR="00E324C7" w:rsidRPr="002C3336">
              <w:rPr>
                <w:b/>
                <w:bCs/>
              </w:rPr>
              <w:t>, DÁ</w:t>
            </w:r>
            <w:r w:rsidR="00036361" w:rsidRPr="002C3336">
              <w:rPr>
                <w:b/>
                <w:bCs/>
              </w:rPr>
              <w:t xml:space="preserve"> OUTRAS PROVIDÊNCIAS.</w:t>
            </w:r>
            <w:bookmarkEnd w:id="1"/>
          </w:p>
        </w:tc>
      </w:tr>
    </w:tbl>
    <w:p w14:paraId="157F625A" w14:textId="2178BE2C" w:rsidR="00AA2886" w:rsidRPr="002C3336" w:rsidRDefault="003F514D" w:rsidP="003F514D">
      <w:pPr>
        <w:pStyle w:val="Recuodecorpodetexto2"/>
      </w:pPr>
      <w:r w:rsidRPr="002C3336">
        <w:rPr>
          <w:b/>
        </w:rPr>
        <w:t xml:space="preserve">            </w:t>
      </w:r>
      <w:r w:rsidRPr="002C3336">
        <w:t xml:space="preserve">        </w:t>
      </w:r>
    </w:p>
    <w:p w14:paraId="7FEDC427" w14:textId="77777777" w:rsidR="003A25BB" w:rsidRPr="002C3336" w:rsidRDefault="003A25BB" w:rsidP="003F514D">
      <w:pPr>
        <w:pStyle w:val="Recuodecorpodetexto2"/>
      </w:pPr>
    </w:p>
    <w:p w14:paraId="7DDA9C3D" w14:textId="77777777" w:rsidR="00A077E7" w:rsidRDefault="00A077E7" w:rsidP="004F4F3B">
      <w:pPr>
        <w:ind w:firstLine="708"/>
      </w:pPr>
    </w:p>
    <w:p w14:paraId="51D3399F" w14:textId="77777777" w:rsidR="00A077E7" w:rsidRDefault="00A077E7" w:rsidP="004F4F3B">
      <w:pPr>
        <w:ind w:firstLine="708"/>
      </w:pPr>
    </w:p>
    <w:p w14:paraId="73AB5538" w14:textId="46A8B922" w:rsidR="003F514D" w:rsidRPr="002C3336" w:rsidRDefault="003F514D" w:rsidP="004F4F3B">
      <w:pPr>
        <w:ind w:firstLine="708"/>
      </w:pPr>
      <w:r w:rsidRPr="002C3336">
        <w:t>O Prefeito do Município de Anchieta, Estado de Santa Catarina,</w:t>
      </w:r>
    </w:p>
    <w:p w14:paraId="0EF14C85" w14:textId="77777777" w:rsidR="003F514D" w:rsidRPr="002C3336" w:rsidRDefault="003F514D" w:rsidP="003F514D"/>
    <w:p w14:paraId="5A113181" w14:textId="1F457E78" w:rsidR="003F514D" w:rsidRPr="002C3336" w:rsidRDefault="003F514D" w:rsidP="003F514D">
      <w:pPr>
        <w:jc w:val="both"/>
      </w:pPr>
      <w:r w:rsidRPr="002C3336">
        <w:t xml:space="preserve"> </w:t>
      </w:r>
      <w:r w:rsidRPr="002C3336">
        <w:tab/>
        <w:t>Faço saber a todos os habitantes deste Município que a Câmara Municipal de Vereadores aprovou e eu sanciono a seguinte Lei:</w:t>
      </w:r>
    </w:p>
    <w:p w14:paraId="454DDB16" w14:textId="77777777" w:rsidR="00AA2886" w:rsidRPr="002C3336" w:rsidRDefault="00AA2886" w:rsidP="003F514D">
      <w:pPr>
        <w:jc w:val="center"/>
      </w:pPr>
    </w:p>
    <w:p w14:paraId="6955DF64" w14:textId="07B9E78B" w:rsidR="0007030A" w:rsidRPr="002C3336" w:rsidRDefault="0007030A" w:rsidP="00F149B2">
      <w:pPr>
        <w:autoSpaceDE w:val="0"/>
        <w:autoSpaceDN w:val="0"/>
        <w:adjustRightInd w:val="0"/>
        <w:spacing w:line="360" w:lineRule="auto"/>
        <w:jc w:val="both"/>
      </w:pPr>
      <w:r w:rsidRPr="002C3336">
        <w:rPr>
          <w:b/>
          <w:bCs/>
        </w:rPr>
        <w:t>Art. 1º</w:t>
      </w:r>
      <w:r w:rsidRPr="002C3336">
        <w:t xml:space="preserve"> </w:t>
      </w:r>
      <w:r w:rsidR="00FB7A6C" w:rsidRPr="002C3336">
        <w:t xml:space="preserve">Fica criado o </w:t>
      </w:r>
      <w:r w:rsidR="004C7011" w:rsidRPr="002C3336">
        <w:t>“PR</w:t>
      </w:r>
      <w:r w:rsidR="00FB7A6C" w:rsidRPr="002C3336">
        <w:t>OGRAMA</w:t>
      </w:r>
      <w:r w:rsidR="004C7011" w:rsidRPr="002C3336">
        <w:t xml:space="preserve"> CULTURA VIVA ANCHIETA” </w:t>
      </w:r>
      <w:r w:rsidR="00F4486C" w:rsidRPr="002C3336">
        <w:t xml:space="preserve">para </w:t>
      </w:r>
      <w:r w:rsidR="0095245A" w:rsidRPr="002C3336">
        <w:t>fomento e incentivo à</w:t>
      </w:r>
      <w:r w:rsidRPr="002C3336">
        <w:t xml:space="preserve"> cultura, </w:t>
      </w:r>
      <w:r w:rsidR="0095245A" w:rsidRPr="002C3336">
        <w:t xml:space="preserve">objetivando o </w:t>
      </w:r>
      <w:r w:rsidRPr="002C3336">
        <w:t>entretenimento,</w:t>
      </w:r>
      <w:r w:rsidR="005F00EE" w:rsidRPr="002C3336">
        <w:t xml:space="preserve"> </w:t>
      </w:r>
      <w:r w:rsidRPr="002C3336">
        <w:t>recreação, participação, descentralização</w:t>
      </w:r>
      <w:r w:rsidR="005C557A" w:rsidRPr="002C3336">
        <w:t xml:space="preserve"> e </w:t>
      </w:r>
      <w:r w:rsidR="0095245A" w:rsidRPr="002C3336">
        <w:t>o desenvolvimento cultural no Município de Anchieta.</w:t>
      </w:r>
    </w:p>
    <w:p w14:paraId="0A83DC0F" w14:textId="77777777" w:rsidR="004C7011" w:rsidRPr="002C3336" w:rsidRDefault="004C7011" w:rsidP="00F149B2">
      <w:pPr>
        <w:autoSpaceDE w:val="0"/>
        <w:autoSpaceDN w:val="0"/>
        <w:adjustRightInd w:val="0"/>
        <w:spacing w:line="360" w:lineRule="auto"/>
        <w:jc w:val="both"/>
      </w:pPr>
    </w:p>
    <w:p w14:paraId="1E67E66F" w14:textId="111C8601" w:rsidR="0007030A" w:rsidRPr="002C3336" w:rsidRDefault="0007030A" w:rsidP="00F149B2">
      <w:pPr>
        <w:autoSpaceDE w:val="0"/>
        <w:autoSpaceDN w:val="0"/>
        <w:adjustRightInd w:val="0"/>
        <w:spacing w:line="360" w:lineRule="auto"/>
        <w:jc w:val="both"/>
      </w:pPr>
      <w:r w:rsidRPr="002C3336">
        <w:rPr>
          <w:b/>
          <w:bCs/>
        </w:rPr>
        <w:t xml:space="preserve">Art. </w:t>
      </w:r>
      <w:r w:rsidR="005C557A" w:rsidRPr="002C3336">
        <w:rPr>
          <w:b/>
          <w:bCs/>
        </w:rPr>
        <w:t>2</w:t>
      </w:r>
      <w:r w:rsidRPr="002C3336">
        <w:rPr>
          <w:b/>
          <w:bCs/>
        </w:rPr>
        <w:t>º</w:t>
      </w:r>
      <w:r w:rsidRPr="002C3336">
        <w:t xml:space="preserve"> </w:t>
      </w:r>
      <w:r w:rsidR="005C557A" w:rsidRPr="002C3336">
        <w:t>São objetivos do Programa Cultura Viva Anchieta</w:t>
      </w:r>
      <w:r w:rsidRPr="002C3336">
        <w:t>:</w:t>
      </w:r>
    </w:p>
    <w:p w14:paraId="5A128554" w14:textId="707CAB42" w:rsidR="0007030A" w:rsidRPr="002C3336" w:rsidRDefault="0007030A" w:rsidP="00F149B2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I </w:t>
      </w:r>
      <w:r w:rsidR="004C7011" w:rsidRPr="002C3336">
        <w:t>–</w:t>
      </w:r>
      <w:r w:rsidRPr="002C3336">
        <w:t xml:space="preserve"> </w:t>
      </w:r>
      <w:r w:rsidR="00220BFE" w:rsidRPr="002C3336">
        <w:t>Ofertar</w:t>
      </w:r>
      <w:r w:rsidR="004C7011" w:rsidRPr="002C3336">
        <w:t xml:space="preserve"> </w:t>
      </w:r>
      <w:r w:rsidRPr="002C3336">
        <w:t>à comunidade</w:t>
      </w:r>
      <w:r w:rsidR="004C7011" w:rsidRPr="002C3336">
        <w:t xml:space="preserve"> anchietense</w:t>
      </w:r>
      <w:r w:rsidRPr="002C3336">
        <w:t xml:space="preserve"> </w:t>
      </w:r>
      <w:r w:rsidR="004C7011" w:rsidRPr="002C3336">
        <w:t>atividades</w:t>
      </w:r>
      <w:r w:rsidRPr="002C3336">
        <w:t xml:space="preserve"> culturais, por meio </w:t>
      </w:r>
      <w:r w:rsidR="004C7011" w:rsidRPr="002C3336">
        <w:t>de oficinas de</w:t>
      </w:r>
      <w:r w:rsidRPr="002C3336">
        <w:t xml:space="preserve"> música,</w:t>
      </w:r>
      <w:r w:rsidR="004C7011" w:rsidRPr="002C3336">
        <w:t xml:space="preserve"> canto, teatro,</w:t>
      </w:r>
      <w:r w:rsidRPr="002C3336">
        <w:t xml:space="preserve"> dança</w:t>
      </w:r>
      <w:r w:rsidR="004C7011" w:rsidRPr="002C3336">
        <w:t xml:space="preserve"> para crianças, jovens e adultos;</w:t>
      </w:r>
    </w:p>
    <w:p w14:paraId="1391D032" w14:textId="56FAF672" w:rsidR="0007030A" w:rsidRPr="002C3336" w:rsidRDefault="0007030A" w:rsidP="00FC4E80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II - </w:t>
      </w:r>
      <w:r w:rsidR="00220BFE" w:rsidRPr="002C3336">
        <w:t>Fomentar e fortalecer</w:t>
      </w:r>
      <w:r w:rsidRPr="002C3336">
        <w:t xml:space="preserve"> a realização de</w:t>
      </w:r>
      <w:r w:rsidR="00084877">
        <w:t xml:space="preserve"> </w:t>
      </w:r>
      <w:r w:rsidRPr="002C3336">
        <w:t>oficinas, como meio de proporcionar lazer;</w:t>
      </w:r>
    </w:p>
    <w:p w14:paraId="236072AD" w14:textId="7BCB648C" w:rsidR="0007030A" w:rsidRPr="002C3336" w:rsidRDefault="0007030A" w:rsidP="00FC4E80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III- </w:t>
      </w:r>
      <w:r w:rsidR="00220BFE" w:rsidRPr="002C3336">
        <w:t>I</w:t>
      </w:r>
      <w:r w:rsidRPr="002C3336">
        <w:t xml:space="preserve">ncentivar </w:t>
      </w:r>
      <w:r w:rsidR="004C7011" w:rsidRPr="002C3336">
        <w:t>pessoas</w:t>
      </w:r>
      <w:r w:rsidRPr="002C3336">
        <w:t xml:space="preserve"> a aperfeiçoarem, desenvolverem e</w:t>
      </w:r>
      <w:r w:rsidR="005F00EE" w:rsidRPr="002C3336">
        <w:t xml:space="preserve"> </w:t>
      </w:r>
      <w:r w:rsidRPr="002C3336">
        <w:t>promoverem a cultura;</w:t>
      </w:r>
    </w:p>
    <w:p w14:paraId="40655A0D" w14:textId="799C25A4" w:rsidR="0007030A" w:rsidRPr="002C3336" w:rsidRDefault="0007030A" w:rsidP="00FC4E80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IV- </w:t>
      </w:r>
      <w:r w:rsidR="00220BFE" w:rsidRPr="002C3336">
        <w:t>Intensificar</w:t>
      </w:r>
      <w:r w:rsidRPr="002C3336">
        <w:t xml:space="preserve"> a conscientização acerca da importância da cultura para o</w:t>
      </w:r>
      <w:r w:rsidR="005F00EE" w:rsidRPr="002C3336">
        <w:t xml:space="preserve"> </w:t>
      </w:r>
      <w:r w:rsidRPr="002C3336">
        <w:t>desenvolvimento da sociedade;</w:t>
      </w:r>
    </w:p>
    <w:p w14:paraId="0B3C89BB" w14:textId="6A0E9882" w:rsidR="0007030A" w:rsidRPr="002C3336" w:rsidRDefault="0007030A" w:rsidP="00FC4E80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V - </w:t>
      </w:r>
      <w:r w:rsidR="00220BFE" w:rsidRPr="002C3336">
        <w:t>Demonstrar</w:t>
      </w:r>
      <w:r w:rsidRPr="002C3336">
        <w:t xml:space="preserve"> a cultura, como meio de promoção de diversidade e entretenimento;</w:t>
      </w:r>
    </w:p>
    <w:p w14:paraId="5C484A5D" w14:textId="33183AC3" w:rsidR="00220BFE" w:rsidRPr="002C3336" w:rsidRDefault="0007030A" w:rsidP="00FC4E80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VI - </w:t>
      </w:r>
      <w:r w:rsidR="00220BFE" w:rsidRPr="002C3336">
        <w:t xml:space="preserve">Desenvolver conhecimentos, habilidades </w:t>
      </w:r>
      <w:r w:rsidR="002C3336" w:rsidRPr="002C3336">
        <w:t>e desenvolvimento afetivo, físico, cognitivo, pessoal, familiar e comunitário</w:t>
      </w:r>
      <w:r w:rsidR="00220BFE" w:rsidRPr="002C3336">
        <w:t xml:space="preserve"> que garantam a opção de um aprimoramento profissional;</w:t>
      </w:r>
    </w:p>
    <w:p w14:paraId="4E821897" w14:textId="4D745B29" w:rsidR="002C3336" w:rsidRPr="002C3336" w:rsidRDefault="00220BFE" w:rsidP="00220BFE">
      <w:pPr>
        <w:autoSpaceDE w:val="0"/>
        <w:autoSpaceDN w:val="0"/>
        <w:adjustRightInd w:val="0"/>
        <w:spacing w:line="360" w:lineRule="auto"/>
        <w:jc w:val="both"/>
      </w:pPr>
      <w:r w:rsidRPr="002C3336">
        <w:t xml:space="preserve">VII </w:t>
      </w:r>
      <w:r w:rsidR="002C3336" w:rsidRPr="002C3336">
        <w:t>– Desenvolver e exercitar a imaginação, da criatividade e da criação com atenção às diferentes aptidões de cada aluno, com o incentivo à troca de experiências musicais, a partir do diálogo, da tolerância e do trabalho em equipe.</w:t>
      </w:r>
    </w:p>
    <w:p w14:paraId="4FEB02A1" w14:textId="77777777" w:rsidR="002B048C" w:rsidRPr="002C3336" w:rsidRDefault="002B048C" w:rsidP="00F149B2">
      <w:pPr>
        <w:autoSpaceDE w:val="0"/>
        <w:autoSpaceDN w:val="0"/>
        <w:adjustRightInd w:val="0"/>
        <w:spacing w:line="360" w:lineRule="auto"/>
        <w:jc w:val="both"/>
        <w:rPr>
          <w:rStyle w:val="Forte"/>
          <w:color w:val="000000"/>
          <w:shd w:val="clear" w:color="auto" w:fill="FFFFFF"/>
        </w:rPr>
      </w:pPr>
    </w:p>
    <w:p w14:paraId="0861AC75" w14:textId="5E65AB85" w:rsidR="002B048C" w:rsidRDefault="002B048C" w:rsidP="00F149B2">
      <w:pPr>
        <w:autoSpaceDE w:val="0"/>
        <w:autoSpaceDN w:val="0"/>
        <w:adjustRightInd w:val="0"/>
        <w:spacing w:line="360" w:lineRule="auto"/>
        <w:jc w:val="both"/>
        <w:rPr>
          <w:rStyle w:val="Forte"/>
          <w:b w:val="0"/>
          <w:bCs w:val="0"/>
          <w:color w:val="000000"/>
          <w:shd w:val="clear" w:color="auto" w:fill="FFFFFF"/>
        </w:rPr>
      </w:pPr>
      <w:r w:rsidRPr="002C3336">
        <w:rPr>
          <w:rStyle w:val="Forte"/>
          <w:color w:val="000000"/>
          <w:shd w:val="clear" w:color="auto" w:fill="FFFFFF"/>
        </w:rPr>
        <w:t xml:space="preserve">Art. 3º </w:t>
      </w:r>
      <w:r w:rsidRPr="002C3336">
        <w:rPr>
          <w:rStyle w:val="Forte"/>
          <w:b w:val="0"/>
          <w:bCs w:val="0"/>
          <w:color w:val="000000"/>
          <w:shd w:val="clear" w:color="auto" w:fill="FFFFFF"/>
        </w:rPr>
        <w:t xml:space="preserve">O Programa “Programa Cultura Viva Anchieta” </w:t>
      </w:r>
      <w:r w:rsidR="00D05104" w:rsidRPr="002C3336">
        <w:rPr>
          <w:rStyle w:val="Forte"/>
          <w:b w:val="0"/>
          <w:bCs w:val="0"/>
          <w:color w:val="000000"/>
          <w:shd w:val="clear" w:color="auto" w:fill="FFFFFF"/>
        </w:rPr>
        <w:t>será</w:t>
      </w:r>
      <w:r w:rsidRPr="002C3336">
        <w:rPr>
          <w:rStyle w:val="Forte"/>
          <w:b w:val="0"/>
          <w:bCs w:val="0"/>
          <w:color w:val="000000"/>
          <w:shd w:val="clear" w:color="auto" w:fill="FFFFFF"/>
        </w:rPr>
        <w:t xml:space="preserve"> gerenciado pela Secretaria Municipal de </w:t>
      </w:r>
      <w:r w:rsidR="00D05104" w:rsidRPr="002C3336">
        <w:rPr>
          <w:rStyle w:val="Forte"/>
          <w:b w:val="0"/>
          <w:bCs w:val="0"/>
          <w:color w:val="000000"/>
          <w:shd w:val="clear" w:color="auto" w:fill="FFFFFF"/>
        </w:rPr>
        <w:t>Turismo</w:t>
      </w:r>
      <w:r w:rsidRPr="002C3336">
        <w:rPr>
          <w:rStyle w:val="Forte"/>
          <w:b w:val="0"/>
          <w:bCs w:val="0"/>
          <w:color w:val="000000"/>
          <w:shd w:val="clear" w:color="auto" w:fill="FFFFFF"/>
        </w:rPr>
        <w:t xml:space="preserve"> e Cultura, através do Departamento de Cultura.</w:t>
      </w:r>
    </w:p>
    <w:p w14:paraId="6CF9C7E9" w14:textId="77777777" w:rsidR="002C3336" w:rsidRPr="002C3336" w:rsidRDefault="002C3336" w:rsidP="00F149B2">
      <w:pPr>
        <w:autoSpaceDE w:val="0"/>
        <w:autoSpaceDN w:val="0"/>
        <w:adjustRightInd w:val="0"/>
        <w:spacing w:line="360" w:lineRule="auto"/>
        <w:jc w:val="both"/>
        <w:rPr>
          <w:rStyle w:val="Forte"/>
          <w:b w:val="0"/>
          <w:bCs w:val="0"/>
          <w:color w:val="000000"/>
          <w:shd w:val="clear" w:color="auto" w:fill="FFFFFF"/>
        </w:rPr>
      </w:pPr>
    </w:p>
    <w:p w14:paraId="5A78C75C" w14:textId="77777777" w:rsidR="002C3336" w:rsidRDefault="00845DE6" w:rsidP="00F149B2">
      <w:pPr>
        <w:autoSpaceDE w:val="0"/>
        <w:autoSpaceDN w:val="0"/>
        <w:adjustRightInd w:val="0"/>
        <w:spacing w:line="360" w:lineRule="auto"/>
        <w:jc w:val="both"/>
        <w:rPr>
          <w:color w:val="000000"/>
          <w:shd w:val="clear" w:color="auto" w:fill="FFFFFF"/>
        </w:rPr>
      </w:pPr>
      <w:r w:rsidRPr="002C3336">
        <w:rPr>
          <w:rStyle w:val="Forte"/>
          <w:color w:val="000000"/>
          <w:shd w:val="clear" w:color="auto" w:fill="FFFFFF"/>
        </w:rPr>
        <w:lastRenderedPageBreak/>
        <w:t>Art. 4º</w:t>
      </w:r>
      <w:r w:rsidRPr="002C3336">
        <w:rPr>
          <w:color w:val="000000"/>
          <w:shd w:val="clear" w:color="auto" w:fill="FFFFFF"/>
        </w:rPr>
        <w:t> As oficinas serão ministradas por profissionais qualificados e terão como objetivo estimular a expressão artística, o trabalho em equipe e o desenvolvimento de habilidades culturais nos participantes.</w:t>
      </w:r>
    </w:p>
    <w:p w14:paraId="19279ECD" w14:textId="74CD6274" w:rsidR="002C3336" w:rsidRDefault="00845DE6" w:rsidP="00F149B2">
      <w:pPr>
        <w:autoSpaceDE w:val="0"/>
        <w:autoSpaceDN w:val="0"/>
        <w:adjustRightInd w:val="0"/>
        <w:spacing w:line="360" w:lineRule="auto"/>
        <w:jc w:val="both"/>
        <w:rPr>
          <w:color w:val="000000"/>
          <w:shd w:val="clear" w:color="auto" w:fill="FFFFFF"/>
        </w:rPr>
      </w:pPr>
      <w:r w:rsidRPr="002C3336">
        <w:rPr>
          <w:rStyle w:val="Forte"/>
          <w:noProof/>
          <w:color w:val="000000"/>
          <w:shd w:val="clear" w:color="auto" w:fill="FFFFFF"/>
        </w:rPr>
        <w:drawing>
          <wp:inline distT="0" distB="0" distL="0" distR="0" wp14:anchorId="37299A67" wp14:editId="52152048">
            <wp:extent cx="8255" cy="8255"/>
            <wp:effectExtent l="0" t="0" r="0" b="0"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336">
        <w:rPr>
          <w:rStyle w:val="Forte"/>
          <w:color w:val="000000"/>
          <w:shd w:val="clear" w:color="auto" w:fill="FFFFFF"/>
        </w:rPr>
        <w:t>Art. 5º</w:t>
      </w:r>
      <w:r w:rsidRPr="002C3336">
        <w:rPr>
          <w:color w:val="000000"/>
          <w:shd w:val="clear" w:color="auto" w:fill="FFFFFF"/>
        </w:rPr>
        <w:t xml:space="preserve"> O Programa buscará atingir todos </w:t>
      </w:r>
      <w:r w:rsidR="002C3336">
        <w:rPr>
          <w:color w:val="000000"/>
          <w:shd w:val="clear" w:color="auto" w:fill="FFFFFF"/>
        </w:rPr>
        <w:t>os munícipes</w:t>
      </w:r>
      <w:r w:rsidRPr="002C3336">
        <w:rPr>
          <w:color w:val="000000"/>
          <w:shd w:val="clear" w:color="auto" w:fill="FFFFFF"/>
        </w:rPr>
        <w:t>, promovendo a descentralização da cultura e proporcionando acesso igualitário às atividades.</w:t>
      </w:r>
    </w:p>
    <w:p w14:paraId="26232BE9" w14:textId="595A4DAF" w:rsidR="004C7011" w:rsidRDefault="00845DE6" w:rsidP="00F149B2">
      <w:pPr>
        <w:autoSpaceDE w:val="0"/>
        <w:autoSpaceDN w:val="0"/>
        <w:adjustRightInd w:val="0"/>
        <w:spacing w:line="360" w:lineRule="auto"/>
        <w:jc w:val="both"/>
        <w:rPr>
          <w:color w:val="000000"/>
          <w:shd w:val="clear" w:color="auto" w:fill="FFFFFF"/>
        </w:rPr>
      </w:pPr>
      <w:r w:rsidRPr="002C3336">
        <w:rPr>
          <w:color w:val="000000"/>
        </w:rPr>
        <w:br/>
      </w:r>
      <w:r w:rsidRPr="002C3336">
        <w:rPr>
          <w:rStyle w:val="Forte"/>
          <w:noProof/>
          <w:color w:val="000000"/>
          <w:shd w:val="clear" w:color="auto" w:fill="FFFFFF"/>
        </w:rPr>
        <w:drawing>
          <wp:inline distT="0" distB="0" distL="0" distR="0" wp14:anchorId="0F845336" wp14:editId="6278E50E">
            <wp:extent cx="8255" cy="825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336">
        <w:rPr>
          <w:rStyle w:val="Forte"/>
          <w:color w:val="000000"/>
          <w:shd w:val="clear" w:color="auto" w:fill="FFFFFF"/>
        </w:rPr>
        <w:t>Art. 6º</w:t>
      </w:r>
      <w:r w:rsidRPr="002C3336">
        <w:rPr>
          <w:color w:val="000000"/>
          <w:shd w:val="clear" w:color="auto" w:fill="FFFFFF"/>
        </w:rPr>
        <w:t> Os recursos necessários para a implementação e manutenção serão provenientes do orçamento municipal, podendo haver aporte de recursos de outras fontes, bem como de parcerias com a iniciativa privada, além de fundos municipais.</w:t>
      </w:r>
    </w:p>
    <w:p w14:paraId="581F3BFB" w14:textId="77777777" w:rsidR="002C3336" w:rsidRPr="002C3336" w:rsidRDefault="002C3336" w:rsidP="00F149B2">
      <w:pPr>
        <w:autoSpaceDE w:val="0"/>
        <w:autoSpaceDN w:val="0"/>
        <w:adjustRightInd w:val="0"/>
        <w:spacing w:line="360" w:lineRule="auto"/>
        <w:jc w:val="both"/>
        <w:rPr>
          <w:color w:val="000000"/>
          <w:shd w:val="clear" w:color="auto" w:fill="FFFFFF"/>
        </w:rPr>
      </w:pPr>
    </w:p>
    <w:p w14:paraId="54028AA6" w14:textId="0F2CFEA7" w:rsidR="000459D3" w:rsidRPr="002C3336" w:rsidRDefault="0007030A" w:rsidP="00F149B2">
      <w:pPr>
        <w:tabs>
          <w:tab w:val="left" w:pos="2268"/>
          <w:tab w:val="left" w:pos="2552"/>
          <w:tab w:val="left" w:pos="2977"/>
        </w:tabs>
        <w:spacing w:line="360" w:lineRule="auto"/>
        <w:jc w:val="both"/>
      </w:pPr>
      <w:r w:rsidRPr="002C3336">
        <w:rPr>
          <w:b/>
          <w:bCs/>
        </w:rPr>
        <w:t xml:space="preserve">Art. </w:t>
      </w:r>
      <w:r w:rsidR="004932E1">
        <w:rPr>
          <w:b/>
          <w:bCs/>
        </w:rPr>
        <w:t>7</w:t>
      </w:r>
      <w:r w:rsidRPr="002C3336">
        <w:rPr>
          <w:b/>
          <w:bCs/>
        </w:rPr>
        <w:t>º</w:t>
      </w:r>
      <w:r w:rsidRPr="002C3336">
        <w:t xml:space="preserve"> Esta Lei entra em vigor na data de sua publicação.</w:t>
      </w:r>
    </w:p>
    <w:p w14:paraId="7E767396" w14:textId="0A5FE68F" w:rsidR="003F514D" w:rsidRPr="002C3336" w:rsidRDefault="003F514D" w:rsidP="000459D3">
      <w:pPr>
        <w:tabs>
          <w:tab w:val="left" w:pos="2268"/>
          <w:tab w:val="left" w:pos="2552"/>
          <w:tab w:val="left" w:pos="2977"/>
        </w:tabs>
        <w:ind w:firstLine="1701"/>
        <w:jc w:val="both"/>
      </w:pPr>
      <w:r w:rsidRPr="002C3336">
        <w:t xml:space="preserve">  </w:t>
      </w:r>
    </w:p>
    <w:p w14:paraId="2317B2BB" w14:textId="77777777" w:rsidR="00A077E7" w:rsidRDefault="00A077E7" w:rsidP="00A077E7">
      <w:pPr>
        <w:spacing w:line="276" w:lineRule="auto"/>
        <w:jc w:val="right"/>
      </w:pPr>
    </w:p>
    <w:p w14:paraId="601A5107" w14:textId="77777777" w:rsidR="00A077E7" w:rsidRDefault="00A077E7" w:rsidP="00A077E7">
      <w:pPr>
        <w:spacing w:line="276" w:lineRule="auto"/>
        <w:jc w:val="right"/>
      </w:pPr>
    </w:p>
    <w:p w14:paraId="53F023AC" w14:textId="77777777" w:rsidR="00A077E7" w:rsidRDefault="00A077E7" w:rsidP="00A077E7">
      <w:pPr>
        <w:spacing w:line="276" w:lineRule="auto"/>
        <w:jc w:val="right"/>
      </w:pPr>
    </w:p>
    <w:p w14:paraId="4FCBAEAA" w14:textId="77777777" w:rsidR="00A077E7" w:rsidRDefault="00A077E7" w:rsidP="00A077E7">
      <w:pPr>
        <w:spacing w:line="276" w:lineRule="auto"/>
        <w:jc w:val="right"/>
      </w:pPr>
    </w:p>
    <w:p w14:paraId="016A3CC2" w14:textId="77777777" w:rsidR="00A077E7" w:rsidRDefault="00A077E7" w:rsidP="00A077E7">
      <w:pPr>
        <w:spacing w:line="276" w:lineRule="auto"/>
        <w:jc w:val="right"/>
      </w:pPr>
    </w:p>
    <w:p w14:paraId="3CFF564E" w14:textId="53F88DF1" w:rsidR="00A077E7" w:rsidRPr="00A35607" w:rsidRDefault="00A077E7" w:rsidP="00A077E7">
      <w:pPr>
        <w:spacing w:line="276" w:lineRule="auto"/>
        <w:jc w:val="right"/>
      </w:pPr>
      <w:r w:rsidRPr="00A35607">
        <w:t>Anchieta/SC, em</w:t>
      </w:r>
      <w:r>
        <w:t xml:space="preserve"> 29 d</w:t>
      </w:r>
      <w:r w:rsidRPr="00A35607">
        <w:t xml:space="preserve">e </w:t>
      </w:r>
      <w:r>
        <w:t>julho de 2024.</w:t>
      </w:r>
    </w:p>
    <w:p w14:paraId="2A9EBAFD" w14:textId="77777777" w:rsidR="00A077E7" w:rsidRDefault="00A077E7" w:rsidP="00A077E7">
      <w:pPr>
        <w:spacing w:line="276" w:lineRule="auto"/>
        <w:jc w:val="both"/>
      </w:pPr>
    </w:p>
    <w:p w14:paraId="7CC06574" w14:textId="77777777" w:rsidR="00A077E7" w:rsidRPr="00A35607" w:rsidRDefault="00A077E7" w:rsidP="00A077E7">
      <w:pPr>
        <w:spacing w:line="276" w:lineRule="auto"/>
        <w:jc w:val="both"/>
      </w:pPr>
    </w:p>
    <w:p w14:paraId="26784EC8" w14:textId="77777777" w:rsidR="00A077E7" w:rsidRDefault="00A077E7" w:rsidP="00A077E7">
      <w:pPr>
        <w:spacing w:line="276" w:lineRule="auto"/>
        <w:jc w:val="both"/>
      </w:pPr>
    </w:p>
    <w:p w14:paraId="70732472" w14:textId="77777777" w:rsidR="00A077E7" w:rsidRDefault="00A077E7" w:rsidP="00A077E7">
      <w:pPr>
        <w:spacing w:line="276" w:lineRule="auto"/>
        <w:jc w:val="both"/>
      </w:pPr>
    </w:p>
    <w:p w14:paraId="0C4A28CC" w14:textId="77777777" w:rsidR="00A077E7" w:rsidRDefault="00A077E7" w:rsidP="00A077E7">
      <w:pPr>
        <w:spacing w:line="276" w:lineRule="auto"/>
        <w:jc w:val="both"/>
      </w:pPr>
    </w:p>
    <w:p w14:paraId="140BC57F" w14:textId="77777777" w:rsidR="00A077E7" w:rsidRPr="00A35607" w:rsidRDefault="00A077E7" w:rsidP="00A077E7">
      <w:pPr>
        <w:spacing w:line="276" w:lineRule="auto"/>
        <w:jc w:val="both"/>
      </w:pPr>
    </w:p>
    <w:p w14:paraId="22A45322" w14:textId="77777777" w:rsidR="00A077E7" w:rsidRPr="00A35607" w:rsidRDefault="00A077E7" w:rsidP="00A077E7">
      <w:pPr>
        <w:spacing w:line="276" w:lineRule="auto"/>
        <w:jc w:val="both"/>
      </w:pPr>
    </w:p>
    <w:p w14:paraId="15160975" w14:textId="77777777" w:rsidR="00A077E7" w:rsidRPr="00A774A7" w:rsidRDefault="00A077E7" w:rsidP="00A077E7">
      <w:pPr>
        <w:jc w:val="center"/>
        <w:rPr>
          <w:b/>
        </w:rPr>
      </w:pPr>
      <w:r w:rsidRPr="00A774A7">
        <w:rPr>
          <w:b/>
        </w:rPr>
        <w:t>IVAN JOSÉ CANCI</w:t>
      </w:r>
    </w:p>
    <w:p w14:paraId="097599A2" w14:textId="77777777" w:rsidR="00A077E7" w:rsidRPr="00A774A7" w:rsidRDefault="00A077E7" w:rsidP="00A077E7">
      <w:pPr>
        <w:jc w:val="center"/>
      </w:pPr>
      <w:r w:rsidRPr="00A774A7">
        <w:t xml:space="preserve">Prefeito Municipal </w:t>
      </w:r>
    </w:p>
    <w:p w14:paraId="7F93A44E" w14:textId="77777777" w:rsidR="00A077E7" w:rsidRDefault="00A077E7" w:rsidP="00A077E7">
      <w:pPr>
        <w:jc w:val="center"/>
      </w:pPr>
    </w:p>
    <w:p w14:paraId="79EC9F59" w14:textId="77777777" w:rsidR="00A077E7" w:rsidRDefault="00A077E7" w:rsidP="00A077E7">
      <w:pPr>
        <w:jc w:val="center"/>
      </w:pPr>
    </w:p>
    <w:p w14:paraId="6760A895" w14:textId="77777777" w:rsidR="00A077E7" w:rsidRDefault="00A077E7" w:rsidP="00A077E7">
      <w:pPr>
        <w:jc w:val="center"/>
      </w:pPr>
    </w:p>
    <w:p w14:paraId="13FF9E4E" w14:textId="77777777" w:rsidR="00A077E7" w:rsidRDefault="00A077E7" w:rsidP="00A077E7">
      <w:pPr>
        <w:jc w:val="center"/>
      </w:pPr>
    </w:p>
    <w:p w14:paraId="2E01AAE4" w14:textId="77777777" w:rsidR="00A077E7" w:rsidRDefault="00A077E7" w:rsidP="00A077E7">
      <w:pPr>
        <w:jc w:val="center"/>
      </w:pPr>
    </w:p>
    <w:p w14:paraId="24F127D0" w14:textId="77777777" w:rsidR="00A077E7" w:rsidRPr="00A774A7" w:rsidRDefault="00A077E7" w:rsidP="00A077E7">
      <w:pPr>
        <w:jc w:val="center"/>
      </w:pPr>
    </w:p>
    <w:p w14:paraId="5E1336FA" w14:textId="77777777" w:rsidR="00A077E7" w:rsidRPr="00A774A7" w:rsidRDefault="00A077E7" w:rsidP="00A077E7">
      <w:pPr>
        <w:jc w:val="center"/>
      </w:pPr>
    </w:p>
    <w:p w14:paraId="2230EB5D" w14:textId="77777777" w:rsidR="00A077E7" w:rsidRDefault="00A077E7" w:rsidP="00A077E7">
      <w:pPr>
        <w:rPr>
          <w:rFonts w:eastAsia="Calibri"/>
          <w:i/>
          <w:iCs/>
          <w:lang w:eastAsia="en-US"/>
        </w:rPr>
      </w:pPr>
    </w:p>
    <w:p w14:paraId="49C220C2" w14:textId="77777777" w:rsidR="00A077E7" w:rsidRDefault="00A077E7" w:rsidP="00A077E7">
      <w:pPr>
        <w:rPr>
          <w:rFonts w:eastAsia="Calibri"/>
          <w:i/>
          <w:iCs/>
          <w:lang w:eastAsia="en-US"/>
        </w:rPr>
      </w:pPr>
    </w:p>
    <w:p w14:paraId="376F8160" w14:textId="77777777" w:rsidR="00A077E7" w:rsidRDefault="00A077E7" w:rsidP="00A077E7">
      <w:pPr>
        <w:jc w:val="center"/>
        <w:rPr>
          <w:rFonts w:eastAsia="Calibri"/>
          <w:i/>
          <w:iCs/>
          <w:lang w:eastAsia="en-US"/>
        </w:rPr>
      </w:pPr>
    </w:p>
    <w:p w14:paraId="4BC323FB" w14:textId="77777777" w:rsidR="00A077E7" w:rsidRPr="00670544" w:rsidRDefault="00A077E7" w:rsidP="00A077E7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9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8482170" w14:textId="77777777" w:rsidR="00A077E7" w:rsidRPr="0039687D" w:rsidRDefault="00A077E7" w:rsidP="00A077E7"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  <w:r>
        <w:t xml:space="preserve"> </w:t>
      </w:r>
    </w:p>
    <w:p w14:paraId="6D5757D9" w14:textId="74F6D968" w:rsidR="00C47CFC" w:rsidRPr="002C3336" w:rsidRDefault="00C47CFC" w:rsidP="00A077E7">
      <w:pPr>
        <w:spacing w:line="276" w:lineRule="auto"/>
        <w:jc w:val="center"/>
      </w:pPr>
    </w:p>
    <w:sectPr w:rsidR="00C47CFC" w:rsidRPr="002C3336" w:rsidSect="00084877">
      <w:headerReference w:type="even" r:id="rId10"/>
      <w:headerReference w:type="default" r:id="rId11"/>
      <w:footerReference w:type="default" r:id="rId12"/>
      <w:headerReference w:type="first" r:id="rId13"/>
      <w:pgSz w:w="11907" w:h="16840" w:code="9"/>
      <w:pgMar w:top="1440" w:right="850" w:bottom="1440" w:left="1080" w:header="567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5BD3E" w14:textId="77777777" w:rsidR="0039479C" w:rsidRDefault="0039479C">
      <w:r>
        <w:separator/>
      </w:r>
    </w:p>
  </w:endnote>
  <w:endnote w:type="continuationSeparator" w:id="0">
    <w:p w14:paraId="11EBFE49" w14:textId="77777777" w:rsidR="0039479C" w:rsidRDefault="0039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6AF2251" w:rsidR="006B3E21" w:rsidRPr="006B3E21" w:rsidRDefault="00084877" w:rsidP="00084877">
    <w:pPr>
      <w:pStyle w:val="Rodap"/>
      <w:ind w:left="-426" w:right="-993"/>
    </w:pPr>
    <w:r>
      <w:rPr>
        <w:noProof/>
      </w:rPr>
      <w:drawing>
        <wp:inline distT="0" distB="0" distL="0" distR="0" wp14:anchorId="77C43D7D" wp14:editId="284872F0">
          <wp:extent cx="6591632" cy="876300"/>
          <wp:effectExtent l="0" t="0" r="0" b="0"/>
          <wp:docPr id="98591194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5021" cy="876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26760" w14:textId="77777777" w:rsidR="0039479C" w:rsidRDefault="0039479C">
      <w:r>
        <w:separator/>
      </w:r>
    </w:p>
  </w:footnote>
  <w:footnote w:type="continuationSeparator" w:id="0">
    <w:p w14:paraId="7D1D3836" w14:textId="77777777" w:rsidR="0039479C" w:rsidRDefault="00394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39479C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489F9720" w:rsidR="00E633AD" w:rsidRDefault="00084877" w:rsidP="00084877">
    <w:pPr>
      <w:pStyle w:val="Corpodetexto"/>
      <w:spacing w:line="14" w:lineRule="auto"/>
      <w:ind w:left="-709"/>
      <w:rPr>
        <w:b/>
        <w:sz w:val="20"/>
      </w:rPr>
    </w:pPr>
    <w:r>
      <w:rPr>
        <w:noProof/>
      </w:rPr>
      <w:drawing>
        <wp:inline distT="0" distB="0" distL="0" distR="0" wp14:anchorId="2D757E98" wp14:editId="65A2864D">
          <wp:extent cx="7060758" cy="1080711"/>
          <wp:effectExtent l="0" t="0" r="0" b="5715"/>
          <wp:docPr id="550130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96044" name="Imagem 815960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3477" cy="1087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39479C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6125771"/>
    <w:multiLevelType w:val="hybridMultilevel"/>
    <w:tmpl w:val="CAB2B246"/>
    <w:lvl w:ilvl="0" w:tplc="0416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1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7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47754"/>
    <w:multiLevelType w:val="hybridMultilevel"/>
    <w:tmpl w:val="62F8622E"/>
    <w:lvl w:ilvl="0" w:tplc="0416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1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1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1"/>
    <w:lvlOverride w:ilvl="0">
      <w:startOverride w:val="1"/>
    </w:lvlOverride>
  </w:num>
  <w:num w:numId="5">
    <w:abstractNumId w:val="2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5"/>
  </w:num>
  <w:num w:numId="10">
    <w:abstractNumId w:val="14"/>
  </w:num>
  <w:num w:numId="11">
    <w:abstractNumId w:val="16"/>
  </w:num>
  <w:num w:numId="12">
    <w:abstractNumId w:val="0"/>
  </w:num>
  <w:num w:numId="13">
    <w:abstractNumId w:val="19"/>
  </w:num>
  <w:num w:numId="14">
    <w:abstractNumId w:val="15"/>
  </w:num>
  <w:num w:numId="15">
    <w:abstractNumId w:val="12"/>
  </w:num>
  <w:num w:numId="16">
    <w:abstractNumId w:val="6"/>
  </w:num>
  <w:num w:numId="17">
    <w:abstractNumId w:val="21"/>
  </w:num>
  <w:num w:numId="18">
    <w:abstractNumId w:val="10"/>
  </w:num>
  <w:num w:numId="19">
    <w:abstractNumId w:val="17"/>
  </w:num>
  <w:num w:numId="20">
    <w:abstractNumId w:val="13"/>
  </w:num>
  <w:num w:numId="21">
    <w:abstractNumId w:val="8"/>
  </w:num>
  <w:num w:numId="22">
    <w:abstractNumId w:val="3"/>
  </w:num>
  <w:num w:numId="23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17378"/>
    <w:rsid w:val="0002017E"/>
    <w:rsid w:val="00023A9F"/>
    <w:rsid w:val="000242E8"/>
    <w:rsid w:val="00025BC2"/>
    <w:rsid w:val="000328B5"/>
    <w:rsid w:val="00035295"/>
    <w:rsid w:val="00036361"/>
    <w:rsid w:val="00040BED"/>
    <w:rsid w:val="00040CD2"/>
    <w:rsid w:val="00042136"/>
    <w:rsid w:val="00045648"/>
    <w:rsid w:val="000459D3"/>
    <w:rsid w:val="000546D9"/>
    <w:rsid w:val="00056199"/>
    <w:rsid w:val="000612E4"/>
    <w:rsid w:val="00062061"/>
    <w:rsid w:val="00063A8D"/>
    <w:rsid w:val="00063BE5"/>
    <w:rsid w:val="0006514A"/>
    <w:rsid w:val="0007030A"/>
    <w:rsid w:val="00080849"/>
    <w:rsid w:val="00084877"/>
    <w:rsid w:val="00090DF9"/>
    <w:rsid w:val="00092B8B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E5293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2C4B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20BFE"/>
    <w:rsid w:val="00233AE9"/>
    <w:rsid w:val="00235975"/>
    <w:rsid w:val="00237D42"/>
    <w:rsid w:val="00244216"/>
    <w:rsid w:val="00247661"/>
    <w:rsid w:val="00250075"/>
    <w:rsid w:val="00253798"/>
    <w:rsid w:val="00261A1C"/>
    <w:rsid w:val="002650C9"/>
    <w:rsid w:val="00274F21"/>
    <w:rsid w:val="00275FC1"/>
    <w:rsid w:val="00277303"/>
    <w:rsid w:val="00281EE0"/>
    <w:rsid w:val="002831D0"/>
    <w:rsid w:val="002862C1"/>
    <w:rsid w:val="00287431"/>
    <w:rsid w:val="00294407"/>
    <w:rsid w:val="002A1F72"/>
    <w:rsid w:val="002A3B51"/>
    <w:rsid w:val="002A7186"/>
    <w:rsid w:val="002A7D34"/>
    <w:rsid w:val="002A7DA2"/>
    <w:rsid w:val="002B048C"/>
    <w:rsid w:val="002B54BA"/>
    <w:rsid w:val="002C3336"/>
    <w:rsid w:val="002C7C39"/>
    <w:rsid w:val="002E2C01"/>
    <w:rsid w:val="002E2DC1"/>
    <w:rsid w:val="002E44F3"/>
    <w:rsid w:val="002E7F38"/>
    <w:rsid w:val="002F2991"/>
    <w:rsid w:val="003001CB"/>
    <w:rsid w:val="003061B4"/>
    <w:rsid w:val="003067E4"/>
    <w:rsid w:val="00313505"/>
    <w:rsid w:val="003142EA"/>
    <w:rsid w:val="00321112"/>
    <w:rsid w:val="003213F6"/>
    <w:rsid w:val="00321752"/>
    <w:rsid w:val="00321BC4"/>
    <w:rsid w:val="00322E90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479C"/>
    <w:rsid w:val="00397636"/>
    <w:rsid w:val="003A152D"/>
    <w:rsid w:val="003A1A88"/>
    <w:rsid w:val="003A25BB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14D"/>
    <w:rsid w:val="003F5FA9"/>
    <w:rsid w:val="003F7127"/>
    <w:rsid w:val="003F74A3"/>
    <w:rsid w:val="004000CD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1BC0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390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32E1"/>
    <w:rsid w:val="00496E95"/>
    <w:rsid w:val="00496FD5"/>
    <w:rsid w:val="004A3367"/>
    <w:rsid w:val="004A5D7E"/>
    <w:rsid w:val="004B336B"/>
    <w:rsid w:val="004C2018"/>
    <w:rsid w:val="004C2577"/>
    <w:rsid w:val="004C4456"/>
    <w:rsid w:val="004C4F4E"/>
    <w:rsid w:val="004C7011"/>
    <w:rsid w:val="004D3C1C"/>
    <w:rsid w:val="004D64E4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4F4F3B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65FC3"/>
    <w:rsid w:val="00570361"/>
    <w:rsid w:val="00577A38"/>
    <w:rsid w:val="00580010"/>
    <w:rsid w:val="00585B2C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C557A"/>
    <w:rsid w:val="005D2104"/>
    <w:rsid w:val="005D7D02"/>
    <w:rsid w:val="005E598A"/>
    <w:rsid w:val="005E71C5"/>
    <w:rsid w:val="005F00EE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147F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12F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7F7F5B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08A3"/>
    <w:rsid w:val="0084266C"/>
    <w:rsid w:val="00844182"/>
    <w:rsid w:val="00845DE6"/>
    <w:rsid w:val="00850357"/>
    <w:rsid w:val="00860E91"/>
    <w:rsid w:val="00865C7F"/>
    <w:rsid w:val="0087058E"/>
    <w:rsid w:val="00870D9C"/>
    <w:rsid w:val="0087343B"/>
    <w:rsid w:val="00882379"/>
    <w:rsid w:val="00882BFB"/>
    <w:rsid w:val="008849BD"/>
    <w:rsid w:val="00890C82"/>
    <w:rsid w:val="00893DDC"/>
    <w:rsid w:val="008B6548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249A8"/>
    <w:rsid w:val="00926A03"/>
    <w:rsid w:val="00934CFC"/>
    <w:rsid w:val="0093710D"/>
    <w:rsid w:val="00937D53"/>
    <w:rsid w:val="0094371F"/>
    <w:rsid w:val="009467D1"/>
    <w:rsid w:val="00950E7B"/>
    <w:rsid w:val="0095245A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A731B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077E7"/>
    <w:rsid w:val="00A10493"/>
    <w:rsid w:val="00A14992"/>
    <w:rsid w:val="00A16FA7"/>
    <w:rsid w:val="00A22B09"/>
    <w:rsid w:val="00A27773"/>
    <w:rsid w:val="00A30391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4284"/>
    <w:rsid w:val="00AC5E73"/>
    <w:rsid w:val="00AD0477"/>
    <w:rsid w:val="00AD33D9"/>
    <w:rsid w:val="00AD74EB"/>
    <w:rsid w:val="00AE64A9"/>
    <w:rsid w:val="00AE78EC"/>
    <w:rsid w:val="00AF5849"/>
    <w:rsid w:val="00B029F6"/>
    <w:rsid w:val="00B06B9A"/>
    <w:rsid w:val="00B07217"/>
    <w:rsid w:val="00B072BB"/>
    <w:rsid w:val="00B10C01"/>
    <w:rsid w:val="00B122CC"/>
    <w:rsid w:val="00B1358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0239"/>
    <w:rsid w:val="00B5303C"/>
    <w:rsid w:val="00B53A49"/>
    <w:rsid w:val="00B54CA8"/>
    <w:rsid w:val="00B555DD"/>
    <w:rsid w:val="00B561E0"/>
    <w:rsid w:val="00B612A4"/>
    <w:rsid w:val="00B61FF2"/>
    <w:rsid w:val="00B72EDE"/>
    <w:rsid w:val="00B9647A"/>
    <w:rsid w:val="00BA2FC5"/>
    <w:rsid w:val="00BA4700"/>
    <w:rsid w:val="00BA49A1"/>
    <w:rsid w:val="00BA62DE"/>
    <w:rsid w:val="00BA7118"/>
    <w:rsid w:val="00BA7740"/>
    <w:rsid w:val="00BB00EA"/>
    <w:rsid w:val="00BB06C7"/>
    <w:rsid w:val="00BB79B2"/>
    <w:rsid w:val="00BC6DB4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1041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3B5E"/>
    <w:rsid w:val="00C957FA"/>
    <w:rsid w:val="00CA2D5C"/>
    <w:rsid w:val="00CA32DA"/>
    <w:rsid w:val="00CA6380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104"/>
    <w:rsid w:val="00D05F6A"/>
    <w:rsid w:val="00D10BA3"/>
    <w:rsid w:val="00D271BF"/>
    <w:rsid w:val="00D27767"/>
    <w:rsid w:val="00D36A5C"/>
    <w:rsid w:val="00D40673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6DAB"/>
    <w:rsid w:val="00E205B3"/>
    <w:rsid w:val="00E2441C"/>
    <w:rsid w:val="00E259B0"/>
    <w:rsid w:val="00E259B8"/>
    <w:rsid w:val="00E31606"/>
    <w:rsid w:val="00E32130"/>
    <w:rsid w:val="00E324C7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49B2"/>
    <w:rsid w:val="00F1694B"/>
    <w:rsid w:val="00F16BDD"/>
    <w:rsid w:val="00F21DB7"/>
    <w:rsid w:val="00F22E21"/>
    <w:rsid w:val="00F24A56"/>
    <w:rsid w:val="00F2773D"/>
    <w:rsid w:val="00F335D4"/>
    <w:rsid w:val="00F43A92"/>
    <w:rsid w:val="00F4486C"/>
    <w:rsid w:val="00F45B7C"/>
    <w:rsid w:val="00F47CA6"/>
    <w:rsid w:val="00F47FB0"/>
    <w:rsid w:val="00F52F3D"/>
    <w:rsid w:val="00F57B03"/>
    <w:rsid w:val="00F65950"/>
    <w:rsid w:val="00F7181D"/>
    <w:rsid w:val="00F75CD0"/>
    <w:rsid w:val="00F76325"/>
    <w:rsid w:val="00F7690E"/>
    <w:rsid w:val="00F9116D"/>
    <w:rsid w:val="00F92927"/>
    <w:rsid w:val="00F93B29"/>
    <w:rsid w:val="00F953A4"/>
    <w:rsid w:val="00FA326E"/>
    <w:rsid w:val="00FA5FA3"/>
    <w:rsid w:val="00FA73B8"/>
    <w:rsid w:val="00FA7DC9"/>
    <w:rsid w:val="00FB4386"/>
    <w:rsid w:val="00FB4A2E"/>
    <w:rsid w:val="00FB7A6C"/>
    <w:rsid w:val="00FB7B4B"/>
    <w:rsid w:val="00FC0386"/>
    <w:rsid w:val="00FC11AD"/>
    <w:rsid w:val="00FC26B9"/>
    <w:rsid w:val="00FC3420"/>
    <w:rsid w:val="00FC4E80"/>
    <w:rsid w:val="00FC568B"/>
    <w:rsid w:val="00FC601B"/>
    <w:rsid w:val="00FC774D"/>
    <w:rsid w:val="00FD0B9E"/>
    <w:rsid w:val="00FD2978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ariomunicipal.sc.gov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55EFD-6B97-4866-BE9E-1826D031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2024-07-30T18:22:00Z</dcterms:created>
  <dcterms:modified xsi:type="dcterms:W3CDTF">2024-07-30T18:22:00Z</dcterms:modified>
</cp:coreProperties>
</file>