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C75F6A">
        <w:rPr>
          <w:rFonts w:ascii="Times New (W1)" w:eastAsia="Times New Roman" w:hAnsi="Times New (W1)"/>
          <w:sz w:val="28"/>
          <w:szCs w:val="28"/>
          <w:lang w:eastAsia="pt-BR"/>
        </w:rPr>
        <w:t>032/2023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E37C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ANA CLAUDIA LOCILHA DE OLIVEIRA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C75F6A" w:rsidRDefault="00C75F6A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o agendamento trimestral de reuniões entre Legislativo, Executivo Municipal e representante da Associação Hospitalar São José, que gerencia a Unidade de Pronto Atendimento 24h do Município.</w:t>
      </w:r>
    </w:p>
    <w:p w:rsidR="00E37C1E" w:rsidRDefault="00E37C1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C75F6A" w:rsidRDefault="00C75F6A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com o objetivo de que seja possível acompanhar de forma mais próxima o serviço oferecido na UPA, a prestação de contas, o planejamento anual da entidade, os atendimentos prestados, e demais demandas apresentadas pelos munícipes, possuindo assim maior conteúdo a respeito do andamento dos trabalhos na Unidade, a fim de esclarecer eventuais dúvidas e manter a população sempre informada.</w:t>
      </w:r>
    </w:p>
    <w:p w:rsidR="00E37C1E" w:rsidRDefault="00E37C1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C75F6A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da vereadora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C75F6A">
        <w:rPr>
          <w:rFonts w:ascii="Times New Roman" w:eastAsia="Times New Roman" w:hAnsi="Times New Roman"/>
          <w:sz w:val="24"/>
          <w:szCs w:val="28"/>
          <w:lang w:eastAsia="pt-BR"/>
        </w:rPr>
        <w:t>20 de fevereiro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C75F6A">
        <w:rPr>
          <w:rFonts w:ascii="Times New Roman" w:eastAsia="Times New Roman" w:hAnsi="Times New Roman"/>
          <w:sz w:val="24"/>
          <w:szCs w:val="28"/>
          <w:lang w:eastAsia="pt-BR"/>
        </w:rPr>
        <w:t xml:space="preserve">Ana Claudia </w:t>
      </w:r>
      <w:proofErr w:type="spellStart"/>
      <w:r w:rsidR="00C75F6A">
        <w:rPr>
          <w:rFonts w:ascii="Times New Roman" w:eastAsia="Times New Roman" w:hAnsi="Times New Roman"/>
          <w:sz w:val="24"/>
          <w:szCs w:val="28"/>
          <w:lang w:eastAsia="pt-BR"/>
        </w:rPr>
        <w:t>Locilha</w:t>
      </w:r>
      <w:proofErr w:type="spellEnd"/>
      <w:r w:rsidR="00C75F6A">
        <w:rPr>
          <w:rFonts w:ascii="Times New Roman" w:eastAsia="Times New Roman" w:hAnsi="Times New Roman"/>
          <w:sz w:val="24"/>
          <w:szCs w:val="28"/>
          <w:lang w:eastAsia="pt-BR"/>
        </w:rPr>
        <w:t xml:space="preserve"> de Oliveira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C75F6A"/>
    <w:rsid w:val="00CD3940"/>
    <w:rsid w:val="00D866E9"/>
    <w:rsid w:val="00D90C74"/>
    <w:rsid w:val="00E37C1E"/>
    <w:rsid w:val="00E7416D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066906-E930-4717-9006-8CE3F35F1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32-23</Template>
  <TotalTime>1</TotalTime>
  <Pages>1</Pages>
  <Words>179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2023-02-20T17:49:00Z</dcterms:created>
  <dcterms:modified xsi:type="dcterms:W3CDTF">2023-02-20T17:49:00Z</dcterms:modified>
</cp:coreProperties>
</file>