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047B9299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</w:t>
      </w:r>
      <w:r w:rsidR="005863C0">
        <w:rPr>
          <w:rFonts w:ascii="Times New Roman" w:hAnsi="Times New Roman" w:cs="Times New Roman"/>
          <w:b/>
          <w:i w:val="0"/>
          <w:color w:val="auto"/>
        </w:rPr>
        <w:t>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047FE991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CD6659">
              <w:rPr>
                <w:b/>
              </w:rPr>
              <w:t>S</w:t>
            </w:r>
            <w:r w:rsidR="00BE049E">
              <w:rPr>
                <w:b/>
              </w:rPr>
              <w:t xml:space="preserve"> </w:t>
            </w:r>
            <w:r w:rsidR="00DB574F">
              <w:rPr>
                <w:b/>
              </w:rPr>
              <w:t>ADICIONA</w:t>
            </w:r>
            <w:r w:rsidR="00CD6659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BE049E">
              <w:rPr>
                <w:b/>
              </w:rPr>
              <w:t>SUPLEMENTAR</w:t>
            </w:r>
            <w:r w:rsidR="00CD6659">
              <w:rPr>
                <w:b/>
              </w:rPr>
              <w:t>ES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2964A8">
              <w:rPr>
                <w:b/>
              </w:rPr>
              <w:t>200.000,00</w:t>
            </w:r>
            <w:r w:rsidRPr="00A35607">
              <w:rPr>
                <w:b/>
              </w:rPr>
              <w:t xml:space="preserve"> (</w:t>
            </w:r>
            <w:r w:rsidR="002964A8">
              <w:rPr>
                <w:b/>
              </w:rPr>
              <w:t>DUZENTOS MIL REAIS)</w:t>
            </w:r>
            <w:r w:rsidRPr="00A35607">
              <w:rPr>
                <w:b/>
              </w:rPr>
              <w:t>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3F1597F6" w:rsidR="00E238E7" w:rsidRDefault="002E7D17" w:rsidP="00E238E7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CD6659">
        <w:t>s</w:t>
      </w:r>
      <w:r w:rsidR="00DB574F">
        <w:t xml:space="preserve"> Adiciona</w:t>
      </w:r>
      <w:r w:rsidR="00CD6659">
        <w:t>is</w:t>
      </w:r>
      <w:r>
        <w:t xml:space="preserve"> </w:t>
      </w:r>
      <w:r w:rsidR="00BE049E">
        <w:t>Suplementar</w:t>
      </w:r>
      <w:r w:rsidR="00CD6659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2964A8">
        <w:rPr>
          <w:b/>
        </w:rPr>
        <w:t>200.000,00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2964A8">
        <w:rPr>
          <w:b/>
        </w:rPr>
        <w:t>duzentos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BE049E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9937C07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</w:t>
      </w:r>
      <w:r w:rsidR="00CD6659">
        <w:t xml:space="preserve">de </w:t>
      </w:r>
      <w:r w:rsidRPr="00A35607">
        <w:t>Crédito</w:t>
      </w:r>
      <w:r w:rsidR="00CD6659">
        <w:t>s</w:t>
      </w:r>
      <w:r>
        <w:t xml:space="preserve"> Adicio</w:t>
      </w:r>
      <w:r w:rsidR="00DB574F">
        <w:t>na</w:t>
      </w:r>
      <w:r w:rsidR="00CD6659">
        <w:t>is</w:t>
      </w:r>
      <w:r w:rsidR="009E0EE2">
        <w:t xml:space="preserve"> </w:t>
      </w:r>
      <w:r w:rsidR="00BE049E">
        <w:t>Suplementar</w:t>
      </w:r>
      <w:r w:rsidR="00CD6659">
        <w:t>es</w:t>
      </w:r>
      <w:r w:rsidR="00BE049E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2964A8">
        <w:rPr>
          <w:b/>
        </w:rPr>
        <w:t>R</w:t>
      </w:r>
      <w:r w:rsidR="002964A8" w:rsidRPr="00A35607">
        <w:rPr>
          <w:b/>
        </w:rPr>
        <w:t>$</w:t>
      </w:r>
      <w:r w:rsidR="002964A8">
        <w:rPr>
          <w:b/>
        </w:rPr>
        <w:t xml:space="preserve"> 200.000,00 (duzentos mil reais)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023C6B4B" w:rsidR="00DA2988" w:rsidRDefault="002964A8" w:rsidP="00F92D28">
      <w:pPr>
        <w:jc w:val="both"/>
      </w:pPr>
      <w:r>
        <w:t>09</w:t>
      </w:r>
      <w:r w:rsidR="00F92D28" w:rsidRPr="00A35607">
        <w:t xml:space="preserve"> – </w:t>
      </w:r>
      <w:r w:rsidR="006209BC">
        <w:t xml:space="preserve">SECRETARIA MUNICIPAL DE </w:t>
      </w:r>
      <w:r>
        <w:t>SAÚDE</w:t>
      </w:r>
    </w:p>
    <w:p w14:paraId="573D3930" w14:textId="1AC50EBC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2964A8">
        <w:t>FUNDO MUNICIPAL DE SAÚDE</w:t>
      </w:r>
    </w:p>
    <w:p w14:paraId="62C7C751" w14:textId="657CB289" w:rsidR="00F92D28" w:rsidRPr="003D2E4A" w:rsidRDefault="002964A8" w:rsidP="00F92D28">
      <w:pPr>
        <w:jc w:val="both"/>
        <w:rPr>
          <w:bCs/>
        </w:rPr>
      </w:pPr>
      <w:r>
        <w:rPr>
          <w:bCs/>
        </w:rPr>
        <w:t>10.122.0002.2.055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>–</w:t>
      </w:r>
      <w:r w:rsidR="00CD6659">
        <w:rPr>
          <w:bCs/>
        </w:rPr>
        <w:t xml:space="preserve"> MANUTENÇÃO E DESENVOLVIMENTO DAS ATIVIDADES </w:t>
      </w:r>
      <w:r>
        <w:rPr>
          <w:bCs/>
        </w:rPr>
        <w:t>DA SECRETARIA DE SAÚDE</w:t>
      </w:r>
      <w:r w:rsidR="00F92D28" w:rsidRPr="003D2E4A">
        <w:rPr>
          <w:bCs/>
        </w:rPr>
        <w:t xml:space="preserve">  </w:t>
      </w:r>
    </w:p>
    <w:p w14:paraId="1613C57D" w14:textId="59E9D559" w:rsidR="00752CF4" w:rsidRDefault="00752CF4" w:rsidP="00752CF4">
      <w:r>
        <w:t>(</w:t>
      </w:r>
      <w:r w:rsidR="002964A8">
        <w:t>2</w:t>
      </w:r>
      <w:r>
        <w:t>)</w:t>
      </w:r>
      <w:r w:rsidRPr="00F00E43">
        <w:t xml:space="preserve"> </w:t>
      </w:r>
      <w:r w:rsidR="00CD6659">
        <w:t>3</w:t>
      </w:r>
      <w:r>
        <w:t>.</w:t>
      </w:r>
      <w:r w:rsidR="00CD6659">
        <w:t>3</w:t>
      </w:r>
      <w:r>
        <w:t>.90.00.00.00.00.00 – 1</w:t>
      </w:r>
      <w:r w:rsidR="00BE049E">
        <w:t>.500</w:t>
      </w:r>
      <w:r>
        <w:t>.</w:t>
      </w:r>
      <w:r w:rsidR="002964A8">
        <w:t>1002</w:t>
      </w:r>
      <w:r>
        <w:t>.0000.....</w:t>
      </w:r>
      <w:r w:rsidR="00BE049E">
        <w:t>....</w:t>
      </w:r>
      <w:r>
        <w:t>...................................</w:t>
      </w:r>
      <w:r w:rsidR="002964A8">
        <w:t>..</w:t>
      </w:r>
      <w:r>
        <w:t>..........</w:t>
      </w:r>
      <w:r w:rsidRPr="00A35607">
        <w:t xml:space="preserve"> R$ </w:t>
      </w:r>
      <w:r w:rsidR="002964A8">
        <w:t>50.000,00</w:t>
      </w:r>
    </w:p>
    <w:p w14:paraId="4AE82BA4" w14:textId="77777777" w:rsidR="00752CF4" w:rsidRDefault="00752CF4" w:rsidP="003D2E4A"/>
    <w:p w14:paraId="3568BCE0" w14:textId="77777777" w:rsidR="002964A8" w:rsidRDefault="002964A8" w:rsidP="003D2E4A"/>
    <w:p w14:paraId="3A07DA86" w14:textId="77777777" w:rsidR="002964A8" w:rsidRDefault="002964A8" w:rsidP="002964A8">
      <w:pPr>
        <w:jc w:val="both"/>
      </w:pPr>
      <w:r>
        <w:t>09</w:t>
      </w:r>
      <w:r w:rsidRPr="00A35607">
        <w:t xml:space="preserve"> – </w:t>
      </w:r>
      <w:r>
        <w:t>SECRETARIA MUNICIPAL DE SAÚDE</w:t>
      </w:r>
    </w:p>
    <w:p w14:paraId="5A57108F" w14:textId="77777777" w:rsidR="002964A8" w:rsidRDefault="002964A8" w:rsidP="002964A8">
      <w:pPr>
        <w:jc w:val="both"/>
      </w:pPr>
      <w:r>
        <w:t>001 – FUNDO MUNICIPAL DE SAÚDE</w:t>
      </w:r>
    </w:p>
    <w:p w14:paraId="59231B89" w14:textId="7D7D96CC" w:rsidR="002964A8" w:rsidRPr="003D2E4A" w:rsidRDefault="002964A8" w:rsidP="002964A8">
      <w:pPr>
        <w:jc w:val="both"/>
        <w:rPr>
          <w:bCs/>
        </w:rPr>
      </w:pPr>
      <w:r>
        <w:rPr>
          <w:bCs/>
        </w:rPr>
        <w:t>10.301.0023.2.057</w:t>
      </w:r>
      <w:r w:rsidRPr="003D2E4A">
        <w:rPr>
          <w:bCs/>
        </w:rPr>
        <w:t xml:space="preserve"> –</w:t>
      </w:r>
      <w:r>
        <w:rPr>
          <w:bCs/>
        </w:rPr>
        <w:t xml:space="preserve"> MANUTENÇÃO DA REDE DE SERVIÇOS PÚBLICOS DE SAÚDE</w:t>
      </w:r>
    </w:p>
    <w:p w14:paraId="32E42B97" w14:textId="61AC1E58" w:rsidR="002964A8" w:rsidRDefault="002964A8" w:rsidP="002964A8">
      <w:r>
        <w:t>(6)</w:t>
      </w:r>
      <w:r w:rsidRPr="00F00E43">
        <w:t xml:space="preserve"> </w:t>
      </w:r>
      <w:r>
        <w:t>3.3.90.00.00.00.00.00 – 1.500.1002.0000......................................................</w:t>
      </w:r>
      <w:r w:rsidRPr="00A35607">
        <w:t xml:space="preserve"> R$ </w:t>
      </w:r>
      <w:r>
        <w:t>150.000,00</w:t>
      </w:r>
    </w:p>
    <w:p w14:paraId="6393D965" w14:textId="77777777" w:rsidR="002964A8" w:rsidRDefault="002964A8" w:rsidP="003D2E4A"/>
    <w:p w14:paraId="634E9ECE" w14:textId="3E803CA5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,,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 w:rsidR="002964A8"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</w:t>
      </w:r>
      <w:r w:rsidR="002964A8">
        <w:rPr>
          <w:b/>
          <w:u w:val="single"/>
        </w:rPr>
        <w:t>200.000,00</w:t>
      </w:r>
    </w:p>
    <w:p w14:paraId="643E651A" w14:textId="77777777" w:rsidR="00076DE9" w:rsidRDefault="00076DE9" w:rsidP="002E7D17">
      <w:pPr>
        <w:ind w:firstLine="1985"/>
        <w:jc w:val="both"/>
      </w:pPr>
    </w:p>
    <w:p w14:paraId="5A2F42F0" w14:textId="31A4DCDA" w:rsidR="002E7D17" w:rsidRDefault="002E7D17" w:rsidP="002E7D17">
      <w:pPr>
        <w:ind w:firstLine="1985"/>
        <w:jc w:val="both"/>
      </w:pPr>
      <w:r>
        <w:lastRenderedPageBreak/>
        <w:t xml:space="preserve">Art. 3º Para o atendimento </w:t>
      </w:r>
      <w:r w:rsidR="00F92D28">
        <w:t xml:space="preserve">da abertura </w:t>
      </w:r>
      <w:r w:rsidR="009E0EE2">
        <w:t>do</w:t>
      </w:r>
      <w:r w:rsidR="00CD6659">
        <w:t>s</w:t>
      </w:r>
      <w:r w:rsidR="00DB574F">
        <w:t xml:space="preserve"> </w:t>
      </w:r>
      <w:r w:rsidR="009E0EE2">
        <w:t>Crédito</w:t>
      </w:r>
      <w:r w:rsidR="00CD6659">
        <w:t>s</w:t>
      </w:r>
      <w:r w:rsidR="009E0EE2">
        <w:t xml:space="preserve"> autorizado</w:t>
      </w:r>
      <w:r w:rsidR="00CD6659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D6659">
        <w:t>s</w:t>
      </w:r>
      <w:r w:rsidR="003342A7">
        <w:t xml:space="preserve"> dotaç</w:t>
      </w:r>
      <w:r w:rsidR="00CD6659">
        <w:t>ões</w:t>
      </w:r>
      <w:r w:rsidR="009E0EE2">
        <w:t xml:space="preserve"> orçamentária</w:t>
      </w:r>
      <w:r w:rsidR="00CD6659">
        <w:t>s</w:t>
      </w:r>
      <w:r w:rsidR="009E0EE2">
        <w:t xml:space="preserve"> abaixo discriminada</w:t>
      </w:r>
      <w:r w:rsidR="00CD6659">
        <w:t>s</w:t>
      </w:r>
      <w:r w:rsidR="003342A7">
        <w:t xml:space="preserve"> </w:t>
      </w:r>
      <w:r w:rsidR="009E0EE2">
        <w:t>e constante</w:t>
      </w:r>
      <w:r w:rsidR="00CD6659">
        <w:t>s</w:t>
      </w:r>
      <w:r>
        <w:t xml:space="preserve"> do mesmo Orçamento, no valor de até </w:t>
      </w:r>
      <w:r w:rsidR="002964A8">
        <w:rPr>
          <w:b/>
        </w:rPr>
        <w:t>R</w:t>
      </w:r>
      <w:r w:rsidR="002964A8" w:rsidRPr="00A35607">
        <w:rPr>
          <w:b/>
        </w:rPr>
        <w:t>$</w:t>
      </w:r>
      <w:r w:rsidR="002964A8">
        <w:rPr>
          <w:b/>
        </w:rPr>
        <w:t xml:space="preserve"> 200.000,00 (duzentos mil reais),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5ADDB21" w14:textId="1BA94744" w:rsidR="00CD6659" w:rsidRDefault="002964A8" w:rsidP="00CD6659">
      <w:pPr>
        <w:jc w:val="both"/>
      </w:pPr>
      <w:r>
        <w:t>05</w:t>
      </w:r>
      <w:r w:rsidR="00CD6659" w:rsidRPr="00A35607">
        <w:t xml:space="preserve"> – </w:t>
      </w:r>
      <w:r w:rsidR="00CD6659">
        <w:t xml:space="preserve">SECRETARIA MUNICIPAL DE </w:t>
      </w:r>
      <w:r>
        <w:t>EDUCAÇÃO E ESPORTES</w:t>
      </w:r>
    </w:p>
    <w:p w14:paraId="39BC5E20" w14:textId="1339E244" w:rsidR="00CD6659" w:rsidRDefault="00CD6659" w:rsidP="00CD6659">
      <w:pPr>
        <w:jc w:val="both"/>
      </w:pPr>
      <w:r>
        <w:t>00</w:t>
      </w:r>
      <w:r w:rsidR="002964A8">
        <w:t>7</w:t>
      </w:r>
      <w:r>
        <w:t xml:space="preserve"> – </w:t>
      </w:r>
      <w:r w:rsidR="002964A8">
        <w:t>ESPORTE</w:t>
      </w:r>
    </w:p>
    <w:p w14:paraId="0A73C300" w14:textId="21368F0F" w:rsidR="00CD6659" w:rsidRPr="003D2E4A" w:rsidRDefault="002964A8" w:rsidP="00CD6659">
      <w:pPr>
        <w:jc w:val="both"/>
        <w:rPr>
          <w:bCs/>
        </w:rPr>
      </w:pPr>
      <w:r>
        <w:rPr>
          <w:bCs/>
        </w:rPr>
        <w:t>27.812.0013.1.005</w:t>
      </w:r>
      <w:r w:rsidR="00CD6659" w:rsidRPr="003D2E4A">
        <w:rPr>
          <w:bCs/>
        </w:rPr>
        <w:t xml:space="preserve"> –</w:t>
      </w:r>
      <w:r>
        <w:rPr>
          <w:bCs/>
        </w:rPr>
        <w:t xml:space="preserve"> CONSTRUÇÃO E MANUTENÇÃO DO GINÁSIO DE ESPORTES</w:t>
      </w:r>
    </w:p>
    <w:p w14:paraId="1076CA9D" w14:textId="6B135CE3" w:rsidR="00CD6659" w:rsidRDefault="00CD6659" w:rsidP="00CD6659">
      <w:r>
        <w:t>(</w:t>
      </w:r>
      <w:r w:rsidR="002964A8">
        <w:t>72</w:t>
      </w:r>
      <w:r>
        <w:t>)</w:t>
      </w:r>
      <w:r w:rsidRPr="00F00E43">
        <w:t xml:space="preserve"> </w:t>
      </w:r>
      <w:r>
        <w:t>3.3.90.00.00.00.00.00 – 1.500.7000.0000................................................</w:t>
      </w:r>
      <w:r w:rsidR="002964A8">
        <w:t>..</w:t>
      </w:r>
      <w:r>
        <w:t>....</w:t>
      </w:r>
      <w:r w:rsidRPr="00A35607">
        <w:t xml:space="preserve"> R$ </w:t>
      </w:r>
      <w:r w:rsidR="002964A8">
        <w:t>25.000,00</w:t>
      </w:r>
    </w:p>
    <w:p w14:paraId="38479C23" w14:textId="3EDA53C8" w:rsidR="00CD6659" w:rsidRDefault="00CD6659" w:rsidP="00CD6659">
      <w:r>
        <w:t>(</w:t>
      </w:r>
      <w:r w:rsidR="002964A8">
        <w:t>73) 4</w:t>
      </w:r>
      <w:r>
        <w:t>.</w:t>
      </w:r>
      <w:r w:rsidR="002964A8">
        <w:t>4</w:t>
      </w:r>
      <w:r>
        <w:t xml:space="preserve">.90.00.00.00.00.00 – </w:t>
      </w:r>
      <w:r w:rsidR="002964A8">
        <w:t>1</w:t>
      </w:r>
      <w:r>
        <w:t>.500.7000.0000.....................................................</w:t>
      </w:r>
      <w:r w:rsidRPr="00A35607">
        <w:t xml:space="preserve">R$ </w:t>
      </w:r>
      <w:r w:rsidR="002964A8">
        <w:t>125.000,00</w:t>
      </w:r>
    </w:p>
    <w:p w14:paraId="33F386C5" w14:textId="77777777" w:rsidR="002964A8" w:rsidRDefault="002964A8" w:rsidP="00CD6659"/>
    <w:p w14:paraId="693EE8D2" w14:textId="77777777" w:rsidR="002964A8" w:rsidRDefault="002964A8" w:rsidP="00CD6659"/>
    <w:p w14:paraId="2CA3900C" w14:textId="24DDD4BE" w:rsidR="002964A8" w:rsidRDefault="002964A8" w:rsidP="002964A8">
      <w:pPr>
        <w:jc w:val="both"/>
      </w:pPr>
      <w:r>
        <w:t>08</w:t>
      </w:r>
      <w:r w:rsidRPr="00A35607">
        <w:t xml:space="preserve"> – </w:t>
      </w:r>
      <w:r>
        <w:t>ENCARGOS GERAIS DO MUNICÍPIO</w:t>
      </w:r>
    </w:p>
    <w:p w14:paraId="19789454" w14:textId="77777777" w:rsidR="002964A8" w:rsidRDefault="002964A8" w:rsidP="002964A8">
      <w:pPr>
        <w:jc w:val="both"/>
        <w:rPr>
          <w:bCs/>
        </w:rPr>
      </w:pPr>
      <w:r>
        <w:t>001 – ENCARGOS GERAIS DO MUNICÍPIO</w:t>
      </w:r>
      <w:r>
        <w:rPr>
          <w:bCs/>
        </w:rPr>
        <w:t xml:space="preserve"> </w:t>
      </w:r>
    </w:p>
    <w:p w14:paraId="54E74C53" w14:textId="50219169" w:rsidR="002964A8" w:rsidRPr="003D2E4A" w:rsidRDefault="002964A8" w:rsidP="002964A8">
      <w:pPr>
        <w:jc w:val="both"/>
        <w:rPr>
          <w:bCs/>
        </w:rPr>
      </w:pPr>
      <w:r>
        <w:rPr>
          <w:bCs/>
        </w:rPr>
        <w:t>28.846.0002.0.003</w:t>
      </w:r>
      <w:r w:rsidRPr="003D2E4A">
        <w:rPr>
          <w:bCs/>
        </w:rPr>
        <w:t xml:space="preserve"> –</w:t>
      </w:r>
      <w:r>
        <w:rPr>
          <w:bCs/>
        </w:rPr>
        <w:t xml:space="preserve"> CONTRIBUIÇÃO AO PASEP</w:t>
      </w:r>
    </w:p>
    <w:p w14:paraId="4867FD5E" w14:textId="609BAEDF" w:rsidR="002964A8" w:rsidRDefault="002964A8" w:rsidP="002964A8">
      <w:r>
        <w:t>(106)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50.000,00</w:t>
      </w:r>
    </w:p>
    <w:p w14:paraId="10F8BF35" w14:textId="77777777" w:rsidR="00752CF4" w:rsidRDefault="00752CF4" w:rsidP="00752CF4"/>
    <w:p w14:paraId="31CC1D76" w14:textId="39E08CD9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6659">
        <w:rPr>
          <w:b/>
          <w:u w:val="single"/>
        </w:rPr>
        <w:t>20</w:t>
      </w:r>
      <w:r w:rsidR="002964A8">
        <w:rPr>
          <w:b/>
          <w:u w:val="single"/>
        </w:rPr>
        <w:t>0.000,00</w:t>
      </w:r>
    </w:p>
    <w:p w14:paraId="7E92FD19" w14:textId="77777777" w:rsidR="00752CF4" w:rsidRDefault="00752CF4" w:rsidP="00752CF4">
      <w:pPr>
        <w:jc w:val="both"/>
        <w:rPr>
          <w:b/>
        </w:rPr>
      </w:pP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623E55A2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19305D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AF23D4">
        <w:t>s</w:t>
      </w:r>
      <w:r w:rsidRPr="00626B63">
        <w:t xml:space="preserve"> crédito</w:t>
      </w:r>
      <w:r w:rsidR="00AF23D4">
        <w:t>s</w:t>
      </w:r>
      <w:r w:rsidR="00F87755">
        <w:t xml:space="preserve"> e reduç</w:t>
      </w:r>
      <w:r w:rsidR="00AF23D4">
        <w:t>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182980C7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19305D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66B219C0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19305D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7F3ACC36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CF3A42">
        <w:t>29</w:t>
      </w:r>
      <w:r>
        <w:t xml:space="preserve"> d</w:t>
      </w:r>
      <w:r w:rsidRPr="00A35607">
        <w:t xml:space="preserve">e </w:t>
      </w:r>
      <w:r w:rsidR="00CD6659">
        <w:t>junho</w:t>
      </w:r>
      <w:r w:rsidR="00E238E7">
        <w:t xml:space="preserve"> de 2023</w:t>
      </w:r>
      <w:r w:rsidRPr="00A35607">
        <w:t>.</w:t>
      </w:r>
    </w:p>
    <w:p w14:paraId="5008C982" w14:textId="77777777" w:rsidR="0019305D" w:rsidRDefault="0019305D" w:rsidP="002E7D17">
      <w:pPr>
        <w:spacing w:line="276" w:lineRule="auto"/>
        <w:jc w:val="both"/>
      </w:pPr>
    </w:p>
    <w:p w14:paraId="0E943A62" w14:textId="77777777" w:rsidR="0019305D" w:rsidRDefault="0019305D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2ECC3537" w14:textId="77777777" w:rsidR="0019305D" w:rsidRDefault="0019305D" w:rsidP="00975B5E">
      <w:pPr>
        <w:tabs>
          <w:tab w:val="left" w:pos="1300"/>
        </w:tabs>
      </w:pPr>
    </w:p>
    <w:p w14:paraId="1B9FFC8A" w14:textId="77777777" w:rsidR="0019305D" w:rsidRDefault="0019305D" w:rsidP="00975B5E">
      <w:pPr>
        <w:tabs>
          <w:tab w:val="left" w:pos="1300"/>
        </w:tabs>
      </w:pPr>
    </w:p>
    <w:p w14:paraId="641BB25E" w14:textId="75B885E9" w:rsidR="001719FE" w:rsidRPr="00CF3A42" w:rsidRDefault="001719FE" w:rsidP="00CF3A42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CF3A42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0F9E9A98" w14:textId="586A40BD" w:rsidR="00E05228" w:rsidRPr="00A65119" w:rsidRDefault="001719FE" w:rsidP="00076DE9">
      <w:pPr>
        <w:ind w:firstLine="708"/>
        <w:jc w:val="both"/>
        <w:rPr>
          <w:b/>
        </w:rPr>
      </w:pPr>
      <w:r>
        <w:t xml:space="preserve">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CD6659">
        <w:t xml:space="preserve"> </w:t>
      </w:r>
      <w:r w:rsidR="009E0EE2">
        <w:t>crédito</w:t>
      </w:r>
      <w:r w:rsidR="00CD6659">
        <w:t>s</w:t>
      </w:r>
      <w:r w:rsidR="003D2E4A">
        <w:t xml:space="preserve"> adiciona</w:t>
      </w:r>
      <w:r w:rsidR="00CD6659">
        <w:t>is</w:t>
      </w:r>
      <w:r w:rsidR="0019305D">
        <w:t xml:space="preserve"> </w:t>
      </w:r>
      <w:r w:rsidR="004D77F3">
        <w:t>s</w:t>
      </w:r>
      <w:r w:rsidR="0019305D">
        <w:t>uplementar</w:t>
      </w:r>
      <w:r w:rsidR="00CD6659">
        <w:t>es</w:t>
      </w:r>
      <w:r>
        <w:t xml:space="preserve"> na importância de até</w:t>
      </w:r>
      <w:r w:rsidR="00CD6659">
        <w:t xml:space="preserve">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</w:t>
      </w:r>
      <w:r w:rsidR="00C674B9">
        <w:rPr>
          <w:b/>
        </w:rPr>
        <w:t>200.000,00</w:t>
      </w:r>
      <w:r w:rsidR="00CD6659">
        <w:rPr>
          <w:b/>
        </w:rPr>
        <w:t xml:space="preserve"> (</w:t>
      </w:r>
      <w:r w:rsidR="00C674B9">
        <w:rPr>
          <w:b/>
        </w:rPr>
        <w:t>duzentos</w:t>
      </w:r>
      <w:r w:rsidR="006D4D81">
        <w:rPr>
          <w:b/>
        </w:rPr>
        <w:t xml:space="preserve"> </w:t>
      </w:r>
      <w:r w:rsidR="00C674B9">
        <w:rPr>
          <w:b/>
        </w:rPr>
        <w:t>mil reais</w:t>
      </w:r>
      <w:r w:rsidR="00CD6659">
        <w:rPr>
          <w:b/>
        </w:rPr>
        <w:t xml:space="preserve">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54432354" w14:textId="77777777" w:rsidR="00076DE9" w:rsidRDefault="00076DE9" w:rsidP="0019305D">
      <w:pPr>
        <w:jc w:val="both"/>
        <w:rPr>
          <w:bCs/>
          <w:iCs/>
        </w:rPr>
      </w:pPr>
    </w:p>
    <w:p w14:paraId="19513C0A" w14:textId="545B9C9C" w:rsidR="00C674B9" w:rsidRDefault="00C674B9" w:rsidP="00C674B9">
      <w:pPr>
        <w:ind w:firstLine="708"/>
        <w:jc w:val="both"/>
        <w:rPr>
          <w:bCs/>
        </w:rPr>
      </w:pPr>
      <w:r w:rsidRPr="00811357">
        <w:rPr>
          <w:bCs/>
          <w:iCs/>
        </w:rPr>
        <w:t>O referido Projeto de Lei</w:t>
      </w:r>
      <w:r>
        <w:rPr>
          <w:bCs/>
          <w:iCs/>
        </w:rPr>
        <w:t>,</w:t>
      </w:r>
      <w:r w:rsidRPr="00811357">
        <w:rPr>
          <w:bCs/>
          <w:iCs/>
        </w:rPr>
        <w:t xml:space="preserve"> </w:t>
      </w:r>
      <w:r>
        <w:rPr>
          <w:bCs/>
        </w:rPr>
        <w:t>possui como finalidade suplementar dotações orçamentárias no Fundo Municipal de Saúde, objetivando a manutenção da Secretaria, bem como aquisição de materiais ambulatoriais, odontológicos e de expediente, manutenção dos veículos utilizados para o transporte dos pacientes e demais ações de custeio, indispensáveis a manutenção da rede de serviços públicos de saúde.</w:t>
      </w:r>
    </w:p>
    <w:p w14:paraId="190D8C21" w14:textId="77777777" w:rsidR="00C674B9" w:rsidRDefault="00C674B9" w:rsidP="00C674B9">
      <w:pPr>
        <w:ind w:firstLine="708"/>
        <w:jc w:val="both"/>
        <w:rPr>
          <w:bCs/>
        </w:rPr>
      </w:pPr>
    </w:p>
    <w:p w14:paraId="2F15C321" w14:textId="6C00240F" w:rsidR="00C674B9" w:rsidRDefault="00C674B9" w:rsidP="00C674B9">
      <w:pPr>
        <w:ind w:firstLine="708"/>
        <w:jc w:val="both"/>
        <w:rPr>
          <w:bCs/>
        </w:rPr>
      </w:pPr>
      <w:r>
        <w:rPr>
          <w:bCs/>
        </w:rPr>
        <w:t>Para cobertura dos referidos créditos, serão remanejados recursos próprios destinados, originalmente, a Construção de Ginásio de Esportes, que não ocorrerá no presente exercício e para a Contribuição ao PASEP, despesa esta já empenhada para todo o ano</w:t>
      </w:r>
      <w:r w:rsidR="006D4D81">
        <w:rPr>
          <w:bCs/>
        </w:rPr>
        <w:t xml:space="preserve"> de 2023</w:t>
      </w:r>
      <w:r>
        <w:rPr>
          <w:bCs/>
        </w:rPr>
        <w:t xml:space="preserve">. </w:t>
      </w:r>
    </w:p>
    <w:p w14:paraId="2EF7FA17" w14:textId="77777777" w:rsidR="00076DE9" w:rsidRDefault="00C41E8B" w:rsidP="001719FE">
      <w:pPr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6979A721" w:rsidR="001719FE" w:rsidRDefault="001719FE" w:rsidP="00076DE9">
      <w:pPr>
        <w:ind w:firstLine="708"/>
        <w:jc w:val="both"/>
      </w:pP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</w:t>
      </w:r>
      <w:r w:rsidR="0056683A">
        <w:rPr>
          <w:color w:val="000000"/>
        </w:rPr>
        <w:t>s</w:t>
      </w:r>
      <w:r w:rsidR="00076DE9">
        <w:rPr>
          <w:color w:val="000000"/>
        </w:rPr>
        <w:t xml:space="preserve"> </w:t>
      </w:r>
      <w:r>
        <w:rPr>
          <w:color w:val="000000"/>
        </w:rPr>
        <w:t>e reduzida</w:t>
      </w:r>
      <w:r w:rsidR="0056683A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7D92C23F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CF3A42">
        <w:t>29</w:t>
      </w:r>
      <w:r w:rsidR="00045245">
        <w:t xml:space="preserve"> de </w:t>
      </w:r>
      <w:r w:rsidR="0056683A">
        <w:t>junho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8268F71" w14:textId="77777777" w:rsidR="00CF3A42" w:rsidRDefault="00CF3A42" w:rsidP="00975B5E">
      <w:pPr>
        <w:jc w:val="center"/>
      </w:pPr>
    </w:p>
    <w:p w14:paraId="6460EAD6" w14:textId="77777777" w:rsidR="00CF3A42" w:rsidRDefault="00CF3A42" w:rsidP="00975B5E">
      <w:pPr>
        <w:jc w:val="center"/>
      </w:pPr>
    </w:p>
    <w:p w14:paraId="07C4185E" w14:textId="7A59DC2F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E7FFC" w14:textId="77777777" w:rsidR="00345CBF" w:rsidRDefault="00345CBF">
      <w:r>
        <w:separator/>
      </w:r>
    </w:p>
  </w:endnote>
  <w:endnote w:type="continuationSeparator" w:id="0">
    <w:p w14:paraId="585767D8" w14:textId="77777777" w:rsidR="00345CBF" w:rsidRDefault="0034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1547A" w14:textId="77777777" w:rsidR="00345CBF" w:rsidRDefault="00345CBF">
      <w:r>
        <w:separator/>
      </w:r>
    </w:p>
  </w:footnote>
  <w:footnote w:type="continuationSeparator" w:id="0">
    <w:p w14:paraId="264DDBE7" w14:textId="77777777" w:rsidR="00345CBF" w:rsidRDefault="00345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92354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409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781595">
    <w:abstractNumId w:val="5"/>
    <w:lvlOverride w:ilvl="0">
      <w:startOverride w:val="1"/>
    </w:lvlOverride>
  </w:num>
  <w:num w:numId="4" w16cid:durableId="512841648">
    <w:abstractNumId w:val="12"/>
    <w:lvlOverride w:ilvl="0">
      <w:startOverride w:val="1"/>
    </w:lvlOverride>
  </w:num>
  <w:num w:numId="5" w16cid:durableId="760569713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255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3957234">
    <w:abstractNumId w:val="3"/>
  </w:num>
  <w:num w:numId="8" w16cid:durableId="1863665340">
    <w:abstractNumId w:val="10"/>
  </w:num>
  <w:num w:numId="9" w16cid:durableId="280111745">
    <w:abstractNumId w:val="6"/>
  </w:num>
  <w:num w:numId="10" w16cid:durableId="1493719372">
    <w:abstractNumId w:val="14"/>
  </w:num>
  <w:num w:numId="11" w16cid:durableId="1370841470">
    <w:abstractNumId w:val="17"/>
  </w:num>
  <w:num w:numId="12" w16cid:durableId="1627815248">
    <w:abstractNumId w:val="0"/>
  </w:num>
  <w:num w:numId="13" w16cid:durableId="1859149955">
    <w:abstractNumId w:val="21"/>
  </w:num>
  <w:num w:numId="14" w16cid:durableId="783115371">
    <w:abstractNumId w:val="16"/>
  </w:num>
  <w:num w:numId="15" w16cid:durableId="1576625090">
    <w:abstractNumId w:val="8"/>
  </w:num>
  <w:num w:numId="16" w16cid:durableId="1191727208">
    <w:abstractNumId w:val="13"/>
  </w:num>
  <w:num w:numId="17" w16cid:durableId="1421759554">
    <w:abstractNumId w:val="11"/>
  </w:num>
  <w:num w:numId="18" w16cid:durableId="626473769">
    <w:abstractNumId w:val="2"/>
  </w:num>
  <w:num w:numId="19" w16cid:durableId="1331449282">
    <w:abstractNumId w:val="9"/>
  </w:num>
  <w:num w:numId="20" w16cid:durableId="1227961150">
    <w:abstractNumId w:val="23"/>
  </w:num>
  <w:num w:numId="21" w16cid:durableId="2118132834">
    <w:abstractNumId w:val="19"/>
  </w:num>
  <w:num w:numId="22" w16cid:durableId="1542673295">
    <w:abstractNumId w:val="15"/>
  </w:num>
  <w:num w:numId="23" w16cid:durableId="667101216">
    <w:abstractNumId w:val="18"/>
  </w:num>
  <w:num w:numId="24" w16cid:durableId="48653904">
    <w:abstractNumId w:val="4"/>
  </w:num>
  <w:num w:numId="25" w16cid:durableId="73546790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6DE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305D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64A8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CBF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0D76"/>
    <w:rsid w:val="004A5D7E"/>
    <w:rsid w:val="004B758F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0F9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683A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0238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D4D81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06A4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AF23D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049E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4B9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59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3A42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45AF1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33</TotalTime>
  <Pages>3</Pages>
  <Words>863</Words>
  <Characters>4665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2022-07-26T16:11:00Z</cp:lastPrinted>
  <dcterms:created xsi:type="dcterms:W3CDTF">2023-06-05T16:39:00Z</dcterms:created>
  <dcterms:modified xsi:type="dcterms:W3CDTF">2023-06-29T12:13:00Z</dcterms:modified>
</cp:coreProperties>
</file>