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4BD" w:rsidRDefault="009974BD" w:rsidP="009974BD"/>
    <w:p w:rsidR="00D90ACF" w:rsidRDefault="00010A24" w:rsidP="00D90ACF">
      <w:pPr>
        <w:ind w:right="-142"/>
        <w:jc w:val="both"/>
        <w:rPr>
          <w:sz w:val="24"/>
          <w:szCs w:val="24"/>
        </w:rPr>
      </w:pPr>
      <w:r w:rsidRPr="00010A24">
        <w:rPr>
          <w:sz w:val="22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D90ACF" w:rsidRPr="0048154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605963047" r:id="rId7"/>
        </w:object>
      </w:r>
    </w:p>
    <w:p w:rsidR="00D90ACF" w:rsidRPr="0048154E" w:rsidRDefault="00D90ACF" w:rsidP="00D90ACF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0"/>
      </w:tblGrid>
      <w:tr w:rsidR="00C464A7" w:rsidTr="00C464A7">
        <w:trPr>
          <w:trHeight w:val="50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4A7" w:rsidRPr="00C464A7" w:rsidRDefault="00C464A7" w:rsidP="007D5896">
            <w:pPr>
              <w:rPr>
                <w:b/>
                <w:sz w:val="24"/>
                <w:szCs w:val="24"/>
              </w:rPr>
            </w:pPr>
          </w:p>
          <w:p w:rsidR="00C464A7" w:rsidRPr="00C464A7" w:rsidRDefault="00F26E35" w:rsidP="007D589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REQUERIMENTO Nº</w:t>
            </w:r>
            <w:r w:rsidR="00D90ACF">
              <w:rPr>
                <w:b/>
                <w:sz w:val="24"/>
                <w:szCs w:val="24"/>
              </w:rPr>
              <w:t xml:space="preserve"> 110</w:t>
            </w:r>
            <w:r w:rsidR="0062273D">
              <w:rPr>
                <w:b/>
                <w:sz w:val="24"/>
                <w:szCs w:val="24"/>
              </w:rPr>
              <w:t>/2018</w:t>
            </w:r>
          </w:p>
          <w:p w:rsidR="00C464A7" w:rsidRPr="00C464A7" w:rsidRDefault="00C464A7" w:rsidP="007D5896">
            <w:pPr>
              <w:rPr>
                <w:b/>
                <w:sz w:val="24"/>
                <w:szCs w:val="24"/>
              </w:rPr>
            </w:pPr>
          </w:p>
        </w:tc>
      </w:tr>
    </w:tbl>
    <w:p w:rsidR="00C464A7" w:rsidRDefault="00C464A7" w:rsidP="00C464A7">
      <w:pPr>
        <w:ind w:right="-142"/>
        <w:jc w:val="both"/>
        <w:rPr>
          <w:b/>
          <w:sz w:val="24"/>
          <w:szCs w:val="24"/>
        </w:rPr>
      </w:pPr>
    </w:p>
    <w:p w:rsidR="00D90ACF" w:rsidRDefault="00EC5883" w:rsidP="00F26E35">
      <w:pPr>
        <w:ind w:left="181" w:right="-3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AUTORIA:</w:t>
      </w:r>
      <w:r w:rsidR="00F26E35">
        <w:rPr>
          <w:b/>
          <w:sz w:val="24"/>
          <w:szCs w:val="24"/>
        </w:rPr>
        <w:t xml:space="preserve"> CICERO DOS SANTOS</w:t>
      </w:r>
      <w:r>
        <w:rPr>
          <w:b/>
          <w:sz w:val="24"/>
          <w:szCs w:val="24"/>
        </w:rPr>
        <w:t xml:space="preserve"> SILVA</w:t>
      </w:r>
      <w:r w:rsidR="00A23984">
        <w:rPr>
          <w:b/>
          <w:sz w:val="24"/>
          <w:szCs w:val="24"/>
        </w:rPr>
        <w:t xml:space="preserve">, </w:t>
      </w:r>
      <w:r w:rsidR="00D90ACF">
        <w:rPr>
          <w:b/>
          <w:sz w:val="24"/>
          <w:szCs w:val="24"/>
        </w:rPr>
        <w:t xml:space="preserve">RENATA FRANCO E </w:t>
      </w:r>
      <w:r w:rsidR="00A23984">
        <w:rPr>
          <w:b/>
          <w:sz w:val="24"/>
          <w:szCs w:val="24"/>
        </w:rPr>
        <w:t>MILTON SOARES</w:t>
      </w:r>
      <w:r w:rsidR="00D90ACF">
        <w:rPr>
          <w:b/>
          <w:sz w:val="24"/>
          <w:szCs w:val="24"/>
        </w:rPr>
        <w:t>.</w:t>
      </w:r>
    </w:p>
    <w:p w:rsidR="00C464A7" w:rsidRDefault="00C464A7" w:rsidP="009974BD">
      <w:pPr>
        <w:ind w:right="-380"/>
        <w:jc w:val="both"/>
        <w:rPr>
          <w:b/>
          <w:sz w:val="24"/>
          <w:szCs w:val="24"/>
        </w:rPr>
      </w:pPr>
    </w:p>
    <w:p w:rsidR="001E7403" w:rsidRPr="005847E7" w:rsidRDefault="001E7403" w:rsidP="009974BD">
      <w:pPr>
        <w:ind w:right="-380"/>
        <w:jc w:val="both"/>
        <w:rPr>
          <w:b/>
          <w:sz w:val="24"/>
          <w:szCs w:val="24"/>
        </w:rPr>
      </w:pPr>
    </w:p>
    <w:p w:rsidR="009974BD" w:rsidRDefault="009974BD" w:rsidP="009974BD">
      <w:pPr>
        <w:ind w:left="181" w:right="-38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90ACF">
        <w:rPr>
          <w:b/>
          <w:sz w:val="24"/>
          <w:szCs w:val="24"/>
        </w:rPr>
        <w:tab/>
        <w:t xml:space="preserve"> </w:t>
      </w:r>
      <w:r w:rsidRPr="00BD7F8D">
        <w:rPr>
          <w:sz w:val="24"/>
          <w:szCs w:val="24"/>
        </w:rPr>
        <w:t>Senhor Presidente,</w:t>
      </w:r>
    </w:p>
    <w:p w:rsidR="009974BD" w:rsidRDefault="009974BD" w:rsidP="009974BD">
      <w:pPr>
        <w:ind w:right="85"/>
        <w:jc w:val="both"/>
        <w:rPr>
          <w:b/>
          <w:sz w:val="24"/>
          <w:szCs w:val="24"/>
        </w:rPr>
      </w:pPr>
    </w:p>
    <w:p w:rsidR="00C464A7" w:rsidRPr="00BD7D1E" w:rsidRDefault="00C464A7" w:rsidP="009974BD">
      <w:pPr>
        <w:ind w:right="85"/>
        <w:jc w:val="both"/>
        <w:rPr>
          <w:b/>
          <w:sz w:val="24"/>
          <w:szCs w:val="24"/>
        </w:rPr>
      </w:pPr>
    </w:p>
    <w:p w:rsidR="00D90ACF" w:rsidRDefault="009974BD" w:rsidP="00D90ACF">
      <w:pPr>
        <w:ind w:left="180" w:right="-380" w:hanging="180"/>
        <w:jc w:val="both"/>
        <w:rPr>
          <w:b/>
          <w:sz w:val="24"/>
          <w:szCs w:val="24"/>
        </w:rPr>
      </w:pPr>
      <w:r w:rsidRPr="00BD7D1E">
        <w:rPr>
          <w:sz w:val="24"/>
          <w:szCs w:val="24"/>
        </w:rPr>
        <w:tab/>
      </w:r>
      <w:r w:rsidRPr="00BD7D1E">
        <w:rPr>
          <w:sz w:val="24"/>
          <w:szCs w:val="24"/>
        </w:rPr>
        <w:tab/>
      </w:r>
      <w:r w:rsidRPr="00BD7D1E">
        <w:rPr>
          <w:sz w:val="24"/>
          <w:szCs w:val="24"/>
        </w:rPr>
        <w:tab/>
      </w:r>
      <w:r w:rsidRPr="00BD7D1E">
        <w:rPr>
          <w:sz w:val="24"/>
          <w:szCs w:val="24"/>
        </w:rPr>
        <w:tab/>
      </w:r>
      <w:r w:rsidRPr="00BD7D1E">
        <w:rPr>
          <w:sz w:val="24"/>
          <w:szCs w:val="24"/>
        </w:rPr>
        <w:tab/>
      </w:r>
      <w:r w:rsidR="00D90ACF">
        <w:rPr>
          <w:sz w:val="24"/>
          <w:szCs w:val="24"/>
        </w:rPr>
        <w:tab/>
        <w:t xml:space="preserve"> </w:t>
      </w:r>
      <w:r w:rsidRPr="00BD7D1E">
        <w:rPr>
          <w:sz w:val="24"/>
          <w:szCs w:val="24"/>
        </w:rPr>
        <w:t>Reque</w:t>
      </w:r>
      <w:r>
        <w:rPr>
          <w:sz w:val="24"/>
          <w:szCs w:val="24"/>
        </w:rPr>
        <w:t>remos</w:t>
      </w:r>
      <w:r w:rsidR="001E7403">
        <w:rPr>
          <w:sz w:val="24"/>
          <w:szCs w:val="24"/>
        </w:rPr>
        <w:t>,</w:t>
      </w:r>
      <w:r w:rsidRPr="00BD7D1E">
        <w:rPr>
          <w:sz w:val="24"/>
          <w:szCs w:val="24"/>
        </w:rPr>
        <w:t xml:space="preserve"> ouvido o Soberano Plenário, </w:t>
      </w:r>
      <w:r w:rsidR="001E7403" w:rsidRPr="00D90ACF">
        <w:rPr>
          <w:sz w:val="24"/>
          <w:szCs w:val="24"/>
        </w:rPr>
        <w:t>ao Sr. Prefeito</w:t>
      </w:r>
      <w:r w:rsidR="0062273D" w:rsidRPr="00D90ACF">
        <w:rPr>
          <w:sz w:val="24"/>
          <w:szCs w:val="24"/>
        </w:rPr>
        <w:t xml:space="preserve"> Rafael Machado</w:t>
      </w:r>
      <w:r w:rsidR="00787C96" w:rsidRPr="00D90ACF">
        <w:rPr>
          <w:sz w:val="24"/>
          <w:szCs w:val="24"/>
        </w:rPr>
        <w:t xml:space="preserve">, através da Secretaria </w:t>
      </w:r>
      <w:r w:rsidR="00D90ACF" w:rsidRPr="00D90ACF">
        <w:rPr>
          <w:sz w:val="24"/>
          <w:szCs w:val="24"/>
        </w:rPr>
        <w:t xml:space="preserve">Municipal </w:t>
      </w:r>
      <w:r w:rsidR="00787C96" w:rsidRPr="00D90ACF">
        <w:rPr>
          <w:sz w:val="24"/>
          <w:szCs w:val="24"/>
        </w:rPr>
        <w:t>de Assistência Social</w:t>
      </w:r>
      <w:r w:rsidR="0062273D" w:rsidRPr="00D90ACF">
        <w:rPr>
          <w:sz w:val="24"/>
          <w:szCs w:val="24"/>
        </w:rPr>
        <w:t>,</w:t>
      </w:r>
      <w:r w:rsidR="0062273D" w:rsidRPr="00D90ACF">
        <w:rPr>
          <w:b/>
          <w:sz w:val="24"/>
          <w:szCs w:val="24"/>
        </w:rPr>
        <w:t xml:space="preserve"> o encaminhamento a esta Casa de Leis</w:t>
      </w:r>
      <w:r w:rsidR="00B82210" w:rsidRPr="00D90ACF">
        <w:rPr>
          <w:b/>
          <w:sz w:val="24"/>
          <w:szCs w:val="24"/>
        </w:rPr>
        <w:t xml:space="preserve"> de</w:t>
      </w:r>
      <w:r w:rsidR="00787C96" w:rsidRPr="00D90ACF">
        <w:rPr>
          <w:b/>
          <w:sz w:val="24"/>
          <w:szCs w:val="24"/>
        </w:rPr>
        <w:t xml:space="preserve"> </w:t>
      </w:r>
      <w:bookmarkStart w:id="0" w:name="_GoBack"/>
      <w:r w:rsidR="001F6369" w:rsidRPr="00D90ACF">
        <w:rPr>
          <w:b/>
          <w:sz w:val="24"/>
          <w:szCs w:val="24"/>
        </w:rPr>
        <w:t xml:space="preserve">relatório e parecer técnico do </w:t>
      </w:r>
      <w:r w:rsidR="00D90ACF">
        <w:rPr>
          <w:b/>
          <w:sz w:val="24"/>
          <w:szCs w:val="24"/>
        </w:rPr>
        <w:t>S</w:t>
      </w:r>
      <w:r w:rsidR="001F6369" w:rsidRPr="00D90ACF">
        <w:rPr>
          <w:b/>
          <w:sz w:val="24"/>
          <w:szCs w:val="24"/>
        </w:rPr>
        <w:t xml:space="preserve">erviço de </w:t>
      </w:r>
      <w:r w:rsidR="00D90ACF">
        <w:rPr>
          <w:b/>
          <w:sz w:val="24"/>
          <w:szCs w:val="24"/>
        </w:rPr>
        <w:t>P</w:t>
      </w:r>
      <w:r w:rsidR="001F6369" w:rsidRPr="00D90ACF">
        <w:rPr>
          <w:b/>
          <w:sz w:val="24"/>
          <w:szCs w:val="24"/>
        </w:rPr>
        <w:t xml:space="preserve">roteção </w:t>
      </w:r>
      <w:r w:rsidR="00D90ACF">
        <w:rPr>
          <w:b/>
          <w:sz w:val="24"/>
          <w:szCs w:val="24"/>
        </w:rPr>
        <w:t>E</w:t>
      </w:r>
      <w:r w:rsidR="001F6369" w:rsidRPr="00D90ACF">
        <w:rPr>
          <w:b/>
          <w:sz w:val="24"/>
          <w:szCs w:val="24"/>
        </w:rPr>
        <w:t xml:space="preserve">special de </w:t>
      </w:r>
      <w:r w:rsidR="00D90ACF">
        <w:rPr>
          <w:b/>
          <w:sz w:val="24"/>
          <w:szCs w:val="24"/>
        </w:rPr>
        <w:t>M</w:t>
      </w:r>
      <w:r w:rsidR="001F6369" w:rsidRPr="00D90ACF">
        <w:rPr>
          <w:b/>
          <w:sz w:val="24"/>
          <w:szCs w:val="24"/>
        </w:rPr>
        <w:t xml:space="preserve">édia e </w:t>
      </w:r>
      <w:r w:rsidR="00D90ACF">
        <w:rPr>
          <w:b/>
          <w:sz w:val="24"/>
          <w:szCs w:val="24"/>
        </w:rPr>
        <w:t>A</w:t>
      </w:r>
      <w:r w:rsidR="001F6369" w:rsidRPr="00D90ACF">
        <w:rPr>
          <w:b/>
          <w:sz w:val="24"/>
          <w:szCs w:val="24"/>
        </w:rPr>
        <w:t xml:space="preserve">lta </w:t>
      </w:r>
      <w:r w:rsidR="00D90ACF">
        <w:rPr>
          <w:b/>
          <w:sz w:val="24"/>
          <w:szCs w:val="24"/>
        </w:rPr>
        <w:t>C</w:t>
      </w:r>
      <w:r w:rsidR="001F6369" w:rsidRPr="00D90ACF">
        <w:rPr>
          <w:b/>
          <w:sz w:val="24"/>
          <w:szCs w:val="24"/>
        </w:rPr>
        <w:t>omplexidade</w:t>
      </w:r>
      <w:bookmarkEnd w:id="0"/>
      <w:r w:rsidR="001F6369" w:rsidRPr="00D90ACF">
        <w:rPr>
          <w:b/>
          <w:sz w:val="24"/>
          <w:szCs w:val="24"/>
        </w:rPr>
        <w:t xml:space="preserve"> deste município, que atend</w:t>
      </w:r>
      <w:r w:rsidR="00B82210" w:rsidRPr="00D90ACF">
        <w:rPr>
          <w:b/>
          <w:sz w:val="24"/>
          <w:szCs w:val="24"/>
        </w:rPr>
        <w:t>e a</w:t>
      </w:r>
      <w:r w:rsidR="001F6369" w:rsidRPr="00D90ACF">
        <w:rPr>
          <w:b/>
          <w:sz w:val="24"/>
          <w:szCs w:val="24"/>
        </w:rPr>
        <w:t xml:space="preserve"> </w:t>
      </w:r>
      <w:r w:rsidR="00B82210" w:rsidRPr="00D90ACF">
        <w:rPr>
          <w:b/>
          <w:sz w:val="24"/>
          <w:szCs w:val="24"/>
        </w:rPr>
        <w:t>C</w:t>
      </w:r>
      <w:r w:rsidR="001F6369" w:rsidRPr="00D90ACF">
        <w:rPr>
          <w:b/>
          <w:sz w:val="24"/>
          <w:szCs w:val="24"/>
        </w:rPr>
        <w:t xml:space="preserve">asa de </w:t>
      </w:r>
      <w:r w:rsidR="00B82210" w:rsidRPr="00D90ACF">
        <w:rPr>
          <w:b/>
          <w:sz w:val="24"/>
          <w:szCs w:val="24"/>
        </w:rPr>
        <w:t>A</w:t>
      </w:r>
      <w:r w:rsidR="001F6369" w:rsidRPr="00D90ACF">
        <w:rPr>
          <w:b/>
          <w:sz w:val="24"/>
          <w:szCs w:val="24"/>
        </w:rPr>
        <w:t xml:space="preserve">colhimento </w:t>
      </w:r>
      <w:r w:rsidR="00B82210" w:rsidRPr="00D90ACF">
        <w:rPr>
          <w:b/>
          <w:sz w:val="24"/>
          <w:szCs w:val="24"/>
        </w:rPr>
        <w:t>I</w:t>
      </w:r>
      <w:r w:rsidR="001F6369" w:rsidRPr="00D90ACF">
        <w:rPr>
          <w:b/>
          <w:sz w:val="24"/>
          <w:szCs w:val="24"/>
        </w:rPr>
        <w:t>nstitucional.</w:t>
      </w:r>
    </w:p>
    <w:p w:rsidR="00D90ACF" w:rsidRDefault="00D90ACF" w:rsidP="00D90ACF">
      <w:pPr>
        <w:ind w:left="180" w:right="-380" w:hanging="180"/>
        <w:jc w:val="both"/>
        <w:rPr>
          <w:b/>
          <w:sz w:val="24"/>
          <w:szCs w:val="24"/>
        </w:rPr>
      </w:pPr>
    </w:p>
    <w:p w:rsidR="00F26E35" w:rsidRPr="00D90ACF" w:rsidRDefault="00D90ACF" w:rsidP="00D90ACF">
      <w:pPr>
        <w:ind w:left="180" w:right="-380" w:hanging="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="009974BD" w:rsidRPr="00E47EE9">
        <w:rPr>
          <w:b/>
          <w:caps/>
          <w:sz w:val="24"/>
          <w:szCs w:val="24"/>
          <w:u w:val="single"/>
        </w:rPr>
        <w:t>Justifica</w:t>
      </w:r>
      <w:r w:rsidR="00F26E35">
        <w:rPr>
          <w:b/>
          <w:caps/>
          <w:sz w:val="24"/>
          <w:szCs w:val="24"/>
          <w:u w:val="single"/>
        </w:rPr>
        <w:t>TIVA</w:t>
      </w:r>
    </w:p>
    <w:p w:rsidR="00F26E35" w:rsidRDefault="00F26E35" w:rsidP="00F26E35">
      <w:pPr>
        <w:ind w:left="180" w:right="-380" w:hanging="180"/>
        <w:jc w:val="both"/>
        <w:rPr>
          <w:snapToGrid w:val="0"/>
          <w:sz w:val="24"/>
          <w:szCs w:val="24"/>
        </w:rPr>
      </w:pPr>
    </w:p>
    <w:p w:rsidR="00D90ACF" w:rsidRDefault="00D90ACF" w:rsidP="00F26E35">
      <w:pPr>
        <w:ind w:left="180" w:right="-380" w:hanging="180"/>
        <w:jc w:val="both"/>
        <w:rPr>
          <w:snapToGrid w:val="0"/>
          <w:sz w:val="24"/>
          <w:szCs w:val="24"/>
        </w:rPr>
      </w:pPr>
    </w:p>
    <w:p w:rsidR="00D90ACF" w:rsidRDefault="00B35DAF" w:rsidP="00D90ACF">
      <w:pPr>
        <w:tabs>
          <w:tab w:val="left" w:pos="2835"/>
        </w:tabs>
        <w:ind w:left="180" w:right="-380" w:hanging="1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 w:rsidR="00DA6F0C">
        <w:rPr>
          <w:snapToGrid w:val="0"/>
          <w:sz w:val="24"/>
          <w:szCs w:val="24"/>
        </w:rPr>
        <w:tab/>
      </w:r>
      <w:r w:rsidR="00B82210">
        <w:rPr>
          <w:snapToGrid w:val="0"/>
          <w:sz w:val="24"/>
          <w:szCs w:val="24"/>
        </w:rPr>
        <w:tab/>
      </w:r>
      <w:r w:rsidR="00B82210">
        <w:rPr>
          <w:snapToGrid w:val="0"/>
          <w:sz w:val="24"/>
          <w:szCs w:val="24"/>
        </w:rPr>
        <w:tab/>
      </w:r>
      <w:r w:rsidR="00D90ACF">
        <w:rPr>
          <w:snapToGrid w:val="0"/>
          <w:sz w:val="24"/>
          <w:szCs w:val="24"/>
        </w:rPr>
        <w:t xml:space="preserve"> </w:t>
      </w:r>
      <w:r w:rsidR="008F6A73">
        <w:rPr>
          <w:color w:val="000000"/>
          <w:sz w:val="24"/>
          <w:szCs w:val="24"/>
        </w:rPr>
        <w:t>São informações necessárias para que possamos prestar esclarecimento</w:t>
      </w:r>
      <w:r w:rsidR="00E03597">
        <w:rPr>
          <w:color w:val="000000"/>
          <w:sz w:val="24"/>
          <w:szCs w:val="24"/>
        </w:rPr>
        <w:t>s</w:t>
      </w:r>
      <w:r w:rsidR="008F6A73">
        <w:rPr>
          <w:color w:val="000000"/>
          <w:sz w:val="24"/>
          <w:szCs w:val="24"/>
        </w:rPr>
        <w:t xml:space="preserve"> junto à comunidade que nos questiona sobre este assunto, bem como exercer a função de fiscalização do Legislativo Municipal.</w:t>
      </w:r>
    </w:p>
    <w:p w:rsidR="00D90ACF" w:rsidRDefault="00D90ACF" w:rsidP="00D90ACF">
      <w:pPr>
        <w:tabs>
          <w:tab w:val="left" w:pos="2835"/>
        </w:tabs>
        <w:ind w:left="180" w:right="-380" w:hanging="180"/>
        <w:jc w:val="both"/>
        <w:rPr>
          <w:snapToGrid w:val="0"/>
          <w:sz w:val="24"/>
          <w:szCs w:val="24"/>
        </w:rPr>
      </w:pPr>
    </w:p>
    <w:p w:rsidR="00D90ACF" w:rsidRDefault="00D90ACF" w:rsidP="00D90ACF">
      <w:pPr>
        <w:tabs>
          <w:tab w:val="left" w:pos="2835"/>
        </w:tabs>
        <w:ind w:left="180" w:right="-380" w:hanging="180"/>
        <w:jc w:val="both"/>
        <w:rPr>
          <w:snapToGrid w:val="0"/>
          <w:sz w:val="24"/>
          <w:szCs w:val="24"/>
        </w:rPr>
      </w:pPr>
    </w:p>
    <w:p w:rsidR="009974BD" w:rsidRPr="00D90ACF" w:rsidRDefault="00D90ACF" w:rsidP="00D90ACF">
      <w:pPr>
        <w:tabs>
          <w:tab w:val="left" w:pos="2835"/>
        </w:tabs>
        <w:ind w:left="180" w:right="-380" w:hanging="1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</w:t>
      </w:r>
      <w:r w:rsidR="00F26E35">
        <w:rPr>
          <w:snapToGrid w:val="0"/>
          <w:sz w:val="24"/>
          <w:szCs w:val="24"/>
        </w:rPr>
        <w:t>S</w:t>
      </w:r>
      <w:r w:rsidR="009974BD">
        <w:rPr>
          <w:snapToGrid w:val="0"/>
          <w:sz w:val="24"/>
          <w:szCs w:val="24"/>
        </w:rPr>
        <w:t>ala de Se</w:t>
      </w:r>
      <w:r w:rsidR="00F26E35">
        <w:rPr>
          <w:snapToGrid w:val="0"/>
          <w:sz w:val="24"/>
          <w:szCs w:val="24"/>
        </w:rPr>
        <w:t xml:space="preserve">ssões da Câmara Municipal, em </w:t>
      </w:r>
      <w:r w:rsidR="001F6369">
        <w:rPr>
          <w:snapToGrid w:val="0"/>
          <w:sz w:val="24"/>
          <w:szCs w:val="24"/>
        </w:rPr>
        <w:t>10</w:t>
      </w:r>
      <w:r w:rsidR="00F26E35">
        <w:rPr>
          <w:snapToGrid w:val="0"/>
          <w:sz w:val="24"/>
          <w:szCs w:val="24"/>
        </w:rPr>
        <w:t xml:space="preserve"> de </w:t>
      </w:r>
      <w:r w:rsidR="001F6369">
        <w:rPr>
          <w:snapToGrid w:val="0"/>
          <w:sz w:val="24"/>
          <w:szCs w:val="24"/>
        </w:rPr>
        <w:t>dezembro</w:t>
      </w:r>
      <w:r w:rsidR="001E7403">
        <w:rPr>
          <w:snapToGrid w:val="0"/>
          <w:sz w:val="24"/>
          <w:szCs w:val="24"/>
        </w:rPr>
        <w:t xml:space="preserve"> de</w:t>
      </w:r>
      <w:r w:rsidR="0062273D">
        <w:rPr>
          <w:snapToGrid w:val="0"/>
          <w:sz w:val="24"/>
          <w:szCs w:val="24"/>
        </w:rPr>
        <w:t xml:space="preserve"> 2018</w:t>
      </w:r>
      <w:r w:rsidR="009974BD">
        <w:rPr>
          <w:snapToGrid w:val="0"/>
          <w:sz w:val="24"/>
          <w:szCs w:val="24"/>
        </w:rPr>
        <w:t>.</w:t>
      </w:r>
    </w:p>
    <w:p w:rsidR="0062273D" w:rsidRDefault="0062273D" w:rsidP="00D90ACF">
      <w:pPr>
        <w:ind w:right="-380"/>
        <w:jc w:val="both"/>
        <w:rPr>
          <w:b/>
          <w:sz w:val="24"/>
          <w:szCs w:val="24"/>
        </w:rPr>
      </w:pPr>
    </w:p>
    <w:p w:rsidR="0062273D" w:rsidRDefault="0062273D" w:rsidP="00EC5883">
      <w:pPr>
        <w:ind w:right="-380"/>
        <w:jc w:val="both"/>
        <w:rPr>
          <w:b/>
          <w:sz w:val="24"/>
          <w:szCs w:val="24"/>
        </w:rPr>
      </w:pPr>
    </w:p>
    <w:p w:rsidR="0062273D" w:rsidRDefault="0062273D" w:rsidP="00EC5883">
      <w:pPr>
        <w:ind w:right="-380"/>
        <w:jc w:val="both"/>
        <w:rPr>
          <w:b/>
          <w:sz w:val="24"/>
          <w:szCs w:val="24"/>
        </w:rPr>
      </w:pPr>
    </w:p>
    <w:p w:rsidR="00EC5883" w:rsidRDefault="00EC5883" w:rsidP="0062273D">
      <w:pPr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</w:t>
      </w:r>
      <w:r w:rsidR="00D90ACF">
        <w:rPr>
          <w:b/>
          <w:sz w:val="24"/>
          <w:szCs w:val="24"/>
        </w:rPr>
        <w:t xml:space="preserve"> CICERO DOS S. SILVA                      VER. RENATA FRANCO</w:t>
      </w:r>
    </w:p>
    <w:p w:rsidR="00EC5883" w:rsidRDefault="00EC5883" w:rsidP="0062273D">
      <w:pPr>
        <w:ind w:right="-380"/>
        <w:jc w:val="center"/>
        <w:rPr>
          <w:b/>
          <w:sz w:val="24"/>
          <w:szCs w:val="24"/>
        </w:rPr>
      </w:pPr>
    </w:p>
    <w:p w:rsidR="00EC5883" w:rsidRDefault="00EC5883" w:rsidP="00A23984">
      <w:pPr>
        <w:ind w:right="-380"/>
        <w:rPr>
          <w:b/>
          <w:sz w:val="24"/>
          <w:szCs w:val="24"/>
        </w:rPr>
      </w:pPr>
    </w:p>
    <w:p w:rsidR="00EC5883" w:rsidRDefault="00EC5883" w:rsidP="0062273D">
      <w:pPr>
        <w:ind w:right="-380"/>
        <w:jc w:val="center"/>
        <w:rPr>
          <w:b/>
          <w:sz w:val="24"/>
          <w:szCs w:val="24"/>
        </w:rPr>
      </w:pPr>
    </w:p>
    <w:p w:rsidR="00EC5883" w:rsidRPr="0010412B" w:rsidRDefault="00EC5883" w:rsidP="0062273D">
      <w:pPr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VER.MILTON SOARES</w:t>
      </w:r>
    </w:p>
    <w:p w:rsidR="00C84254" w:rsidRDefault="00C84254" w:rsidP="0062273D">
      <w:pPr>
        <w:ind w:right="-380"/>
        <w:jc w:val="center"/>
        <w:rPr>
          <w:b/>
          <w:sz w:val="24"/>
          <w:szCs w:val="24"/>
        </w:rPr>
      </w:pPr>
    </w:p>
    <w:p w:rsidR="00C84254" w:rsidRDefault="00C84254" w:rsidP="001E7403">
      <w:pPr>
        <w:ind w:left="720" w:right="-380"/>
        <w:jc w:val="center"/>
        <w:rPr>
          <w:b/>
          <w:sz w:val="24"/>
          <w:szCs w:val="24"/>
        </w:rPr>
      </w:pPr>
    </w:p>
    <w:p w:rsidR="001E7403" w:rsidRPr="00DA6F0C" w:rsidRDefault="001E7403">
      <w:pPr>
        <w:ind w:left="720" w:right="-380"/>
        <w:jc w:val="center"/>
        <w:rPr>
          <w:b/>
          <w:sz w:val="24"/>
          <w:szCs w:val="24"/>
        </w:rPr>
      </w:pPr>
    </w:p>
    <w:sectPr w:rsidR="001E7403" w:rsidRPr="00DA6F0C" w:rsidSect="00D90ACF">
      <w:footerReference w:type="default" r:id="rId8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032" w:rsidRDefault="00204032">
      <w:r>
        <w:separator/>
      </w:r>
    </w:p>
  </w:endnote>
  <w:endnote w:type="continuationSeparator" w:id="1">
    <w:p w:rsidR="00204032" w:rsidRDefault="00204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ACF" w:rsidRPr="0048154E" w:rsidRDefault="00D90ACF" w:rsidP="00D90ACF">
    <w:pPr>
      <w:ind w:right="-380"/>
      <w:rPr>
        <w:rFonts w:eastAsia="Calibri"/>
      </w:rPr>
    </w:pPr>
    <w:r w:rsidRPr="0048154E">
      <w:rPr>
        <w:rFonts w:eastAsia="Calibri"/>
      </w:rPr>
      <w:t>Protocolad</w:t>
    </w:r>
    <w:r>
      <w:rPr>
        <w:rFonts w:eastAsia="Calibri"/>
      </w:rPr>
      <w:t>o</w:t>
    </w:r>
    <w:r w:rsidRPr="0048154E">
      <w:rPr>
        <w:rFonts w:eastAsia="Calibri"/>
      </w:rPr>
      <w:t xml:space="preserve"> na Secretaria Geral da C</w:t>
    </w:r>
    <w:r w:rsidRPr="0048154E">
      <w:t>âmara em ____/____/2018         _________</w:t>
    </w:r>
    <w:r w:rsidRPr="0048154E">
      <w:rPr>
        <w:rFonts w:eastAsia="Calibri"/>
      </w:rPr>
      <w:t>_____</w:t>
    </w:r>
    <w:r w:rsidRPr="0048154E">
      <w:t>______________</w:t>
    </w:r>
  </w:p>
  <w:p w:rsidR="00D90ACF" w:rsidRPr="0048154E" w:rsidRDefault="00D90ACF" w:rsidP="00D90ACF">
    <w:pPr>
      <w:rPr>
        <w:rFonts w:eastAsia="Calibri"/>
      </w:rPr>
    </w:pPr>
    <w:r w:rsidRPr="0048154E">
      <w:rPr>
        <w:rFonts w:eastAsia="Calibri"/>
      </w:rPr>
      <w:t xml:space="preserve">                                                                                                          </w:t>
    </w:r>
    <w:r w:rsidRPr="0048154E">
      <w:t xml:space="preserve">                             </w:t>
    </w:r>
    <w:r w:rsidRPr="0048154E">
      <w:rPr>
        <w:rFonts w:eastAsia="Calibri"/>
      </w:rPr>
      <w:t>Protocolo</w:t>
    </w:r>
  </w:p>
  <w:p w:rsidR="00D90ACF" w:rsidRPr="0048154E" w:rsidRDefault="00D90ACF" w:rsidP="00D90ACF">
    <w:pPr>
      <w:rPr>
        <w:rFonts w:eastAsia="Calibri"/>
      </w:rPr>
    </w:pPr>
    <w:r w:rsidRPr="0048154E">
      <w:rPr>
        <w:rFonts w:eastAsia="Calibri"/>
      </w:rPr>
      <w:t>Lid</w:t>
    </w:r>
    <w:r>
      <w:rPr>
        <w:rFonts w:eastAsia="Calibri"/>
      </w:rPr>
      <w:t>o</w:t>
    </w:r>
    <w:r w:rsidRPr="0048154E">
      <w:rPr>
        <w:rFonts w:eastAsia="Calibri"/>
      </w:rPr>
      <w:t xml:space="preserve"> e aprovad</w:t>
    </w:r>
    <w:r>
      <w:rPr>
        <w:rFonts w:eastAsia="Calibri"/>
      </w:rPr>
      <w:t>o</w:t>
    </w:r>
    <w:r w:rsidRPr="0048154E">
      <w:rPr>
        <w:rFonts w:eastAsia="Calibri"/>
      </w:rPr>
      <w:t xml:space="preserve">  na sessão ordinária do dia ____/____/2018</w:t>
    </w:r>
  </w:p>
  <w:p w:rsidR="00D90ACF" w:rsidRPr="0048154E" w:rsidRDefault="00D90ACF" w:rsidP="00D90ACF">
    <w:pPr>
      <w:rPr>
        <w:rFonts w:eastAsia="Calibri"/>
      </w:rPr>
    </w:pPr>
  </w:p>
  <w:p w:rsidR="00D90ACF" w:rsidRPr="0048154E" w:rsidRDefault="00D90ACF" w:rsidP="00D90ACF">
    <w:pPr>
      <w:rPr>
        <w:rFonts w:eastAsia="Calibri"/>
      </w:rPr>
    </w:pPr>
    <w:r w:rsidRPr="0048154E">
      <w:rPr>
        <w:rFonts w:eastAsia="Calibri"/>
      </w:rPr>
      <w:t>Presidente  _________________________________</w:t>
    </w:r>
  </w:p>
  <w:p w:rsidR="00D90ACF" w:rsidRPr="0048154E" w:rsidRDefault="00D90ACF" w:rsidP="00D90ACF">
    <w:pPr>
      <w:rPr>
        <w:rFonts w:eastAsia="Calibri"/>
      </w:rPr>
    </w:pPr>
    <w:r w:rsidRPr="0048154E">
      <w:rPr>
        <w:rFonts w:eastAsia="Calibri"/>
      </w:rPr>
      <w:t xml:space="preserve"> </w:t>
    </w:r>
    <w:r w:rsidRPr="0048154E">
      <w:t xml:space="preserve">                              </w:t>
    </w:r>
    <w:r w:rsidRPr="0048154E">
      <w:rPr>
        <w:rFonts w:eastAsia="Calibri"/>
      </w:rPr>
      <w:t>Vereador Vanderlei Baioto</w:t>
    </w:r>
  </w:p>
  <w:p w:rsidR="00D90ACF" w:rsidRPr="0048154E" w:rsidRDefault="00D90ACF" w:rsidP="00D90ACF">
    <w:pPr>
      <w:pStyle w:val="Rodap"/>
    </w:pPr>
  </w:p>
  <w:p w:rsidR="00130B57" w:rsidRPr="00D90ACF" w:rsidRDefault="00130B57" w:rsidP="00D90AC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032" w:rsidRDefault="00204032">
      <w:r>
        <w:separator/>
      </w:r>
    </w:p>
  </w:footnote>
  <w:footnote w:type="continuationSeparator" w:id="1">
    <w:p w:rsidR="00204032" w:rsidRDefault="002040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C84254"/>
    <w:rsid w:val="00010A24"/>
    <w:rsid w:val="0003367B"/>
    <w:rsid w:val="00076E39"/>
    <w:rsid w:val="000E07C3"/>
    <w:rsid w:val="000E295D"/>
    <w:rsid w:val="00130B57"/>
    <w:rsid w:val="00146459"/>
    <w:rsid w:val="00152FA8"/>
    <w:rsid w:val="001E7403"/>
    <w:rsid w:val="001F6369"/>
    <w:rsid w:val="00204032"/>
    <w:rsid w:val="00277EA5"/>
    <w:rsid w:val="002D439D"/>
    <w:rsid w:val="00381826"/>
    <w:rsid w:val="003D3AA8"/>
    <w:rsid w:val="0045030C"/>
    <w:rsid w:val="004B4ADC"/>
    <w:rsid w:val="004F077A"/>
    <w:rsid w:val="0062273D"/>
    <w:rsid w:val="006E308E"/>
    <w:rsid w:val="006F1670"/>
    <w:rsid w:val="00745DC9"/>
    <w:rsid w:val="00763E93"/>
    <w:rsid w:val="00787790"/>
    <w:rsid w:val="00787C96"/>
    <w:rsid w:val="007A7458"/>
    <w:rsid w:val="007D5896"/>
    <w:rsid w:val="008D355B"/>
    <w:rsid w:val="008F6A73"/>
    <w:rsid w:val="009467A8"/>
    <w:rsid w:val="00954232"/>
    <w:rsid w:val="00977551"/>
    <w:rsid w:val="009974BD"/>
    <w:rsid w:val="009F196D"/>
    <w:rsid w:val="00A20EE6"/>
    <w:rsid w:val="00A23984"/>
    <w:rsid w:val="00A776B9"/>
    <w:rsid w:val="00A9035B"/>
    <w:rsid w:val="00B35DAF"/>
    <w:rsid w:val="00B82210"/>
    <w:rsid w:val="00C1759A"/>
    <w:rsid w:val="00C464A7"/>
    <w:rsid w:val="00C8417B"/>
    <w:rsid w:val="00C84254"/>
    <w:rsid w:val="00CD613B"/>
    <w:rsid w:val="00D31B12"/>
    <w:rsid w:val="00D60B7E"/>
    <w:rsid w:val="00D6293E"/>
    <w:rsid w:val="00D90ACF"/>
    <w:rsid w:val="00DA6F0C"/>
    <w:rsid w:val="00E03597"/>
    <w:rsid w:val="00E54560"/>
    <w:rsid w:val="00EC5883"/>
    <w:rsid w:val="00F076C1"/>
    <w:rsid w:val="00F26E35"/>
    <w:rsid w:val="00F752B3"/>
    <w:rsid w:val="00F9210E"/>
    <w:rsid w:val="00FF0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5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63E93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uiPriority w:val="99"/>
    <w:rsid w:val="00763E93"/>
    <w:pPr>
      <w:tabs>
        <w:tab w:val="center" w:pos="4320"/>
        <w:tab w:val="right" w:pos="8640"/>
      </w:tabs>
    </w:pPr>
  </w:style>
  <w:style w:type="paragraph" w:styleId="Recuodecorpodetexto2">
    <w:name w:val="Body Text Indent 2"/>
    <w:basedOn w:val="Normal"/>
    <w:rsid w:val="00F752B3"/>
    <w:pPr>
      <w:spacing w:after="120" w:line="480" w:lineRule="auto"/>
      <w:ind w:left="283"/>
    </w:pPr>
  </w:style>
  <w:style w:type="table" w:styleId="Tabelacomgrade">
    <w:name w:val="Table Grid"/>
    <w:basedOn w:val="Tabelanormal"/>
    <w:rsid w:val="00F75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9974BD"/>
    <w:pPr>
      <w:spacing w:after="120"/>
    </w:pPr>
  </w:style>
  <w:style w:type="paragraph" w:styleId="Textodebalo">
    <w:name w:val="Balloon Text"/>
    <w:basedOn w:val="Normal"/>
    <w:link w:val="TextodebaloChar"/>
    <w:rsid w:val="00DA6F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DA6F0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84254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1E74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esktop\Documents\REQUERIMENTO%20RELA&#199;&#195;O%20COM%20NOMES%20CARGOS%20DE%20CONFIAN&#199;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 RELAÇÃO COM NOMES CARGOS DE CONFIANÇA</Template>
  <TotalTime>3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3</cp:revision>
  <cp:lastPrinted>2018-12-10T19:04:00Z</cp:lastPrinted>
  <dcterms:created xsi:type="dcterms:W3CDTF">2018-12-10T19:02:00Z</dcterms:created>
  <dcterms:modified xsi:type="dcterms:W3CDTF">2018-12-10T19:04:00Z</dcterms:modified>
</cp:coreProperties>
</file>