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F356A">
        <w:rPr>
          <w:rFonts w:ascii="Times New (W1)" w:eastAsia="Times New Roman" w:hAnsi="Times New (W1)"/>
          <w:sz w:val="28"/>
          <w:szCs w:val="28"/>
          <w:lang w:eastAsia="pt-BR"/>
        </w:rPr>
        <w:t>106/2023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8669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F356A" w:rsidRDefault="00CF35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um espelho convexo no entroncamento das ruas Theodoro Weiss e Marechal Castelo Branco.</w:t>
      </w:r>
    </w:p>
    <w:p w:rsidR="0048669F" w:rsidRDefault="004866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F356A" w:rsidRDefault="00CF35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que os motoristas que saem da Rua Theodoro Weiss, não possuem visibilidade adequada do trânsito da Rua Marechal Castelo Branco, gerando insegurança aos motoristas e a probabilidade de ocorrência de acidentes.</w:t>
      </w:r>
    </w:p>
    <w:p w:rsidR="0048669F" w:rsidRDefault="0048669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CF356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F356A">
        <w:rPr>
          <w:rFonts w:ascii="Times New Roman" w:eastAsia="Times New Roman" w:hAnsi="Times New Roman"/>
          <w:sz w:val="24"/>
          <w:szCs w:val="28"/>
          <w:lang w:eastAsia="pt-BR"/>
        </w:rPr>
        <w:t>17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CF356A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83E36"/>
    <w:rsid w:val="001A25DF"/>
    <w:rsid w:val="001D141E"/>
    <w:rsid w:val="00266315"/>
    <w:rsid w:val="003030B3"/>
    <w:rsid w:val="0048669F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CF356A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9290"/>
  <w15:chartTrackingRefBased/>
  <w15:docId w15:val="{1AEB7796-D64D-4209-A6E9-4EBB936B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106-23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2023-04-17T17:57:00Z</dcterms:created>
  <dcterms:modified xsi:type="dcterms:W3CDTF">2023-04-17T17:57:00Z</dcterms:modified>
</cp:coreProperties>
</file>