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F0E4E">
        <w:rPr>
          <w:rFonts w:ascii="Times New (W1)" w:eastAsia="Times New Roman" w:hAnsi="Times New (W1)"/>
          <w:sz w:val="28"/>
          <w:szCs w:val="28"/>
          <w:lang w:eastAsia="pt-BR"/>
        </w:rPr>
        <w:t>100/2023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F26C7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CLAUDIMIR LINDNER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F0E4E" w:rsidRDefault="004F0E4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tomada de medidas cabíveis para que seja instalada câmera de monitoramento urbano na Rua 3 de Outubro, nas proximidades do imóvel nº 299 (Escola de Ensino Fundamental Luiz Delfino, em um local estratégico, com o intuito de que a câmera tenha alcance suficiente para visualização da Escola Municipal Prof. Kismara L. Walkinir Moreira/Chapeuzinho Vermelho e Centro de Educação Infantil Municipal Girassol (localizado na Rua Guilherme Zastrow).</w:t>
      </w:r>
    </w:p>
    <w:p w:rsidR="007F26C7" w:rsidRDefault="007F26C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F0E4E" w:rsidRDefault="004F0E4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tendo em vista a necessidade de maior segurança, com o objetivo de coibir a criminalidade, em especial, furtos, vandalismo e consumo de drogas. Facilitando de forma significativa as ações dos agentes de segurança pública, tornando o seu trabalho mais eficiente e seguro.</w:t>
      </w:r>
    </w:p>
    <w:p w:rsidR="007F26C7" w:rsidRDefault="007F26C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4F0E4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F0E4E">
        <w:rPr>
          <w:rFonts w:ascii="Times New Roman" w:eastAsia="Times New Roman" w:hAnsi="Times New Roman"/>
          <w:sz w:val="24"/>
          <w:szCs w:val="28"/>
          <w:lang w:eastAsia="pt-BR"/>
        </w:rPr>
        <w:t>10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4F0E4E"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 w:rsidR="004F0E4E">
        <w:rPr>
          <w:rFonts w:ascii="Times New Roman" w:eastAsia="Times New Roman" w:hAnsi="Times New Roman"/>
          <w:sz w:val="24"/>
          <w:szCs w:val="28"/>
          <w:lang w:eastAsia="pt-BR"/>
        </w:rPr>
        <w:t xml:space="preserve"> Lindner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956D9"/>
    <w:rsid w:val="001A25DF"/>
    <w:rsid w:val="001D141E"/>
    <w:rsid w:val="00266315"/>
    <w:rsid w:val="003030B3"/>
    <w:rsid w:val="004F0E4E"/>
    <w:rsid w:val="00506EE6"/>
    <w:rsid w:val="0053668A"/>
    <w:rsid w:val="005D1D8D"/>
    <w:rsid w:val="00605E35"/>
    <w:rsid w:val="0062401D"/>
    <w:rsid w:val="0075570F"/>
    <w:rsid w:val="007D6552"/>
    <w:rsid w:val="007F26C7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4970"/>
  <w15:chartTrackingRefBased/>
  <w15:docId w15:val="{9F0E18A1-C62F-4EFD-9CB5-BC81F948B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100-23</Template>
  <TotalTime>30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2023-04-10T18:11:00Z</dcterms:created>
  <dcterms:modified xsi:type="dcterms:W3CDTF">2023-04-10T18:11:00Z</dcterms:modified>
</cp:coreProperties>
</file>