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4635880F" w14:textId="77777777" w:rsidR="00A92D3A" w:rsidRPr="00CF610C" w:rsidRDefault="00A92D3A" w:rsidP="00A92D3A">
      <w:pPr>
        <w:pStyle w:val="Ttulo7"/>
        <w:ind w:left="708" w:firstLine="708"/>
        <w:jc w:val="both"/>
        <w:rPr>
          <w:rFonts w:ascii="Times New Roman" w:hAnsi="Times New Roman" w:cs="Times New Roman"/>
          <w:b/>
          <w:i w:val="0"/>
          <w:color w:val="auto"/>
        </w:rPr>
      </w:pPr>
      <w:r w:rsidRPr="00A35607">
        <w:rPr>
          <w:b/>
        </w:rPr>
        <w:t xml:space="preserve">                          </w:t>
      </w:r>
      <w:r w:rsidRPr="00CF610C">
        <w:rPr>
          <w:rFonts w:ascii="Times New Roman" w:hAnsi="Times New Roman" w:cs="Times New Roman"/>
          <w:b/>
          <w:i w:val="0"/>
          <w:color w:val="auto"/>
        </w:rPr>
        <w:t xml:space="preserve">PROJETO DE LEI Nº.      /2022 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A92D3A" w:rsidRPr="00A35607" w14:paraId="0F61FDCA" w14:textId="77777777" w:rsidTr="0014283C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0EB17FB8" w14:textId="77777777" w:rsidR="00A92D3A" w:rsidRPr="00A35607" w:rsidRDefault="00A92D3A" w:rsidP="0014283C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4A7D6845" w14:textId="77777777" w:rsidR="00A92D3A" w:rsidRPr="00A35607" w:rsidRDefault="00A92D3A" w:rsidP="0014283C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CRÉDITO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>L SUPLEMENTAR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92.000,00 </w:t>
            </w:r>
            <w:r w:rsidRPr="00A35607">
              <w:rPr>
                <w:b/>
              </w:rPr>
              <w:t>(</w:t>
            </w:r>
            <w:r>
              <w:rPr>
                <w:b/>
              </w:rPr>
              <w:t>NOVENTA E DOIS MIL REAIS)</w:t>
            </w:r>
            <w:r w:rsidRPr="00A35607">
              <w:rPr>
                <w:b/>
              </w:rPr>
              <w:t>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48160245" w14:textId="77777777" w:rsidR="00A92D3A" w:rsidRPr="00A35607" w:rsidRDefault="00A92D3A" w:rsidP="0014283C">
            <w:pPr>
              <w:jc w:val="both"/>
              <w:rPr>
                <w:b/>
              </w:rPr>
            </w:pPr>
          </w:p>
        </w:tc>
      </w:tr>
    </w:tbl>
    <w:p w14:paraId="3D51F75D" w14:textId="77777777" w:rsidR="00A92D3A" w:rsidRPr="00A35607" w:rsidRDefault="00A92D3A" w:rsidP="00A92D3A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C8B817B" w14:textId="77777777" w:rsidR="00A92D3A" w:rsidRPr="00A35607" w:rsidRDefault="00A92D3A" w:rsidP="00A92D3A">
      <w:pPr>
        <w:pStyle w:val="Recuodecorpodetexto2"/>
      </w:pPr>
    </w:p>
    <w:p w14:paraId="5EF3053A" w14:textId="77777777" w:rsidR="00A92D3A" w:rsidRPr="00A35607" w:rsidRDefault="00A92D3A" w:rsidP="00A92D3A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2C1C6F18" w14:textId="77777777" w:rsidR="00A92D3A" w:rsidRDefault="00A92D3A" w:rsidP="00A92D3A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</w:t>
      </w:r>
    </w:p>
    <w:p w14:paraId="5419E253" w14:textId="77777777" w:rsidR="00A05543" w:rsidRDefault="00A92D3A" w:rsidP="00A92D3A">
      <w:pPr>
        <w:ind w:firstLine="708"/>
      </w:pPr>
      <w:r>
        <w:t xml:space="preserve">                          </w:t>
      </w:r>
    </w:p>
    <w:p w14:paraId="59DEAA35" w14:textId="76FCAE59" w:rsidR="00A92D3A" w:rsidRPr="00A35607" w:rsidRDefault="000C0FAF" w:rsidP="00A92D3A">
      <w:pPr>
        <w:ind w:firstLine="708"/>
      </w:pPr>
      <w:r>
        <w:t xml:space="preserve">                          </w:t>
      </w:r>
      <w:r w:rsidR="00A92D3A">
        <w:t xml:space="preserve">O Prefeito do Município </w:t>
      </w:r>
      <w:r w:rsidR="00A92D3A" w:rsidRPr="00A35607">
        <w:t>de Anchieta, Estado de Santa Catarina</w:t>
      </w:r>
      <w:r w:rsidR="00A92D3A">
        <w:t>,</w:t>
      </w:r>
    </w:p>
    <w:p w14:paraId="4E349FD3" w14:textId="77777777" w:rsidR="00A92D3A" w:rsidRPr="00A35607" w:rsidRDefault="00A92D3A" w:rsidP="00A92D3A"/>
    <w:p w14:paraId="53E4430F" w14:textId="77777777" w:rsidR="00A92D3A" w:rsidRPr="00A35607" w:rsidRDefault="00A92D3A" w:rsidP="00A92D3A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76ED7561" w14:textId="77777777" w:rsidR="00A92D3A" w:rsidRPr="00A35607" w:rsidRDefault="00A92D3A" w:rsidP="00A92D3A">
      <w:pPr>
        <w:jc w:val="center"/>
      </w:pPr>
    </w:p>
    <w:p w14:paraId="0EBD0FC4" w14:textId="77777777" w:rsidR="00A92D3A" w:rsidRPr="00A35607" w:rsidRDefault="00A92D3A" w:rsidP="00A92D3A">
      <w:pPr>
        <w:jc w:val="center"/>
      </w:pPr>
      <w:r w:rsidRPr="00A35607">
        <w:t>TITULO   I</w:t>
      </w:r>
    </w:p>
    <w:p w14:paraId="061279B2" w14:textId="1D20F916" w:rsidR="00A92D3A" w:rsidRPr="00A35607" w:rsidRDefault="000A61CF" w:rsidP="00A92D3A">
      <w:pPr>
        <w:jc w:val="center"/>
      </w:pPr>
      <w:r w:rsidRPr="00A35607">
        <w:t>CAPÍTULO I</w:t>
      </w:r>
    </w:p>
    <w:p w14:paraId="0DD34A94" w14:textId="77777777" w:rsidR="00A92D3A" w:rsidRPr="00A35607" w:rsidRDefault="00A92D3A" w:rsidP="00A92D3A">
      <w:pPr>
        <w:jc w:val="center"/>
      </w:pPr>
      <w:r w:rsidRPr="00A35607">
        <w:t>DA ALTERAÇÃO ORÇAMENTÁRIA</w:t>
      </w:r>
    </w:p>
    <w:p w14:paraId="7DE0C9FB" w14:textId="77777777" w:rsidR="00A92D3A" w:rsidRDefault="00A92D3A" w:rsidP="00A92D3A">
      <w:pPr>
        <w:jc w:val="center"/>
      </w:pPr>
    </w:p>
    <w:p w14:paraId="33B1A78F" w14:textId="77777777" w:rsidR="00A92D3A" w:rsidRDefault="00A92D3A" w:rsidP="00A05543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 um C</w:t>
      </w:r>
      <w:r w:rsidRPr="00A35607">
        <w:t>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R$ 92.000,00 (noventa e dois mil reais</w:t>
      </w:r>
      <w:r w:rsidRPr="00A35607">
        <w:rPr>
          <w:b/>
        </w:rPr>
        <w:t>),</w:t>
      </w:r>
      <w:r w:rsidRPr="00A35607">
        <w:t xml:space="preserve"> em conformidad</w:t>
      </w:r>
      <w:r>
        <w:t>e com os prescritos nesta Lei.</w:t>
      </w:r>
    </w:p>
    <w:p w14:paraId="4175D8B7" w14:textId="77777777" w:rsidR="00A92D3A" w:rsidRDefault="00A92D3A" w:rsidP="00A05543">
      <w:pPr>
        <w:jc w:val="center"/>
      </w:pPr>
    </w:p>
    <w:p w14:paraId="6107AE0F" w14:textId="6CC20D6B" w:rsidR="00A92D3A" w:rsidRPr="00A35607" w:rsidRDefault="000A61CF" w:rsidP="00A92D3A">
      <w:pPr>
        <w:jc w:val="center"/>
      </w:pPr>
      <w:r w:rsidRPr="00A35607">
        <w:t>CAPÍTULO II</w:t>
      </w:r>
    </w:p>
    <w:p w14:paraId="7EAD5D85" w14:textId="77777777" w:rsidR="00A92D3A" w:rsidRPr="00A35607" w:rsidRDefault="00A92D3A" w:rsidP="00A92D3A">
      <w:pPr>
        <w:jc w:val="center"/>
      </w:pPr>
      <w:r w:rsidRPr="00A35607">
        <w:t>DO LIMITE DO CRÉDITO E DA ABERTURA</w:t>
      </w:r>
    </w:p>
    <w:p w14:paraId="5BE9C2FB" w14:textId="77777777" w:rsidR="00A92D3A" w:rsidRDefault="00A92D3A" w:rsidP="00A92D3A">
      <w:pPr>
        <w:jc w:val="center"/>
      </w:pPr>
    </w:p>
    <w:p w14:paraId="31EA0734" w14:textId="77777777" w:rsidR="00A92D3A" w:rsidRDefault="00A92D3A" w:rsidP="00A92D3A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um </w:t>
      </w:r>
      <w:r w:rsidRPr="00A35607">
        <w:t>Crédito</w:t>
      </w:r>
      <w:r>
        <w:t xml:space="preserve"> Adicional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>R$ 92.000,00 (noventa e dois mil reais</w:t>
      </w:r>
      <w:r w:rsidRPr="00A35607">
        <w:rPr>
          <w:b/>
        </w:rPr>
        <w:t>),</w:t>
      </w:r>
      <w:r w:rsidRPr="00A35607">
        <w:t xml:space="preserve"> no Orçamento Geral do Município, conforme abaixo especificado, a saber:</w:t>
      </w:r>
    </w:p>
    <w:p w14:paraId="7A231E91" w14:textId="77777777" w:rsidR="00A92D3A" w:rsidRDefault="00A92D3A" w:rsidP="00A92D3A"/>
    <w:p w14:paraId="3058A839" w14:textId="77777777" w:rsidR="00A92D3A" w:rsidRDefault="00A92D3A" w:rsidP="00A92D3A">
      <w:pPr>
        <w:jc w:val="both"/>
      </w:pPr>
      <w:r>
        <w:t>12</w:t>
      </w:r>
      <w:r w:rsidRPr="00A35607">
        <w:t xml:space="preserve"> –</w:t>
      </w:r>
      <w:r>
        <w:t xml:space="preserve"> HOSPITAL MUNICIPAL ANCHIETENSE</w:t>
      </w:r>
      <w:r w:rsidRPr="00A35607">
        <w:t xml:space="preserve"> </w:t>
      </w:r>
    </w:p>
    <w:p w14:paraId="543A5CCF" w14:textId="77777777" w:rsidR="00A92D3A" w:rsidRPr="00A35607" w:rsidRDefault="00A92D3A" w:rsidP="00A92D3A">
      <w:pPr>
        <w:jc w:val="both"/>
      </w:pPr>
      <w:r>
        <w:t>01 – ADMINISTRAÇÃO GERAL DO HOSPITAL</w:t>
      </w:r>
    </w:p>
    <w:p w14:paraId="5E0763B0" w14:textId="77777777" w:rsidR="00A92D3A" w:rsidRPr="001752D4" w:rsidRDefault="00A92D3A" w:rsidP="00A92D3A">
      <w:pPr>
        <w:jc w:val="both"/>
        <w:rPr>
          <w:bCs/>
        </w:rPr>
      </w:pPr>
      <w:r>
        <w:rPr>
          <w:bCs/>
        </w:rPr>
        <w:t>10</w:t>
      </w:r>
      <w:r w:rsidRPr="001A33A6">
        <w:rPr>
          <w:bCs/>
        </w:rPr>
        <w:t>.</w:t>
      </w:r>
      <w:r>
        <w:rPr>
          <w:bCs/>
        </w:rPr>
        <w:t>302.0023.1.001</w:t>
      </w:r>
      <w:r w:rsidRPr="001A33A6">
        <w:rPr>
          <w:bCs/>
        </w:rPr>
        <w:t xml:space="preserve"> – </w:t>
      </w:r>
      <w:r>
        <w:rPr>
          <w:bCs/>
        </w:rPr>
        <w:t>OBRAS, EQUIPAMENTOS E MOBÍLIA PARA O HOSPITAL MUNICIPAL ANCHIETENSE</w:t>
      </w:r>
      <w:r w:rsidRPr="0034710B">
        <w:t xml:space="preserve"> </w:t>
      </w:r>
    </w:p>
    <w:p w14:paraId="5C8845C1" w14:textId="4AD33B21" w:rsidR="00A92D3A" w:rsidRDefault="00A92D3A" w:rsidP="00A92D3A">
      <w:pPr>
        <w:jc w:val="both"/>
      </w:pPr>
      <w:r w:rsidRPr="00A35607">
        <w:t>(</w:t>
      </w:r>
      <w:r>
        <w:t>4) 4.4</w:t>
      </w:r>
      <w:r w:rsidRPr="00A35607">
        <w:t>.90</w:t>
      </w:r>
      <w:r>
        <w:t xml:space="preserve">.00.00.00.00.00.0002 </w:t>
      </w:r>
      <w:r w:rsidRPr="00A35607">
        <w:t>– Aplicações Diretas</w:t>
      </w:r>
      <w:r>
        <w:t>..............</w:t>
      </w:r>
      <w:r w:rsidRPr="00A35607">
        <w:t>.</w:t>
      </w:r>
      <w:r>
        <w:t>....</w:t>
      </w:r>
      <w:r w:rsidR="00CF610C">
        <w:t>........</w:t>
      </w:r>
      <w:r w:rsidRPr="00A35607">
        <w:t>..</w:t>
      </w:r>
      <w:r>
        <w:t>..</w:t>
      </w:r>
      <w:r w:rsidRPr="00A35607">
        <w:t>..</w:t>
      </w:r>
      <w:r>
        <w:t>..</w:t>
      </w:r>
      <w:r w:rsidRPr="00A35607">
        <w:t>.</w:t>
      </w:r>
      <w:r>
        <w:t>......</w:t>
      </w:r>
      <w:r w:rsidRPr="00A35607">
        <w:t xml:space="preserve">.... R$ </w:t>
      </w:r>
      <w:r>
        <w:t>92.000,00</w:t>
      </w:r>
    </w:p>
    <w:p w14:paraId="72E8EFC0" w14:textId="77777777" w:rsidR="00A92D3A" w:rsidRDefault="00A92D3A" w:rsidP="00A92D3A">
      <w:pPr>
        <w:jc w:val="both"/>
      </w:pPr>
    </w:p>
    <w:p w14:paraId="6D429581" w14:textId="24902D91" w:rsidR="00A92D3A" w:rsidRPr="00A35607" w:rsidRDefault="00A92D3A" w:rsidP="00A92D3A">
      <w:r>
        <w:rPr>
          <w:b/>
          <w:u w:val="single"/>
        </w:rPr>
        <w:t>Total.....................................................................</w:t>
      </w:r>
      <w:r w:rsidR="00CF610C">
        <w:rPr>
          <w:b/>
          <w:u w:val="single"/>
        </w:rPr>
        <w:t>.......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92.000,00</w:t>
      </w:r>
      <w:r w:rsidRPr="00A35607">
        <w:t xml:space="preserve">       </w:t>
      </w:r>
    </w:p>
    <w:p w14:paraId="2E6E6056" w14:textId="77777777" w:rsidR="00A92D3A" w:rsidRDefault="00A92D3A" w:rsidP="00A92D3A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5B72A16D" w14:textId="77777777" w:rsidR="00A92D3A" w:rsidRDefault="00A92D3A" w:rsidP="00A92D3A">
      <w:pPr>
        <w:ind w:firstLine="2127"/>
        <w:jc w:val="both"/>
      </w:pPr>
    </w:p>
    <w:p w14:paraId="57A7B8CC" w14:textId="5115A5EE" w:rsidR="00A92D3A" w:rsidRDefault="00A92D3A" w:rsidP="00A92D3A">
      <w:pPr>
        <w:ind w:firstLine="2127"/>
        <w:jc w:val="both"/>
      </w:pPr>
      <w:r>
        <w:t>Art. 3º Para o atendimento do Crédito autorizado no artigo anterior deste ato, fica igualmente o Chefe do Poder Executivo Municipal, autorizado a proceder à redução da</w:t>
      </w:r>
      <w:r w:rsidR="000C0FAF">
        <w:t>s dotações</w:t>
      </w:r>
      <w:r>
        <w:t xml:space="preserve"> orçamentária</w:t>
      </w:r>
      <w:r w:rsidR="000C0FAF">
        <w:t>s</w:t>
      </w:r>
      <w:r>
        <w:t xml:space="preserve"> abaixo discriminada</w:t>
      </w:r>
      <w:r w:rsidR="000C0FAF">
        <w:t>s</w:t>
      </w:r>
      <w:r>
        <w:t xml:space="preserve"> e constante</w:t>
      </w:r>
      <w:r w:rsidR="000C0FAF">
        <w:t>s</w:t>
      </w:r>
      <w:r>
        <w:t xml:space="preserve"> do mesmo Orçamento, mais precisamente conforme abaixo:</w:t>
      </w:r>
    </w:p>
    <w:p w14:paraId="58696105" w14:textId="77777777" w:rsidR="00A92D3A" w:rsidRPr="00A35607" w:rsidRDefault="00A92D3A" w:rsidP="00A92D3A">
      <w:pPr>
        <w:jc w:val="both"/>
      </w:pPr>
      <w:r>
        <w:lastRenderedPageBreak/>
        <w:t xml:space="preserve">01 </w:t>
      </w:r>
      <w:r w:rsidRPr="00A35607">
        <w:t xml:space="preserve">– </w:t>
      </w:r>
      <w:r>
        <w:t>PODER LEGISLATIVO MUNICIPAL</w:t>
      </w:r>
    </w:p>
    <w:p w14:paraId="5DBBE0C5" w14:textId="77777777" w:rsidR="00A92D3A" w:rsidRPr="00A35607" w:rsidRDefault="00A92D3A" w:rsidP="00A92D3A">
      <w:pPr>
        <w:jc w:val="both"/>
      </w:pPr>
      <w:r>
        <w:t>01 – CÂMARA MUNICIPAL DE VEREADORES</w:t>
      </w:r>
    </w:p>
    <w:p w14:paraId="0BAACB3F" w14:textId="77777777" w:rsidR="00A92D3A" w:rsidRDefault="00A92D3A" w:rsidP="00A92D3A">
      <w:pPr>
        <w:jc w:val="both"/>
      </w:pPr>
      <w:r>
        <w:rPr>
          <w:bCs/>
        </w:rPr>
        <w:t>01</w:t>
      </w:r>
      <w:r w:rsidRPr="001A33A6">
        <w:rPr>
          <w:bCs/>
        </w:rPr>
        <w:t>.</w:t>
      </w:r>
      <w:r>
        <w:rPr>
          <w:bCs/>
        </w:rPr>
        <w:t>031.0001.2.001</w:t>
      </w:r>
      <w:r w:rsidRPr="001A33A6">
        <w:rPr>
          <w:bCs/>
        </w:rPr>
        <w:t xml:space="preserve"> – </w:t>
      </w:r>
      <w:r>
        <w:rPr>
          <w:bCs/>
        </w:rPr>
        <w:t>MANUTENÇÃO E DESENVOLVIMENTO DAS ATIVIDADES DO PODER LEGISLATIVO</w:t>
      </w:r>
      <w:r w:rsidRPr="0034710B">
        <w:t xml:space="preserve"> </w:t>
      </w:r>
    </w:p>
    <w:p w14:paraId="3243F605" w14:textId="37E8CFC6" w:rsidR="00A92D3A" w:rsidRDefault="00A92D3A" w:rsidP="00A92D3A">
      <w:pPr>
        <w:jc w:val="both"/>
      </w:pPr>
      <w:r w:rsidRPr="00A35607">
        <w:t>(</w:t>
      </w:r>
      <w:r w:rsidR="000C0FAF">
        <w:t>1) 3.1</w:t>
      </w:r>
      <w:r w:rsidRPr="00A35607">
        <w:t>.</w:t>
      </w:r>
      <w:r w:rsidR="000C0FAF">
        <w:t>9</w:t>
      </w:r>
      <w:r w:rsidRPr="00A35607">
        <w:t>0</w:t>
      </w:r>
      <w:r>
        <w:t>.00.00.00.00.00.0000</w:t>
      </w:r>
      <w:r w:rsidRPr="00A35607">
        <w:t xml:space="preserve"> – Aplicações Diretas</w:t>
      </w:r>
      <w:r>
        <w:t>..............</w:t>
      </w:r>
      <w:r w:rsidRPr="00A35607">
        <w:t>...</w:t>
      </w:r>
      <w:r>
        <w:t>..</w:t>
      </w:r>
      <w:r w:rsidR="00CF610C">
        <w:t>........</w:t>
      </w:r>
      <w:r>
        <w:t>..</w:t>
      </w:r>
      <w:r w:rsidRPr="00A35607">
        <w:t>..</w:t>
      </w:r>
      <w:r>
        <w:t>...</w:t>
      </w:r>
      <w:r w:rsidR="000C0FAF">
        <w:t>.......</w:t>
      </w:r>
      <w:r>
        <w:t>.</w:t>
      </w:r>
      <w:r w:rsidRPr="00A35607">
        <w:t xml:space="preserve">.... R$ </w:t>
      </w:r>
      <w:r w:rsidR="000C0FAF">
        <w:t>30</w:t>
      </w:r>
      <w:r>
        <w:t>.000,00</w:t>
      </w:r>
    </w:p>
    <w:p w14:paraId="34905ED3" w14:textId="4E55A7B2" w:rsidR="000C0FAF" w:rsidRDefault="000C0FAF" w:rsidP="000C0FAF">
      <w:pPr>
        <w:jc w:val="both"/>
      </w:pPr>
      <w:r w:rsidRPr="00A35607">
        <w:t>(</w:t>
      </w:r>
      <w:r>
        <w:t>2) 3.3</w:t>
      </w:r>
      <w:r w:rsidRPr="00A35607">
        <w:t>.</w:t>
      </w:r>
      <w:r>
        <w:t>5</w:t>
      </w:r>
      <w:r w:rsidRPr="00A35607">
        <w:t>0</w:t>
      </w:r>
      <w:r>
        <w:t>.00.00.00.00.00.0000</w:t>
      </w:r>
      <w:r w:rsidRPr="00A35607">
        <w:t xml:space="preserve"> –</w:t>
      </w:r>
      <w:r>
        <w:t xml:space="preserve"> Transf. a Instit. Privadas Sem Fins Lucrativos</w:t>
      </w:r>
      <w:r w:rsidR="000A61CF">
        <w:t>....</w:t>
      </w:r>
      <w:r w:rsidRPr="00A35607">
        <w:t xml:space="preserve">R$ </w:t>
      </w:r>
      <w:r>
        <w:t>10.000,00</w:t>
      </w:r>
    </w:p>
    <w:p w14:paraId="4382C89C" w14:textId="021DBFDB" w:rsidR="000C0FAF" w:rsidRDefault="000C0FAF" w:rsidP="000C0FAF">
      <w:pPr>
        <w:jc w:val="both"/>
      </w:pPr>
      <w:r w:rsidRPr="00A35607">
        <w:t>(</w:t>
      </w:r>
      <w:r>
        <w:t>3) 3.3</w:t>
      </w:r>
      <w:r w:rsidRPr="00A35607">
        <w:t>.</w:t>
      </w:r>
      <w:r>
        <w:t>9</w:t>
      </w:r>
      <w:r w:rsidRPr="00A35607">
        <w:t>0</w:t>
      </w:r>
      <w:r>
        <w:t>.00.00.00.00.00.0000</w:t>
      </w:r>
      <w:r w:rsidRPr="00A35607">
        <w:t xml:space="preserve"> – Aplicações Diretas</w:t>
      </w:r>
      <w:r>
        <w:t>..............</w:t>
      </w:r>
      <w:r w:rsidRPr="00A35607">
        <w:t>...</w:t>
      </w:r>
      <w:r>
        <w:t>............</w:t>
      </w:r>
      <w:r w:rsidRPr="00A35607">
        <w:t>..</w:t>
      </w:r>
      <w:r>
        <w:t>...........</w:t>
      </w:r>
      <w:r w:rsidRPr="00A35607">
        <w:t xml:space="preserve">.... R$ </w:t>
      </w:r>
      <w:r>
        <w:t>22.000,00</w:t>
      </w:r>
    </w:p>
    <w:p w14:paraId="5AE1C7E5" w14:textId="4EAE0A73" w:rsidR="000C0FAF" w:rsidRDefault="000C0FAF" w:rsidP="000C0FAF">
      <w:pPr>
        <w:jc w:val="both"/>
      </w:pPr>
      <w:r w:rsidRPr="00A35607">
        <w:t>(</w:t>
      </w:r>
      <w:r>
        <w:t>4) 4.4</w:t>
      </w:r>
      <w:r w:rsidRPr="00A35607">
        <w:t>.</w:t>
      </w:r>
      <w:r>
        <w:t>9</w:t>
      </w:r>
      <w:r w:rsidRPr="00A35607">
        <w:t>0</w:t>
      </w:r>
      <w:r>
        <w:t>.00.00.00.00.00.0000</w:t>
      </w:r>
      <w:r w:rsidRPr="00A35607">
        <w:t xml:space="preserve"> – Aplicações Diretas</w:t>
      </w:r>
      <w:r>
        <w:t>..............</w:t>
      </w:r>
      <w:r w:rsidRPr="00A35607">
        <w:t>...</w:t>
      </w:r>
      <w:r>
        <w:t>............</w:t>
      </w:r>
      <w:r w:rsidRPr="00A35607">
        <w:t>..</w:t>
      </w:r>
      <w:r>
        <w:t>...........</w:t>
      </w:r>
      <w:r w:rsidRPr="00A35607">
        <w:t xml:space="preserve">.... R$ </w:t>
      </w:r>
      <w:r>
        <w:t>30.000,00</w:t>
      </w:r>
    </w:p>
    <w:p w14:paraId="7441F841" w14:textId="77777777" w:rsidR="00A92D3A" w:rsidRPr="00BE2150" w:rsidRDefault="00A92D3A" w:rsidP="00A92D3A">
      <w:pPr>
        <w:jc w:val="both"/>
      </w:pPr>
    </w:p>
    <w:p w14:paraId="21DDB8AC" w14:textId="4FFE0AAE" w:rsidR="00A92D3A" w:rsidRPr="00A35607" w:rsidRDefault="00A92D3A" w:rsidP="00A92D3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CF610C">
        <w:rPr>
          <w:b/>
          <w:u w:val="single"/>
        </w:rPr>
        <w:t>.......</w:t>
      </w:r>
      <w:r>
        <w:rPr>
          <w:b/>
          <w:u w:val="single"/>
        </w:rPr>
        <w:t>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92.000,00</w:t>
      </w:r>
      <w:r w:rsidRPr="00A35607">
        <w:t xml:space="preserve">       </w:t>
      </w:r>
    </w:p>
    <w:p w14:paraId="5202570E" w14:textId="77777777" w:rsidR="00A92D3A" w:rsidRDefault="00A92D3A" w:rsidP="00A92D3A">
      <w:pPr>
        <w:jc w:val="center"/>
      </w:pPr>
    </w:p>
    <w:p w14:paraId="3ED2933F" w14:textId="77777777" w:rsidR="00A92D3A" w:rsidRPr="00A35607" w:rsidRDefault="00A92D3A" w:rsidP="00A92D3A">
      <w:pPr>
        <w:jc w:val="center"/>
      </w:pPr>
      <w:r w:rsidRPr="00A35607">
        <w:t>CAPÍTULO III</w:t>
      </w:r>
    </w:p>
    <w:p w14:paraId="2F67A597" w14:textId="77777777" w:rsidR="00A92D3A" w:rsidRPr="00A35607" w:rsidRDefault="00A92D3A" w:rsidP="00A92D3A">
      <w:pPr>
        <w:jc w:val="center"/>
      </w:pPr>
      <w:r w:rsidRPr="00A35607">
        <w:t>DA ALTERAÇÃO DO PLANO PLURIANUAL</w:t>
      </w:r>
    </w:p>
    <w:p w14:paraId="36485332" w14:textId="77777777" w:rsidR="00A92D3A" w:rsidRDefault="00A92D3A" w:rsidP="00A92D3A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0FAC67A1" w14:textId="37578D8D" w:rsidR="00A92D3A" w:rsidRDefault="00A92D3A" w:rsidP="00A92D3A">
      <w:pPr>
        <w:tabs>
          <w:tab w:val="left" w:pos="2552"/>
        </w:tabs>
        <w:ind w:firstLine="2127"/>
        <w:jc w:val="both"/>
      </w:pPr>
      <w:r>
        <w:t>Art. 4º Fica alterado o Plano Plurianual Lei nº. 2.567, de 24 de setembro de 2021, em conformidade com o disposto nos artigos anteriores desta Lei, re</w:t>
      </w:r>
      <w:r w:rsidR="000C0FAF">
        <w:t>lativamente ao crédito e reduções</w:t>
      </w:r>
      <w:r>
        <w:t xml:space="preserve"> introduzidos neste texto legal.</w:t>
      </w:r>
    </w:p>
    <w:p w14:paraId="64104362" w14:textId="77777777" w:rsidR="00A92D3A" w:rsidRDefault="00A92D3A" w:rsidP="00A92D3A">
      <w:pPr>
        <w:ind w:left="2410"/>
        <w:jc w:val="both"/>
      </w:pPr>
    </w:p>
    <w:p w14:paraId="5EF5F3C5" w14:textId="77777777" w:rsidR="00A92D3A" w:rsidRPr="00A35607" w:rsidRDefault="00A92D3A" w:rsidP="00A92D3A">
      <w:pPr>
        <w:jc w:val="both"/>
      </w:pPr>
    </w:p>
    <w:p w14:paraId="1C95BF5C" w14:textId="77777777" w:rsidR="00A92D3A" w:rsidRPr="00A35607" w:rsidRDefault="00A92D3A" w:rsidP="00A92D3A">
      <w:pPr>
        <w:jc w:val="center"/>
      </w:pPr>
      <w:r w:rsidRPr="00A35607">
        <w:t>CAPÍTULO IV</w:t>
      </w:r>
      <w:r w:rsidRPr="00A35607">
        <w:tab/>
      </w:r>
    </w:p>
    <w:p w14:paraId="37DAEA63" w14:textId="77777777" w:rsidR="00A92D3A" w:rsidRPr="00A35607" w:rsidRDefault="00A92D3A" w:rsidP="00A92D3A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45EBA1E" w14:textId="77777777" w:rsidR="00A92D3A" w:rsidRDefault="00A92D3A" w:rsidP="00A92D3A">
      <w:pPr>
        <w:ind w:firstLine="720"/>
        <w:jc w:val="center"/>
        <w:rPr>
          <w:bCs/>
          <w:u w:val="single"/>
        </w:rPr>
      </w:pPr>
    </w:p>
    <w:p w14:paraId="21170F28" w14:textId="20C82C0A" w:rsidR="00A92D3A" w:rsidRPr="00A35607" w:rsidRDefault="00A92D3A" w:rsidP="00A92D3A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outubro de 2021</w:t>
      </w:r>
      <w:r w:rsidRPr="00A35607">
        <w:t>, em conformidade com o disposto nos artigos anteriores desta Lei, relativamente ao crédito</w:t>
      </w:r>
      <w:r w:rsidR="000C0FAF">
        <w:t xml:space="preserve"> e reduções</w:t>
      </w:r>
      <w:r w:rsidRPr="00A35607">
        <w:t xml:space="preserve"> introduzido</w:t>
      </w:r>
      <w:r>
        <w:t>s</w:t>
      </w:r>
      <w:r w:rsidRPr="00A35607">
        <w:t xml:space="preserve"> no presente ato.</w:t>
      </w:r>
    </w:p>
    <w:p w14:paraId="0CAD277C" w14:textId="77777777" w:rsidR="00A92D3A" w:rsidRPr="00A35607" w:rsidRDefault="00A92D3A" w:rsidP="00A92D3A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69D06B21" w14:textId="77777777" w:rsidR="00A92D3A" w:rsidRPr="00A35607" w:rsidRDefault="00A92D3A" w:rsidP="00A92D3A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BAABBD5" w14:textId="77777777" w:rsidR="00A92D3A" w:rsidRDefault="00A92D3A" w:rsidP="00A92D3A">
      <w:pPr>
        <w:jc w:val="both"/>
      </w:pPr>
    </w:p>
    <w:p w14:paraId="5FEC8DD9" w14:textId="77777777" w:rsidR="00CF610C" w:rsidRDefault="00CF610C" w:rsidP="00A92D3A">
      <w:pPr>
        <w:jc w:val="both"/>
      </w:pPr>
    </w:p>
    <w:p w14:paraId="6379D8D4" w14:textId="77777777" w:rsidR="00CF610C" w:rsidRPr="00A35607" w:rsidRDefault="00CF610C" w:rsidP="00A92D3A">
      <w:pPr>
        <w:jc w:val="both"/>
      </w:pPr>
    </w:p>
    <w:p w14:paraId="4F8F1695" w14:textId="265B0C42" w:rsidR="00A92D3A" w:rsidRDefault="00A92D3A" w:rsidP="00A92D3A">
      <w:pPr>
        <w:spacing w:line="276" w:lineRule="auto"/>
        <w:jc w:val="both"/>
      </w:pPr>
      <w:r w:rsidRPr="00A35607">
        <w:t xml:space="preserve">GABINETE DO PREFEITO </w:t>
      </w:r>
      <w:r>
        <w:t>DO MUNICIPAL</w:t>
      </w:r>
      <w:r w:rsidRPr="00A35607">
        <w:t xml:space="preserve"> DE ANCHIETA/SC, em </w:t>
      </w:r>
      <w:r w:rsidR="0088037F">
        <w:t>0</w:t>
      </w:r>
      <w:r w:rsidR="00667E92">
        <w:t>4</w:t>
      </w:r>
      <w:r>
        <w:t xml:space="preserve"> d</w:t>
      </w:r>
      <w:r w:rsidRPr="00A35607">
        <w:t xml:space="preserve">e </w:t>
      </w:r>
      <w:r>
        <w:t>agosto de 2022</w:t>
      </w:r>
      <w:r w:rsidR="00CF610C">
        <w:t>.</w:t>
      </w:r>
    </w:p>
    <w:p w14:paraId="65DBC189" w14:textId="77777777" w:rsidR="00CF610C" w:rsidRDefault="00CF610C" w:rsidP="00A92D3A">
      <w:pPr>
        <w:spacing w:line="276" w:lineRule="auto"/>
        <w:jc w:val="both"/>
      </w:pPr>
    </w:p>
    <w:p w14:paraId="23021DB4" w14:textId="77777777" w:rsidR="00CF610C" w:rsidRDefault="00CF610C" w:rsidP="00A92D3A">
      <w:pPr>
        <w:spacing w:line="276" w:lineRule="auto"/>
        <w:jc w:val="both"/>
      </w:pPr>
    </w:p>
    <w:p w14:paraId="233A56D6" w14:textId="77777777" w:rsidR="00CF610C" w:rsidRDefault="00CF610C" w:rsidP="00A92D3A">
      <w:pPr>
        <w:spacing w:line="276" w:lineRule="auto"/>
        <w:jc w:val="both"/>
      </w:pPr>
    </w:p>
    <w:p w14:paraId="10221E6C" w14:textId="77777777" w:rsidR="00CF610C" w:rsidRDefault="00CF610C" w:rsidP="00A92D3A">
      <w:pPr>
        <w:spacing w:line="276" w:lineRule="auto"/>
        <w:jc w:val="both"/>
      </w:pPr>
    </w:p>
    <w:p w14:paraId="07F5BE13" w14:textId="77777777" w:rsidR="00CF610C" w:rsidRPr="00A35607" w:rsidRDefault="00CF610C" w:rsidP="00A92D3A">
      <w:pPr>
        <w:spacing w:line="276" w:lineRule="auto"/>
        <w:jc w:val="both"/>
      </w:pPr>
    </w:p>
    <w:p w14:paraId="34CA746E" w14:textId="14F23BDE" w:rsidR="00A92D3A" w:rsidRPr="0088037F" w:rsidRDefault="00A92D3A" w:rsidP="0088037F">
      <w:pPr>
        <w:jc w:val="center"/>
        <w:rPr>
          <w:b/>
          <w:i/>
        </w:rPr>
      </w:pPr>
      <w:r>
        <w:rPr>
          <w:b/>
          <w:i/>
        </w:rPr>
        <w:t>IVAN JOSÉ CANCI</w:t>
      </w:r>
    </w:p>
    <w:p w14:paraId="55E16F3C" w14:textId="77777777" w:rsidR="00A92D3A" w:rsidRPr="00A35607" w:rsidRDefault="00A92D3A" w:rsidP="00A92D3A">
      <w:pPr>
        <w:jc w:val="center"/>
      </w:pPr>
      <w:r w:rsidRPr="00A35607">
        <w:t xml:space="preserve">Prefeito Municipal </w:t>
      </w:r>
    </w:p>
    <w:p w14:paraId="296CEF5F" w14:textId="77777777" w:rsidR="002E7D17" w:rsidRDefault="002E7D17" w:rsidP="002E7D17">
      <w:pPr>
        <w:jc w:val="both"/>
      </w:pPr>
    </w:p>
    <w:p w14:paraId="44753161" w14:textId="77777777" w:rsidR="00A92D3A" w:rsidRDefault="00A92D3A" w:rsidP="002E7D17">
      <w:pPr>
        <w:jc w:val="both"/>
      </w:pPr>
    </w:p>
    <w:p w14:paraId="5EF4353F" w14:textId="77777777" w:rsidR="00A92D3A" w:rsidRDefault="00A92D3A" w:rsidP="002E7D17">
      <w:pPr>
        <w:jc w:val="both"/>
      </w:pPr>
    </w:p>
    <w:p w14:paraId="59AB9803" w14:textId="77777777" w:rsidR="00A92D3A" w:rsidRDefault="00A92D3A" w:rsidP="002E7D17">
      <w:pPr>
        <w:jc w:val="both"/>
      </w:pPr>
    </w:p>
    <w:p w14:paraId="26F39B09" w14:textId="77777777" w:rsidR="00A92D3A" w:rsidRDefault="00A92D3A" w:rsidP="002E7D17">
      <w:pPr>
        <w:jc w:val="both"/>
      </w:pPr>
    </w:p>
    <w:p w14:paraId="6A8F69FB" w14:textId="77777777" w:rsidR="00A92D3A" w:rsidRDefault="00A92D3A" w:rsidP="002E7D17">
      <w:pPr>
        <w:jc w:val="both"/>
      </w:pPr>
    </w:p>
    <w:p w14:paraId="1AE1A77D" w14:textId="77777777" w:rsidR="00A92D3A" w:rsidRDefault="00A92D3A" w:rsidP="002E7D17">
      <w:pPr>
        <w:jc w:val="both"/>
      </w:pPr>
    </w:p>
    <w:p w14:paraId="4602AB31" w14:textId="02C481BE" w:rsidR="00A92D3A" w:rsidRDefault="00A92D3A" w:rsidP="002E7D17">
      <w:pPr>
        <w:jc w:val="both"/>
      </w:pPr>
    </w:p>
    <w:p w14:paraId="47B20EE5" w14:textId="77777777" w:rsidR="0088037F" w:rsidRDefault="0088037F" w:rsidP="002E7D17">
      <w:pPr>
        <w:jc w:val="both"/>
      </w:pPr>
    </w:p>
    <w:p w14:paraId="641BB25E" w14:textId="77777777" w:rsidR="001719FE" w:rsidRPr="0088037F" w:rsidRDefault="001719FE" w:rsidP="0088037F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88037F">
        <w:rPr>
          <w:rFonts w:ascii="Times New Roman" w:hAnsi="Times New Roman"/>
          <w:b/>
          <w:bCs/>
          <w:color w:val="000000"/>
          <w:szCs w:val="24"/>
        </w:rPr>
        <w:lastRenderedPageBreak/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375BA647" w14:textId="4542B517" w:rsidR="001719FE" w:rsidRPr="004130F1" w:rsidRDefault="001719FE" w:rsidP="001719FE">
      <w:pPr>
        <w:jc w:val="both"/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 </w:t>
      </w:r>
      <w:r w:rsidR="00CF610C">
        <w:t>um crédito adicional</w:t>
      </w:r>
      <w:r>
        <w:t xml:space="preserve"> </w:t>
      </w:r>
      <w:r w:rsidR="00CF610C">
        <w:t>suplementar</w:t>
      </w:r>
      <w:r>
        <w:t xml:space="preserve"> na importância de até </w:t>
      </w:r>
      <w:r w:rsidR="007E4A2E" w:rsidRPr="00A35607">
        <w:rPr>
          <w:b/>
        </w:rPr>
        <w:t>R$</w:t>
      </w:r>
      <w:r w:rsidR="007E4A2E">
        <w:rPr>
          <w:b/>
        </w:rPr>
        <w:t xml:space="preserve"> </w:t>
      </w:r>
      <w:r w:rsidR="00CF610C">
        <w:rPr>
          <w:b/>
        </w:rPr>
        <w:t xml:space="preserve">92.000,00 </w:t>
      </w:r>
      <w:r w:rsidR="007E4A2E" w:rsidRPr="00A35607">
        <w:rPr>
          <w:b/>
        </w:rPr>
        <w:t>(</w:t>
      </w:r>
      <w:r w:rsidR="00CF610C">
        <w:rPr>
          <w:b/>
        </w:rPr>
        <w:t>noventa e dois mil reais</w:t>
      </w:r>
      <w:r w:rsidR="007E4A2E">
        <w:rPr>
          <w:b/>
        </w:rPr>
        <w:t>)</w:t>
      </w:r>
      <w:r w:rsidRPr="001719FE">
        <w:t>, e contém outras providências.</w:t>
      </w:r>
      <w:r w:rsidRPr="001719FE">
        <w:rPr>
          <w:bCs/>
          <w:iCs/>
        </w:rPr>
        <w:tab/>
        <w:t xml:space="preserve">      </w:t>
      </w:r>
    </w:p>
    <w:p w14:paraId="12CBB581" w14:textId="77777777" w:rsidR="007E4A2E" w:rsidRDefault="001719FE" w:rsidP="001719FE">
      <w:pPr>
        <w:ind w:firstLine="708"/>
        <w:jc w:val="both"/>
        <w:rPr>
          <w:bCs/>
          <w:i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</w:p>
    <w:p w14:paraId="56AB68DC" w14:textId="5E37AE04" w:rsidR="004130F1" w:rsidRDefault="007E4A2E" w:rsidP="001719FE">
      <w:pPr>
        <w:ind w:firstLine="708"/>
        <w:jc w:val="both"/>
        <w:rPr>
          <w:bCs/>
        </w:rPr>
      </w:pPr>
      <w:r>
        <w:rPr>
          <w:bCs/>
          <w:iCs/>
        </w:rPr>
        <w:t xml:space="preserve">         </w:t>
      </w:r>
      <w:r w:rsidR="001719FE">
        <w:rPr>
          <w:bCs/>
          <w:iCs/>
        </w:rPr>
        <w:t xml:space="preserve">O referido Projeto de Lei, </w:t>
      </w:r>
      <w:r w:rsidR="001719FE">
        <w:rPr>
          <w:bCs/>
        </w:rPr>
        <w:t xml:space="preserve">possui como finalidade </w:t>
      </w:r>
      <w:r w:rsidR="008D24C2">
        <w:rPr>
          <w:bCs/>
        </w:rPr>
        <w:t>suplementar</w:t>
      </w:r>
      <w:r>
        <w:rPr>
          <w:bCs/>
        </w:rPr>
        <w:t xml:space="preserve"> dotação orçamentária</w:t>
      </w:r>
      <w:r w:rsidR="00327684">
        <w:rPr>
          <w:bCs/>
        </w:rPr>
        <w:t xml:space="preserve"> no Hospital Municipal Anchietense, objetivando a realização de processo licitatório para mais uma etapa da obra de ampliação, utilizando-se recursos provenientes </w:t>
      </w:r>
      <w:r w:rsidR="00CF610C">
        <w:rPr>
          <w:bCs/>
        </w:rPr>
        <w:t>de devolução da Câmara de Vereadores.</w:t>
      </w:r>
    </w:p>
    <w:p w14:paraId="4083E17A" w14:textId="77777777" w:rsidR="008F05B8" w:rsidRDefault="008F05B8" w:rsidP="001719FE">
      <w:pPr>
        <w:ind w:firstLine="708"/>
        <w:jc w:val="both"/>
        <w:rPr>
          <w:bCs/>
        </w:rPr>
      </w:pPr>
    </w:p>
    <w:p w14:paraId="303ADB5D" w14:textId="77777777" w:rsidR="006520A1" w:rsidRDefault="006520A1" w:rsidP="001719FE">
      <w:pPr>
        <w:jc w:val="both"/>
      </w:pPr>
    </w:p>
    <w:p w14:paraId="4FB98995" w14:textId="390631C4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elencadas as contas </w:t>
      </w:r>
      <w:r w:rsidR="009F2D4E">
        <w:rPr>
          <w:color w:val="000000"/>
        </w:rPr>
        <w:t>suplemen</w:t>
      </w:r>
      <w:r w:rsidR="00CF610C">
        <w:rPr>
          <w:color w:val="000000"/>
        </w:rPr>
        <w:t>tada e reduzida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1BDFF153" w14:textId="77777777" w:rsidR="001719FE" w:rsidRDefault="001719FE" w:rsidP="001719FE">
      <w:pPr>
        <w:jc w:val="both"/>
      </w:pPr>
    </w:p>
    <w:p w14:paraId="7939B6FE" w14:textId="77777777" w:rsidR="001719FE" w:rsidRDefault="001719FE" w:rsidP="001719FE">
      <w:pPr>
        <w:jc w:val="both"/>
      </w:pPr>
    </w:p>
    <w:p w14:paraId="362E372B" w14:textId="764B916D" w:rsidR="001719FE" w:rsidRDefault="001719FE" w:rsidP="001719FE">
      <w:pPr>
        <w:jc w:val="center"/>
      </w:pPr>
      <w:r>
        <w:t>GABINETE DO PREFEITO DO MUN</w:t>
      </w:r>
      <w:r w:rsidR="00045245">
        <w:t xml:space="preserve">ICIPIO DE ANCHIETA (SC), </w:t>
      </w:r>
      <w:r w:rsidR="0088037F">
        <w:t>0</w:t>
      </w:r>
      <w:r w:rsidR="00667E92">
        <w:t>4</w:t>
      </w:r>
      <w:r w:rsidR="00045245">
        <w:t xml:space="preserve"> de </w:t>
      </w:r>
      <w:r w:rsidR="00CF610C">
        <w:t xml:space="preserve">agosto </w:t>
      </w:r>
      <w:r>
        <w:t>de 2022.</w:t>
      </w:r>
    </w:p>
    <w:p w14:paraId="26074111" w14:textId="77777777" w:rsidR="001719FE" w:rsidRDefault="001719FE" w:rsidP="001719FE">
      <w:pPr>
        <w:jc w:val="center"/>
      </w:pPr>
    </w:p>
    <w:p w14:paraId="7F57F7D9" w14:textId="77777777" w:rsidR="001719FE" w:rsidRDefault="001719FE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4D1C2004" w14:textId="77777777" w:rsidR="00CF610C" w:rsidRDefault="00CF610C" w:rsidP="001719FE">
      <w:pPr>
        <w:jc w:val="both"/>
      </w:pPr>
    </w:p>
    <w:p w14:paraId="4B050548" w14:textId="77777777" w:rsidR="00CF610C" w:rsidRDefault="00CF610C" w:rsidP="001719FE">
      <w:pPr>
        <w:jc w:val="both"/>
      </w:pP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E2337" w14:textId="77777777" w:rsidR="00B01385" w:rsidRDefault="00B01385">
      <w:r>
        <w:separator/>
      </w:r>
    </w:p>
  </w:endnote>
  <w:endnote w:type="continuationSeparator" w:id="0">
    <w:p w14:paraId="568B1CEA" w14:textId="77777777" w:rsidR="00B01385" w:rsidRDefault="00B0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874A4" w14:textId="77777777" w:rsidR="00B01385" w:rsidRDefault="00B01385">
      <w:r>
        <w:separator/>
      </w:r>
    </w:p>
  </w:footnote>
  <w:footnote w:type="continuationSeparator" w:id="0">
    <w:p w14:paraId="0E9FA9E0" w14:textId="77777777" w:rsidR="00B01385" w:rsidRDefault="00B01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201178458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52311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592903">
    <w:abstractNumId w:val="3"/>
    <w:lvlOverride w:ilvl="0">
      <w:startOverride w:val="1"/>
    </w:lvlOverride>
  </w:num>
  <w:num w:numId="4" w16cid:durableId="1649819156">
    <w:abstractNumId w:val="9"/>
    <w:lvlOverride w:ilvl="0">
      <w:startOverride w:val="1"/>
    </w:lvlOverride>
  </w:num>
  <w:num w:numId="5" w16cid:durableId="1046027208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21845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4136504">
    <w:abstractNumId w:val="2"/>
  </w:num>
  <w:num w:numId="8" w16cid:durableId="639381837">
    <w:abstractNumId w:val="7"/>
  </w:num>
  <w:num w:numId="9" w16cid:durableId="449205610">
    <w:abstractNumId w:val="4"/>
  </w:num>
  <w:num w:numId="10" w16cid:durableId="605623235">
    <w:abstractNumId w:val="11"/>
  </w:num>
  <w:num w:numId="11" w16cid:durableId="742605148">
    <w:abstractNumId w:val="13"/>
  </w:num>
  <w:num w:numId="12" w16cid:durableId="1799059597">
    <w:abstractNumId w:val="0"/>
  </w:num>
  <w:num w:numId="13" w16cid:durableId="606617684">
    <w:abstractNumId w:val="14"/>
  </w:num>
  <w:num w:numId="14" w16cid:durableId="1263341061">
    <w:abstractNumId w:val="12"/>
  </w:num>
  <w:num w:numId="15" w16cid:durableId="1027367820">
    <w:abstractNumId w:val="6"/>
  </w:num>
  <w:num w:numId="16" w16cid:durableId="1701474892">
    <w:abstractNumId w:val="10"/>
  </w:num>
  <w:num w:numId="17" w16cid:durableId="114223495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A61CF"/>
    <w:rsid w:val="000C0FAF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C1B63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27684"/>
    <w:rsid w:val="00341035"/>
    <w:rsid w:val="00354BCC"/>
    <w:rsid w:val="00354D71"/>
    <w:rsid w:val="003616C8"/>
    <w:rsid w:val="003645AB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1F39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20A1"/>
    <w:rsid w:val="006577B7"/>
    <w:rsid w:val="00664DB9"/>
    <w:rsid w:val="006655B5"/>
    <w:rsid w:val="00667E92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349A0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037F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05543"/>
    <w:rsid w:val="00A0609E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2D3A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0FC9"/>
    <w:rsid w:val="00AD74EB"/>
    <w:rsid w:val="00AE1ABD"/>
    <w:rsid w:val="00AE64A9"/>
    <w:rsid w:val="00B01385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10C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57BF5-5A7D-4157-8A11-73B652E5B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40</TotalTime>
  <Pages>3</Pages>
  <Words>788</Words>
  <Characters>4260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12</cp:revision>
  <cp:lastPrinted>2022-07-26T16:11:00Z</cp:lastPrinted>
  <dcterms:created xsi:type="dcterms:W3CDTF">2022-08-01T12:38:00Z</dcterms:created>
  <dcterms:modified xsi:type="dcterms:W3CDTF">2022-08-04T14:25:00Z</dcterms:modified>
</cp:coreProperties>
</file>