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A79AE" w14:textId="77777777" w:rsidR="00E97EBC" w:rsidRPr="00E97EBC" w:rsidRDefault="00E97EBC" w:rsidP="00E97EBC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  <w:bookmarkStart w:id="0" w:name="_GoBack"/>
      <w:bookmarkEnd w:id="0"/>
    </w:p>
    <w:p w14:paraId="1566F38C" w14:textId="6AF79B8D" w:rsidR="00331399" w:rsidRPr="001B411E" w:rsidRDefault="00331399" w:rsidP="00331399">
      <w:pPr>
        <w:spacing w:line="360" w:lineRule="auto"/>
        <w:ind w:left="142"/>
        <w:rPr>
          <w:b/>
          <w:i/>
          <w:iCs/>
        </w:rPr>
      </w:pPr>
      <w:r>
        <w:rPr>
          <w:b/>
        </w:rPr>
        <w:t xml:space="preserve">                                                     </w:t>
      </w:r>
      <w:r w:rsidRPr="00292592">
        <w:rPr>
          <w:b/>
        </w:rPr>
        <w:t>LEI Nº. 2.8</w:t>
      </w:r>
      <w:r>
        <w:rPr>
          <w:b/>
        </w:rPr>
        <w:t>50</w:t>
      </w:r>
      <w:r w:rsidRPr="00292592">
        <w:rPr>
          <w:b/>
        </w:rPr>
        <w:t>/2024</w:t>
      </w:r>
    </w:p>
    <w:p w14:paraId="450126EE" w14:textId="77777777" w:rsidR="00E97EBC" w:rsidRDefault="00E97EBC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02A08723" w14:textId="77777777" w:rsidR="00DE3968" w:rsidRPr="00E97EBC" w:rsidRDefault="00DE3968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78B073FE" w14:textId="77777777" w:rsidR="00DE3968" w:rsidRPr="00DE3968" w:rsidRDefault="00DE3968" w:rsidP="00DE3968">
      <w:pPr>
        <w:pStyle w:val="Recuodecorpodetexto2"/>
        <w:spacing w:after="240" w:line="360" w:lineRule="auto"/>
        <w:ind w:left="2835"/>
        <w:jc w:val="both"/>
        <w:rPr>
          <w:b/>
          <w:bCs/>
        </w:rPr>
      </w:pPr>
      <w:r w:rsidRPr="00DE3968">
        <w:rPr>
          <w:b/>
          <w:bCs/>
        </w:rPr>
        <w:t>AUTORIZA O MUNICÍPIO DE ANCHIETA RATIFICAR O CONTRATO DE CONSÓRCIO PÚBLICO DO CONSÓRCIO INTERMUNICIPAL DE SAÚDE DA AMEOSC - CIS/AMEOSC E DÁ OUTRAS PROVIDÊNCIAS.</w:t>
      </w:r>
    </w:p>
    <w:p w14:paraId="10B8207A" w14:textId="77777777" w:rsidR="00E97EBC" w:rsidRPr="00E97EBC" w:rsidRDefault="00E97EB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E97EBC">
      <w:pPr>
        <w:spacing w:line="288" w:lineRule="auto"/>
        <w:ind w:firstLine="708"/>
      </w:pPr>
      <w:r w:rsidRPr="00E97EBC">
        <w:t>O Prefeito Municipal de Anchieta, Estado de Santa Catarina;</w:t>
      </w:r>
    </w:p>
    <w:p w14:paraId="7D198736" w14:textId="77777777" w:rsidR="00E97EBC" w:rsidRPr="00E97EBC" w:rsidRDefault="00E97EBC" w:rsidP="00E97EBC">
      <w:pPr>
        <w:spacing w:line="288" w:lineRule="auto"/>
        <w:ind w:firstLine="708"/>
        <w:jc w:val="both"/>
        <w:rPr>
          <w:b/>
        </w:rPr>
      </w:pPr>
      <w:r w:rsidRPr="00E97EBC">
        <w:t xml:space="preserve">Faço saber que a Câmara de Vereadores aprovou </w:t>
      </w:r>
      <w:proofErr w:type="gramStart"/>
      <w:r w:rsidRPr="00E97EBC">
        <w:t>e Eu</w:t>
      </w:r>
      <w:proofErr w:type="gramEnd"/>
      <w:r w:rsidRPr="00E97EBC">
        <w:t xml:space="preserve"> sanciono a seguinte Lei:</w:t>
      </w:r>
    </w:p>
    <w:p w14:paraId="57652152" w14:textId="77777777" w:rsidR="00E97EBC" w:rsidRPr="00E97EBC" w:rsidRDefault="00E97EBC" w:rsidP="00E97EBC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00193488" w14:textId="77777777" w:rsidR="00DE3968" w:rsidRDefault="00DE3968" w:rsidP="00DE3968">
      <w:pPr>
        <w:pStyle w:val="Recuodecorpodetexto2"/>
        <w:tabs>
          <w:tab w:val="left" w:pos="0"/>
        </w:tabs>
        <w:spacing w:after="0" w:line="276" w:lineRule="auto"/>
        <w:ind w:left="0" w:firstLine="1701"/>
        <w:jc w:val="both"/>
      </w:pPr>
      <w:r w:rsidRPr="00DE3968">
        <w:rPr>
          <w:b/>
          <w:bCs/>
        </w:rPr>
        <w:t>Art. 1º.</w:t>
      </w:r>
      <w:r w:rsidRPr="00DE3968">
        <w:t xml:space="preserve"> Fica Ratificada a participação do Município junto ao Consórcio Intermunicipal de Saúde da </w:t>
      </w:r>
      <w:proofErr w:type="spellStart"/>
      <w:r w:rsidRPr="00DE3968">
        <w:t>Ameosc</w:t>
      </w:r>
      <w:proofErr w:type="spellEnd"/>
      <w:r w:rsidRPr="00DE3968">
        <w:t xml:space="preserve"> - CIS/AMEOSC, constituído sob a forma de Associação Pública com personalidade jurídica de direito público e natureza autárquica, regendo-se pelos dispositivos da Constituição da República Federativa do Brasil, Lei Federal 11.107/05, Decreto Federal 6.017/07, Lei Federal nº 8080/90 (Lei Orgânica da Saúde), Lei Federal nº 8.142/90.</w:t>
      </w:r>
    </w:p>
    <w:p w14:paraId="060A8D19" w14:textId="77777777" w:rsidR="00DE3968" w:rsidRPr="00DE3968" w:rsidRDefault="00DE3968" w:rsidP="00DE3968">
      <w:pPr>
        <w:pStyle w:val="Recuodecorpodetexto2"/>
        <w:tabs>
          <w:tab w:val="left" w:pos="0"/>
        </w:tabs>
        <w:spacing w:after="0" w:line="276" w:lineRule="auto"/>
        <w:jc w:val="both"/>
      </w:pPr>
    </w:p>
    <w:p w14:paraId="6200FE20" w14:textId="77777777" w:rsidR="00DE3968" w:rsidRDefault="00DE3968" w:rsidP="00DE3968">
      <w:pPr>
        <w:pStyle w:val="Recuodecorpodetexto2"/>
        <w:tabs>
          <w:tab w:val="left" w:pos="0"/>
        </w:tabs>
        <w:spacing w:after="0" w:line="276" w:lineRule="auto"/>
        <w:ind w:left="0" w:firstLine="1701"/>
        <w:jc w:val="both"/>
      </w:pPr>
      <w:r w:rsidRPr="00DE3968">
        <w:rPr>
          <w:b/>
          <w:bCs/>
        </w:rPr>
        <w:t>Art. 2º.</w:t>
      </w:r>
      <w:r w:rsidRPr="00DE3968">
        <w:t xml:space="preserve"> Nos termos do artigo 12 da Lei Federal n.º 11.107 de 06 de abril de 2005 e do artigo 29 do Decreto n.º 6.017 de 17 de janeiro de 2007, fica ratificado em todos os seus termos o Contrato de Consórcio Público do Consórcio Intermunicipal de Saúde da AMEOSC - CIS/AMEOSC, celebrado pelo Chefe do Poder Executivo Municipal em 06 de Agosto de 2024, na forma do Anexo.</w:t>
      </w:r>
    </w:p>
    <w:p w14:paraId="1882ABF6" w14:textId="77777777" w:rsidR="00DE3968" w:rsidRPr="00DE3968" w:rsidRDefault="00DE3968" w:rsidP="00DE3968">
      <w:pPr>
        <w:pStyle w:val="Recuodecorpodetexto2"/>
        <w:tabs>
          <w:tab w:val="left" w:pos="0"/>
        </w:tabs>
        <w:spacing w:after="0" w:line="276" w:lineRule="auto"/>
        <w:ind w:left="0" w:firstLine="1701"/>
        <w:jc w:val="both"/>
      </w:pPr>
    </w:p>
    <w:p w14:paraId="5B21FEB8" w14:textId="77777777" w:rsidR="00DE3968" w:rsidRDefault="00DE3968" w:rsidP="00DE3968">
      <w:pPr>
        <w:spacing w:line="276" w:lineRule="auto"/>
        <w:ind w:firstLine="1701"/>
        <w:jc w:val="both"/>
      </w:pPr>
      <w:r w:rsidRPr="00DE3968">
        <w:rPr>
          <w:b/>
          <w:bCs/>
        </w:rPr>
        <w:t>Art. 3°.</w:t>
      </w:r>
      <w:r w:rsidRPr="00DE3968">
        <w:t xml:space="preserve"> Com o número de ratificações previstas no Contrato de Consórcio Público e observadas as normas legais, em especial a Lei nº 11.107/05, ficará este convertido em Consórcio Público e será formatado como Associação Pública, com personalidade jurídica de direito público, de natureza autárquica e denominado Consórcio </w:t>
      </w:r>
      <w:proofErr w:type="spellStart"/>
      <w:r w:rsidRPr="00DE3968">
        <w:t>Interfederativo</w:t>
      </w:r>
      <w:proofErr w:type="spellEnd"/>
      <w:r w:rsidRPr="00DE3968">
        <w:t xml:space="preserve"> de Saúde da </w:t>
      </w:r>
      <w:proofErr w:type="spellStart"/>
      <w:r w:rsidRPr="00DE3968">
        <w:t>Ameosc</w:t>
      </w:r>
      <w:proofErr w:type="spellEnd"/>
      <w:r w:rsidRPr="00DE3968">
        <w:t xml:space="preserve"> - CIS/AMEOSC.</w:t>
      </w:r>
    </w:p>
    <w:p w14:paraId="7DA3752C" w14:textId="77777777" w:rsidR="00DE3968" w:rsidRPr="00DE3968" w:rsidRDefault="00DE3968" w:rsidP="00DE3968">
      <w:pPr>
        <w:spacing w:line="276" w:lineRule="auto"/>
        <w:ind w:firstLine="1701"/>
        <w:jc w:val="both"/>
      </w:pPr>
    </w:p>
    <w:p w14:paraId="4235D24D" w14:textId="77777777" w:rsidR="00DE3968" w:rsidRDefault="00DE3968" w:rsidP="00DE3968">
      <w:pPr>
        <w:pStyle w:val="Recuodecorpodetexto"/>
        <w:spacing w:line="276" w:lineRule="auto"/>
        <w:ind w:firstLine="1701"/>
        <w:rPr>
          <w:rFonts w:ascii="Times New Roman" w:hAnsi="Times New Roman" w:cs="Times New Roman"/>
        </w:rPr>
      </w:pPr>
      <w:r w:rsidRPr="00DE3968">
        <w:rPr>
          <w:rFonts w:ascii="Times New Roman" w:hAnsi="Times New Roman" w:cs="Times New Roman"/>
          <w:b/>
          <w:bCs/>
        </w:rPr>
        <w:t xml:space="preserve">Art. 4º. </w:t>
      </w:r>
      <w:r w:rsidRPr="00DE3968">
        <w:rPr>
          <w:rFonts w:ascii="Times New Roman" w:hAnsi="Times New Roman" w:cs="Times New Roman"/>
        </w:rPr>
        <w:t>Para todos os efeitos legais os dispositivos do Contrato de Consórcio Público, inclusive seus Anexos, serão considerados texto legal.</w:t>
      </w:r>
    </w:p>
    <w:p w14:paraId="7740A927" w14:textId="77777777" w:rsidR="00DE3968" w:rsidRPr="00DE3968" w:rsidRDefault="00DE3968" w:rsidP="00DE3968">
      <w:pPr>
        <w:pStyle w:val="Recuodecorpodetexto"/>
        <w:spacing w:line="276" w:lineRule="auto"/>
        <w:ind w:firstLine="1701"/>
        <w:rPr>
          <w:rFonts w:ascii="Times New Roman" w:hAnsi="Times New Roman" w:cs="Times New Roman"/>
        </w:rPr>
      </w:pPr>
    </w:p>
    <w:p w14:paraId="25D1BEAC" w14:textId="77777777" w:rsidR="00DE3968" w:rsidRPr="00DE3968" w:rsidRDefault="00DE3968" w:rsidP="00DE3968">
      <w:pPr>
        <w:pStyle w:val="Recuodecorpodetexto"/>
        <w:spacing w:line="276" w:lineRule="auto"/>
        <w:ind w:firstLine="1701"/>
        <w:rPr>
          <w:rFonts w:ascii="Times New Roman" w:hAnsi="Times New Roman" w:cs="Times New Roman"/>
        </w:rPr>
      </w:pPr>
      <w:r w:rsidRPr="00DE3968">
        <w:rPr>
          <w:rFonts w:ascii="Times New Roman" w:hAnsi="Times New Roman" w:cs="Times New Roman"/>
          <w:b/>
          <w:bCs/>
        </w:rPr>
        <w:t xml:space="preserve">Art. 5º. </w:t>
      </w:r>
      <w:r w:rsidRPr="00DE3968">
        <w:rPr>
          <w:rFonts w:ascii="Times New Roman" w:hAnsi="Times New Roman" w:cs="Times New Roman"/>
        </w:rPr>
        <w:t>Fica o Chefe do Poder Executivo autorizado a efetuar repasses de recursos financeiros ao Consórcio, visando atender suas finalidades estatutárias, em conformidade com os Contratos de Rateio para compra de serviços e os Contratos de Rateio Administrativo, em obediência às normas que regem os Consórcios Públicos.</w:t>
      </w:r>
    </w:p>
    <w:p w14:paraId="7A8C9922" w14:textId="77777777" w:rsidR="00DE3968" w:rsidRDefault="00DE3968" w:rsidP="00DE3968">
      <w:pPr>
        <w:pStyle w:val="Recuodecorpodetexto"/>
        <w:spacing w:line="276" w:lineRule="auto"/>
        <w:ind w:firstLine="1701"/>
        <w:rPr>
          <w:rFonts w:ascii="Times New Roman" w:hAnsi="Times New Roman" w:cs="Times New Roman"/>
        </w:rPr>
      </w:pPr>
      <w:r w:rsidRPr="00DE3968">
        <w:rPr>
          <w:rFonts w:ascii="Times New Roman" w:hAnsi="Times New Roman" w:cs="Times New Roman"/>
          <w:b/>
          <w:bCs/>
        </w:rPr>
        <w:t>Parágrafo único -</w:t>
      </w:r>
      <w:r w:rsidRPr="00DE3968">
        <w:rPr>
          <w:rFonts w:ascii="Times New Roman" w:hAnsi="Times New Roman" w:cs="Times New Roman"/>
        </w:rPr>
        <w:t xml:space="preserve"> Os Contratos de Rateio Administrativo, terão seus valores de Contribuição aprovados em Assembleia Geral de Prefeitos anualmente.</w:t>
      </w:r>
    </w:p>
    <w:p w14:paraId="105DF710" w14:textId="77777777" w:rsidR="00DE3968" w:rsidRPr="00DE3968" w:rsidRDefault="00DE3968" w:rsidP="00DE3968">
      <w:pPr>
        <w:pStyle w:val="Recuodecorpodetexto"/>
        <w:spacing w:line="276" w:lineRule="auto"/>
        <w:ind w:firstLine="1701"/>
        <w:rPr>
          <w:rFonts w:ascii="Times New Roman" w:hAnsi="Times New Roman" w:cs="Times New Roman"/>
        </w:rPr>
      </w:pPr>
    </w:p>
    <w:p w14:paraId="7EDBA695" w14:textId="77777777" w:rsidR="00DE3968" w:rsidRDefault="00DE3968" w:rsidP="00DE3968">
      <w:pPr>
        <w:spacing w:line="276" w:lineRule="auto"/>
        <w:ind w:firstLine="1701"/>
        <w:jc w:val="both"/>
      </w:pPr>
      <w:r w:rsidRPr="00DE3968">
        <w:rPr>
          <w:b/>
          <w:bCs/>
        </w:rPr>
        <w:t>Art. 6°.</w:t>
      </w:r>
      <w:r w:rsidRPr="00DE3968">
        <w:t xml:space="preserve"> As despesas decorrentes da presente Lei, correrão por conta do orçamento municipal vigente de cada exercício financeiro.</w:t>
      </w:r>
    </w:p>
    <w:p w14:paraId="6596655B" w14:textId="77777777" w:rsidR="00DE3968" w:rsidRPr="00DE3968" w:rsidRDefault="00DE3968" w:rsidP="00DE3968">
      <w:pPr>
        <w:spacing w:line="276" w:lineRule="auto"/>
        <w:ind w:firstLine="1701"/>
        <w:jc w:val="both"/>
      </w:pPr>
    </w:p>
    <w:p w14:paraId="4B929E6F" w14:textId="46B141D6" w:rsidR="00DE3968" w:rsidRPr="00DE3968" w:rsidRDefault="00DE3968" w:rsidP="00DE3968">
      <w:pPr>
        <w:pStyle w:val="Recuodecorpodetexto2"/>
        <w:spacing w:line="276" w:lineRule="auto"/>
        <w:ind w:left="0" w:firstLine="1701"/>
        <w:jc w:val="both"/>
      </w:pPr>
      <w:r w:rsidRPr="00DE3968">
        <w:rPr>
          <w:b/>
          <w:bCs/>
        </w:rPr>
        <w:t>Art. 7°.</w:t>
      </w:r>
      <w:r w:rsidRPr="00DE3968">
        <w:t xml:space="preserve"> A presente Lei entra em vigor na data de sua publicação revogando-se as disposições em contrário em especial as leis municipais</w:t>
      </w:r>
      <w:r>
        <w:t xml:space="preserve"> nº</w:t>
      </w:r>
      <w:r w:rsidRPr="00DE3968">
        <w:t xml:space="preserve"> 2.594/2021, 2.441/2019, 2.302/2017 e 1.793/2010.</w:t>
      </w:r>
    </w:p>
    <w:p w14:paraId="52D4EF5A" w14:textId="77777777" w:rsidR="00DE3968" w:rsidRDefault="00DE3968" w:rsidP="00DE3968">
      <w:pPr>
        <w:spacing w:after="240" w:line="276" w:lineRule="auto"/>
        <w:ind w:firstLine="2835"/>
        <w:jc w:val="both"/>
        <w:rPr>
          <w:rFonts w:ascii="Garamond" w:hAnsi="Garamond" w:cs="Segoe UI"/>
          <w:sz w:val="22"/>
          <w:szCs w:val="22"/>
        </w:rPr>
      </w:pPr>
      <w:r>
        <w:rPr>
          <w:rFonts w:ascii="Garamond" w:hAnsi="Garamond" w:cs="Segoe UI"/>
          <w:sz w:val="22"/>
          <w:szCs w:val="22"/>
        </w:rPr>
        <w:t xml:space="preserve"> </w:t>
      </w:r>
    </w:p>
    <w:p w14:paraId="30072593" w14:textId="77777777" w:rsidR="00DE3968" w:rsidRDefault="00DE3968" w:rsidP="00DE3968">
      <w:pPr>
        <w:spacing w:after="240" w:line="276" w:lineRule="auto"/>
        <w:ind w:firstLine="2835"/>
        <w:jc w:val="both"/>
        <w:rPr>
          <w:rFonts w:ascii="Garamond" w:hAnsi="Garamond" w:cs="Segoe UI"/>
          <w:sz w:val="22"/>
          <w:szCs w:val="22"/>
        </w:rPr>
      </w:pPr>
    </w:p>
    <w:p w14:paraId="36691BFF" w14:textId="77777777" w:rsidR="00DE3968" w:rsidRDefault="00DE3968" w:rsidP="00DE3968">
      <w:pPr>
        <w:spacing w:after="240" w:line="276" w:lineRule="auto"/>
        <w:ind w:firstLine="2835"/>
        <w:jc w:val="both"/>
        <w:rPr>
          <w:rFonts w:ascii="Garamond" w:hAnsi="Garamond" w:cs="Segoe UI"/>
          <w:sz w:val="22"/>
          <w:szCs w:val="22"/>
        </w:rPr>
      </w:pPr>
    </w:p>
    <w:p w14:paraId="45B90930" w14:textId="77777777" w:rsidR="00331399" w:rsidRPr="001162AF" w:rsidRDefault="00331399" w:rsidP="00331399">
      <w:pPr>
        <w:spacing w:line="276" w:lineRule="auto"/>
        <w:jc w:val="right"/>
        <w:rPr>
          <w:b/>
          <w:bCs/>
        </w:rPr>
      </w:pPr>
    </w:p>
    <w:p w14:paraId="66A24EC7" w14:textId="1BEDB604" w:rsidR="00331399" w:rsidRPr="004A0E7C" w:rsidRDefault="00331399" w:rsidP="00331399">
      <w:pPr>
        <w:spacing w:line="276" w:lineRule="auto"/>
        <w:jc w:val="right"/>
      </w:pPr>
      <w:r w:rsidRPr="004A0E7C">
        <w:t xml:space="preserve">Anchieta/SC, </w:t>
      </w:r>
      <w:r>
        <w:t>04</w:t>
      </w:r>
      <w:r w:rsidRPr="004A0E7C">
        <w:t xml:space="preserve"> de </w:t>
      </w:r>
      <w:r>
        <w:t>outubro</w:t>
      </w:r>
      <w:r w:rsidRPr="004A0E7C">
        <w:t xml:space="preserve"> de 2024.</w:t>
      </w:r>
    </w:p>
    <w:p w14:paraId="7BB5080C" w14:textId="77777777" w:rsidR="00331399" w:rsidRDefault="00331399" w:rsidP="00331399">
      <w:pPr>
        <w:spacing w:line="276" w:lineRule="auto"/>
        <w:jc w:val="both"/>
      </w:pPr>
    </w:p>
    <w:p w14:paraId="6B02B9CE" w14:textId="77777777" w:rsidR="00331399" w:rsidRDefault="00331399" w:rsidP="00331399">
      <w:pPr>
        <w:spacing w:line="276" w:lineRule="auto"/>
        <w:jc w:val="both"/>
      </w:pPr>
    </w:p>
    <w:p w14:paraId="629F0101" w14:textId="77777777" w:rsidR="00331399" w:rsidRDefault="00331399" w:rsidP="00331399">
      <w:pPr>
        <w:spacing w:line="276" w:lineRule="auto"/>
        <w:jc w:val="both"/>
      </w:pPr>
    </w:p>
    <w:p w14:paraId="621FEAFB" w14:textId="77777777" w:rsidR="00331399" w:rsidRDefault="00331399" w:rsidP="00331399">
      <w:pPr>
        <w:spacing w:line="276" w:lineRule="auto"/>
        <w:jc w:val="both"/>
      </w:pPr>
    </w:p>
    <w:p w14:paraId="2E786357" w14:textId="77777777" w:rsidR="00331399" w:rsidRDefault="00331399" w:rsidP="00331399">
      <w:pPr>
        <w:spacing w:line="276" w:lineRule="auto"/>
        <w:jc w:val="both"/>
      </w:pPr>
    </w:p>
    <w:p w14:paraId="669AF264" w14:textId="77777777" w:rsidR="00331399" w:rsidRDefault="00331399" w:rsidP="00331399">
      <w:pPr>
        <w:spacing w:line="276" w:lineRule="auto"/>
        <w:jc w:val="both"/>
      </w:pPr>
    </w:p>
    <w:p w14:paraId="08F6763B" w14:textId="77777777" w:rsidR="00331399" w:rsidRDefault="00331399" w:rsidP="00331399">
      <w:pPr>
        <w:spacing w:line="276" w:lineRule="auto"/>
        <w:jc w:val="both"/>
      </w:pPr>
    </w:p>
    <w:p w14:paraId="72227A5D" w14:textId="77777777" w:rsidR="00331399" w:rsidRDefault="00331399" w:rsidP="00331399">
      <w:pPr>
        <w:spacing w:line="276" w:lineRule="auto"/>
        <w:jc w:val="both"/>
      </w:pPr>
    </w:p>
    <w:p w14:paraId="2FBD462F" w14:textId="77777777" w:rsidR="00331399" w:rsidRDefault="00331399" w:rsidP="00331399">
      <w:pPr>
        <w:spacing w:line="276" w:lineRule="auto"/>
        <w:jc w:val="both"/>
      </w:pPr>
    </w:p>
    <w:p w14:paraId="0B3A516B" w14:textId="77777777" w:rsidR="00331399" w:rsidRPr="004A0E7C" w:rsidRDefault="00331399" w:rsidP="00331399">
      <w:pPr>
        <w:jc w:val="center"/>
        <w:rPr>
          <w:b/>
        </w:rPr>
      </w:pPr>
      <w:r w:rsidRPr="004A0E7C">
        <w:rPr>
          <w:b/>
        </w:rPr>
        <w:t>IVAN JOSÉ CANCI</w:t>
      </w:r>
    </w:p>
    <w:p w14:paraId="57522F44" w14:textId="77777777" w:rsidR="00331399" w:rsidRDefault="00331399" w:rsidP="00331399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06EC22CA" w14:textId="77777777" w:rsidR="00331399" w:rsidRDefault="00331399" w:rsidP="00331399">
      <w:pPr>
        <w:jc w:val="center"/>
        <w:rPr>
          <w:i/>
          <w:iCs/>
        </w:rPr>
      </w:pPr>
    </w:p>
    <w:p w14:paraId="2BFF661E" w14:textId="77777777" w:rsidR="00331399" w:rsidRDefault="00331399" w:rsidP="00331399">
      <w:pPr>
        <w:jc w:val="center"/>
        <w:rPr>
          <w:i/>
          <w:iCs/>
        </w:rPr>
      </w:pPr>
    </w:p>
    <w:p w14:paraId="7FFD525A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1CA430FD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054E7352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0AC81B6C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1743F906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2F39669C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344D5582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02FFB9AE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67549CBB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15D63E29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571B6DE1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5253396A" w14:textId="77777777" w:rsidR="00331399" w:rsidRDefault="00331399" w:rsidP="00331399">
      <w:pPr>
        <w:jc w:val="center"/>
        <w:rPr>
          <w:rFonts w:eastAsia="Calibri"/>
          <w:i/>
          <w:iCs/>
          <w:lang w:eastAsia="en-US"/>
        </w:rPr>
      </w:pPr>
    </w:p>
    <w:p w14:paraId="5DCE67D4" w14:textId="77777777" w:rsidR="00331399" w:rsidRPr="004A0E7C" w:rsidRDefault="00331399" w:rsidP="00331399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5272256D" w14:textId="77777777" w:rsidR="00331399" w:rsidRPr="00907FDB" w:rsidRDefault="00331399" w:rsidP="00331399">
      <w:pPr>
        <w:rPr>
          <w:rFonts w:eastAsia="Calibri"/>
          <w:lang w:eastAsia="en-US"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  <w:r w:rsidRPr="004B2B0C">
        <w:rPr>
          <w:i/>
          <w:iCs/>
        </w:rPr>
        <w:t xml:space="preserve"> </w:t>
      </w:r>
    </w:p>
    <w:p w14:paraId="55E8CD41" w14:textId="77777777" w:rsidR="006259D6" w:rsidRDefault="006259D6" w:rsidP="001D5162">
      <w:pPr>
        <w:rPr>
          <w:b/>
          <w:bCs/>
          <w:color w:val="000000"/>
        </w:rPr>
      </w:pPr>
    </w:p>
    <w:sectPr w:rsidR="006259D6" w:rsidSect="00DE3968">
      <w:headerReference w:type="default" r:id="rId9"/>
      <w:footerReference w:type="default" r:id="rId10"/>
      <w:pgSz w:w="11907" w:h="16840" w:code="9"/>
      <w:pgMar w:top="1440" w:right="1134" w:bottom="1440" w:left="1134" w:header="709" w:footer="6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B51DE" w14:textId="77777777" w:rsidR="00CB06CD" w:rsidRDefault="00CB06CD">
      <w:r>
        <w:separator/>
      </w:r>
    </w:p>
  </w:endnote>
  <w:endnote w:type="continuationSeparator" w:id="0">
    <w:p w14:paraId="21F3898E" w14:textId="77777777" w:rsidR="00CB06CD" w:rsidRDefault="00CB0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72DF5F24" w:rsidR="006B3E21" w:rsidRPr="006B3E21" w:rsidRDefault="00F3214C" w:rsidP="003164D0">
    <w:pPr>
      <w:pStyle w:val="Rodap"/>
      <w:ind w:left="-426" w:right="-993" w:firstLine="142"/>
    </w:pPr>
    <w:r>
      <w:rPr>
        <w:noProof/>
      </w:rPr>
      <w:drawing>
        <wp:inline distT="0" distB="0" distL="0" distR="0" wp14:anchorId="7E51EF2C" wp14:editId="28E6B496">
          <wp:extent cx="6583680" cy="888365"/>
          <wp:effectExtent l="0" t="0" r="7620" b="6985"/>
          <wp:docPr id="15817671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0320" cy="88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DE23E9" w14:textId="77777777" w:rsidR="00CB06CD" w:rsidRDefault="00CB06CD">
      <w:r>
        <w:separator/>
      </w:r>
    </w:p>
  </w:footnote>
  <w:footnote w:type="continuationSeparator" w:id="0">
    <w:p w14:paraId="2F5474F6" w14:textId="77777777" w:rsidR="00CB06CD" w:rsidRDefault="00CB0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3164D0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B11691A">
          <wp:extent cx="6962775" cy="1016635"/>
          <wp:effectExtent l="0" t="0" r="9525" b="0"/>
          <wp:docPr id="1122792422" name="Imagem 11227924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242" cy="102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4"/>
  </w:num>
  <w:num w:numId="10">
    <w:abstractNumId w:val="11"/>
  </w:num>
  <w:num w:numId="11">
    <w:abstractNumId w:val="13"/>
  </w:num>
  <w:num w:numId="12">
    <w:abstractNumId w:val="0"/>
  </w:num>
  <w:num w:numId="13">
    <w:abstractNumId w:val="14"/>
  </w:num>
  <w:num w:numId="14">
    <w:abstractNumId w:val="12"/>
  </w:num>
  <w:num w:numId="15">
    <w:abstractNumId w:val="6"/>
  </w:num>
  <w:num w:numId="16">
    <w:abstractNumId w:val="10"/>
  </w:num>
  <w:num w:numId="17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E27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29D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36BC"/>
    <w:rsid w:val="00133F95"/>
    <w:rsid w:val="0013547A"/>
    <w:rsid w:val="00137512"/>
    <w:rsid w:val="00142908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5162"/>
    <w:rsid w:val="001D7307"/>
    <w:rsid w:val="001E22C7"/>
    <w:rsid w:val="001E30E3"/>
    <w:rsid w:val="001F1EF3"/>
    <w:rsid w:val="001F640E"/>
    <w:rsid w:val="0020052E"/>
    <w:rsid w:val="00204E1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A577B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1399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62ED"/>
    <w:rsid w:val="00450A47"/>
    <w:rsid w:val="00451BB1"/>
    <w:rsid w:val="00452CA0"/>
    <w:rsid w:val="00461454"/>
    <w:rsid w:val="004633EB"/>
    <w:rsid w:val="0046467E"/>
    <w:rsid w:val="00464B81"/>
    <w:rsid w:val="00470FD2"/>
    <w:rsid w:val="00471489"/>
    <w:rsid w:val="004715A4"/>
    <w:rsid w:val="00474156"/>
    <w:rsid w:val="00474205"/>
    <w:rsid w:val="00480983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E7179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7DE"/>
    <w:rsid w:val="005418AF"/>
    <w:rsid w:val="00551403"/>
    <w:rsid w:val="00551F8E"/>
    <w:rsid w:val="00556240"/>
    <w:rsid w:val="005562F3"/>
    <w:rsid w:val="00560D29"/>
    <w:rsid w:val="00561F7C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B7B25"/>
    <w:rsid w:val="005C0321"/>
    <w:rsid w:val="005C4229"/>
    <w:rsid w:val="005D2104"/>
    <w:rsid w:val="005D7D02"/>
    <w:rsid w:val="005E598A"/>
    <w:rsid w:val="005E71C5"/>
    <w:rsid w:val="005F20AD"/>
    <w:rsid w:val="005F5DF6"/>
    <w:rsid w:val="005F71C3"/>
    <w:rsid w:val="006019C0"/>
    <w:rsid w:val="00602348"/>
    <w:rsid w:val="00616C76"/>
    <w:rsid w:val="00617D67"/>
    <w:rsid w:val="006259D6"/>
    <w:rsid w:val="006276A4"/>
    <w:rsid w:val="0063171C"/>
    <w:rsid w:val="0063270F"/>
    <w:rsid w:val="00634EF1"/>
    <w:rsid w:val="00637D64"/>
    <w:rsid w:val="00641243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A2188"/>
    <w:rsid w:val="006B0D65"/>
    <w:rsid w:val="006B3E21"/>
    <w:rsid w:val="006B7649"/>
    <w:rsid w:val="006C16C3"/>
    <w:rsid w:val="006C24A0"/>
    <w:rsid w:val="006C659E"/>
    <w:rsid w:val="006C6A64"/>
    <w:rsid w:val="006D0621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76F02"/>
    <w:rsid w:val="00780686"/>
    <w:rsid w:val="00783CCB"/>
    <w:rsid w:val="00787407"/>
    <w:rsid w:val="007903FC"/>
    <w:rsid w:val="0079047E"/>
    <w:rsid w:val="00792563"/>
    <w:rsid w:val="007951E4"/>
    <w:rsid w:val="007A3C97"/>
    <w:rsid w:val="007B6FE8"/>
    <w:rsid w:val="007C0D16"/>
    <w:rsid w:val="007C1A7B"/>
    <w:rsid w:val="007C2542"/>
    <w:rsid w:val="007C2C57"/>
    <w:rsid w:val="007C4247"/>
    <w:rsid w:val="007C526D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C76EA"/>
    <w:rsid w:val="008D24C2"/>
    <w:rsid w:val="008F05B8"/>
    <w:rsid w:val="008F4C73"/>
    <w:rsid w:val="00901136"/>
    <w:rsid w:val="00902AEC"/>
    <w:rsid w:val="00906070"/>
    <w:rsid w:val="0091187D"/>
    <w:rsid w:val="00911D44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4DD5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4C98"/>
    <w:rsid w:val="00AB5118"/>
    <w:rsid w:val="00AB644B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5126"/>
    <w:rsid w:val="00BB79B2"/>
    <w:rsid w:val="00BC17D5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636E1"/>
    <w:rsid w:val="00C71EF8"/>
    <w:rsid w:val="00C80D75"/>
    <w:rsid w:val="00C81D5E"/>
    <w:rsid w:val="00C87C70"/>
    <w:rsid w:val="00C9280E"/>
    <w:rsid w:val="00CA2D5C"/>
    <w:rsid w:val="00CA32DA"/>
    <w:rsid w:val="00CB06CD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186E"/>
    <w:rsid w:val="00D5331C"/>
    <w:rsid w:val="00D5724D"/>
    <w:rsid w:val="00D61AE5"/>
    <w:rsid w:val="00D633A8"/>
    <w:rsid w:val="00D72B3E"/>
    <w:rsid w:val="00D75DDC"/>
    <w:rsid w:val="00D855A7"/>
    <w:rsid w:val="00D8681B"/>
    <w:rsid w:val="00D87C99"/>
    <w:rsid w:val="00D91C59"/>
    <w:rsid w:val="00D91DC8"/>
    <w:rsid w:val="00D937D7"/>
    <w:rsid w:val="00D95102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3968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16C2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214C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D7C"/>
    <w:rsid w:val="00FE348E"/>
    <w:rsid w:val="00FE4EBB"/>
    <w:rsid w:val="00FE65B9"/>
    <w:rsid w:val="00FE68E6"/>
    <w:rsid w:val="00FE7703"/>
    <w:rsid w:val="00FE7AB0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apple-converted-space">
    <w:name w:val="apple-converted-space"/>
    <w:rsid w:val="00DE3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0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1F814-82B7-4859-BF80-49D2D6BE5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437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2022-07-26T16:11:00Z</cp:lastPrinted>
  <dcterms:created xsi:type="dcterms:W3CDTF">2024-10-07T17:46:00Z</dcterms:created>
  <dcterms:modified xsi:type="dcterms:W3CDTF">2024-10-07T17:46:00Z</dcterms:modified>
</cp:coreProperties>
</file>