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49CE0" w14:textId="4EC7F5D8" w:rsidR="00BC48C1" w:rsidRDefault="00BC48C1" w:rsidP="00BC48C1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                                               </w:t>
      </w:r>
      <w:r>
        <w:rPr>
          <w:b/>
        </w:rPr>
        <w:t>LEI Nº 2.73</w:t>
      </w:r>
      <w:r>
        <w:rPr>
          <w:b/>
        </w:rPr>
        <w:t>9</w:t>
      </w:r>
      <w:r>
        <w:rPr>
          <w:b/>
        </w:rPr>
        <w:t>/2023</w:t>
      </w:r>
    </w:p>
    <w:p w14:paraId="35124D3C" w14:textId="32E0697D" w:rsidR="008D6098" w:rsidRDefault="008D6098" w:rsidP="008D6098">
      <w:pPr>
        <w:ind w:left="3402" w:hanging="708"/>
        <w:jc w:val="both"/>
        <w:rPr>
          <w:b/>
        </w:rPr>
      </w:pPr>
      <w:r>
        <w:rPr>
          <w:b/>
        </w:rPr>
        <w:t xml:space="preserve">           </w:t>
      </w:r>
      <w:bookmarkStart w:id="0" w:name="_Hlk75866929"/>
      <w:r>
        <w:rPr>
          <w:b/>
        </w:rPr>
        <w:t xml:space="preserve"> AUTORIZA O MUNICÍPIO DE ANCHIETA/SC A FIRMAR CONVÊNIO COM O MUNICÍPIO DE PALMA SOLA – SC VISANDO O </w:t>
      </w:r>
      <w:r>
        <w:rPr>
          <w:rFonts w:eastAsia="Calibri"/>
          <w:b/>
          <w:lang w:eastAsia="en-US"/>
        </w:rPr>
        <w:t xml:space="preserve">TRATAMENTO DE ESGOTO SANITÁRIO DOMÉSTICO ATRAVÉS DO USO DA UNIDADE DE TRATAMENTO DE ESGOTO POR ELETROFLOTAÇÃO E COMPOSTAGEM MECANIZADA </w:t>
      </w:r>
      <w:r>
        <w:rPr>
          <w:b/>
        </w:rPr>
        <w:t xml:space="preserve">E DÁ OUTRAS PROVIDÊNCIAS. </w:t>
      </w:r>
    </w:p>
    <w:bookmarkEnd w:id="0"/>
    <w:p w14:paraId="34BD0834" w14:textId="77777777" w:rsidR="008D6098" w:rsidRDefault="008D6098" w:rsidP="008D6098">
      <w:pPr>
        <w:jc w:val="both"/>
        <w:rPr>
          <w:b/>
        </w:rPr>
      </w:pPr>
    </w:p>
    <w:p w14:paraId="65854A04" w14:textId="13A843DD" w:rsidR="008D6098" w:rsidRPr="00BC48C1" w:rsidRDefault="008D6098" w:rsidP="00BC48C1">
      <w:pPr>
        <w:ind w:firstLine="708"/>
        <w:jc w:val="both"/>
      </w:pPr>
      <w:r>
        <w:t>O Prefeito Municipal de Anchieta, Estado de Santa Catarina;</w:t>
      </w:r>
    </w:p>
    <w:p w14:paraId="457569F9" w14:textId="77777777" w:rsidR="008D6098" w:rsidRDefault="008D6098" w:rsidP="008D6098">
      <w:pPr>
        <w:ind w:firstLine="708"/>
        <w:jc w:val="both"/>
      </w:pPr>
      <w:r>
        <w:t>FAÇO saber que a Câmara de Vereadores aprovou e eu sanciono a seguinte Lei:</w:t>
      </w:r>
    </w:p>
    <w:p w14:paraId="446F4C39" w14:textId="77777777" w:rsidR="008D6098" w:rsidRDefault="008D6098" w:rsidP="008D6098">
      <w:pPr>
        <w:ind w:firstLine="708"/>
        <w:jc w:val="both"/>
        <w:rPr>
          <w:b/>
        </w:rPr>
      </w:pPr>
    </w:p>
    <w:p w14:paraId="7CCC0D95" w14:textId="729884FD" w:rsidR="008D6098" w:rsidRDefault="008D6098" w:rsidP="008D6098">
      <w:pPr>
        <w:ind w:firstLine="708"/>
        <w:jc w:val="both"/>
      </w:pPr>
      <w:r w:rsidRPr="008D6098">
        <w:rPr>
          <w:b/>
          <w:bCs/>
        </w:rPr>
        <w:t>Art. 1º</w:t>
      </w:r>
      <w:r>
        <w:t xml:space="preserve"> Fica o Município de Anchieta autorizado a firmar convênio com o Município de Palma Sola - SC, Estado de Santa Catarina, visando em regime de cooperação mútua, a prestação de serviços de tratamento de esgoto sanitário doméstico através do uso da Unidade de Tratamento de Esgoto por Eletroflotação e Compostagem Mecanizada instalada no Município de Palma Sola – SC.</w:t>
      </w:r>
    </w:p>
    <w:p w14:paraId="3B31F607" w14:textId="77777777" w:rsidR="008D6098" w:rsidRDefault="008D6098" w:rsidP="008D6098">
      <w:pPr>
        <w:ind w:firstLine="708"/>
        <w:jc w:val="both"/>
      </w:pPr>
      <w:r>
        <w:t xml:space="preserve"> </w:t>
      </w:r>
    </w:p>
    <w:p w14:paraId="06B84FC6" w14:textId="150B92E3" w:rsidR="008D6098" w:rsidRDefault="008D6098" w:rsidP="008D6098">
      <w:pPr>
        <w:ind w:firstLine="851"/>
        <w:jc w:val="both"/>
      </w:pPr>
      <w:r w:rsidRPr="008D6098">
        <w:rPr>
          <w:b/>
          <w:bCs/>
        </w:rPr>
        <w:t>Art. 2º</w:t>
      </w:r>
      <w:r>
        <w:t xml:space="preserve"> Para a execução do convênio, fica o Município de Anchieta autorizado a efetuar o repasse fixo </w:t>
      </w:r>
      <w:r w:rsidRPr="00353C6D">
        <w:t xml:space="preserve">mensal de </w:t>
      </w:r>
      <w:r w:rsidR="00274640" w:rsidRPr="00274640">
        <w:t>R$ 2.502,92 (dois mil, quinhentos e dois reais e noventa e dois centavos)</w:t>
      </w:r>
      <w:r w:rsidR="00274640">
        <w:t xml:space="preserve">, </w:t>
      </w:r>
      <w:r>
        <w:t xml:space="preserve">para os serviços de manutenção da Unidade e taxa mensal de </w:t>
      </w:r>
      <w:r w:rsidR="00274640" w:rsidRPr="00274640">
        <w:t>R$ 92,65 (noventa e dois reais e sessenta e cinco centavos)</w:t>
      </w:r>
      <w:r w:rsidR="00274640">
        <w:t xml:space="preserve">, </w:t>
      </w:r>
      <w:r>
        <w:t>o metro cúbico de esgoto tratado.</w:t>
      </w:r>
    </w:p>
    <w:p w14:paraId="67D9219D" w14:textId="77777777" w:rsidR="008D6098" w:rsidRDefault="008D6098" w:rsidP="008D6098">
      <w:pPr>
        <w:ind w:firstLine="851"/>
        <w:jc w:val="both"/>
      </w:pPr>
      <w:r w:rsidRPr="008D6098">
        <w:rPr>
          <w:b/>
          <w:bCs/>
          <w:i/>
        </w:rPr>
        <w:t>Parágrafo único.</w:t>
      </w:r>
      <w:r>
        <w:rPr>
          <w:i/>
        </w:rPr>
        <w:t xml:space="preserve"> </w:t>
      </w:r>
      <w:r>
        <w:t>Os valores do convênio serão revistos anualmente e reajustados conforme Índice Geral de Preços de Mercado - IGPM calculado pela Fundação Getúlio Vargas.</w:t>
      </w:r>
    </w:p>
    <w:p w14:paraId="0FEB7734" w14:textId="77777777" w:rsidR="008D6098" w:rsidRDefault="008D6098" w:rsidP="008D6098">
      <w:pPr>
        <w:ind w:firstLine="851"/>
        <w:jc w:val="both"/>
      </w:pPr>
    </w:p>
    <w:p w14:paraId="0FD30724" w14:textId="682F45BE" w:rsidR="00A119D7" w:rsidRPr="00A119D7" w:rsidRDefault="008D6098" w:rsidP="00BC48C1">
      <w:pPr>
        <w:ind w:firstLine="851"/>
        <w:jc w:val="both"/>
      </w:pPr>
      <w:r w:rsidRPr="00A119D7">
        <w:rPr>
          <w:b/>
          <w:bCs/>
        </w:rPr>
        <w:t>Art. 3º</w:t>
      </w:r>
      <w:r w:rsidRPr="00A119D7">
        <w:t xml:space="preserve"> As despesas decorrentes do Convênio, correrão por conta da Lei Orçamentária nas seguintes rubricas orçamentárias:</w:t>
      </w:r>
    </w:p>
    <w:p w14:paraId="78043E06" w14:textId="46B032D4" w:rsidR="00A119D7" w:rsidRDefault="00A119D7" w:rsidP="008D6098">
      <w:pPr>
        <w:jc w:val="both"/>
      </w:pPr>
      <w:r>
        <w:t>06</w:t>
      </w:r>
      <w:r w:rsidR="008D6098" w:rsidRPr="00A119D7">
        <w:t xml:space="preserve"> </w:t>
      </w:r>
      <w:r>
        <w:t>–</w:t>
      </w:r>
      <w:r w:rsidR="008D6098" w:rsidRPr="00A119D7">
        <w:t xml:space="preserve"> SECRETARIA</w:t>
      </w:r>
      <w:r>
        <w:t xml:space="preserve"> MUNICIPAL DE AGRICULTURA E MEIO AMBIENTE</w:t>
      </w:r>
      <w:r w:rsidR="008D6098" w:rsidRPr="00A119D7">
        <w:t xml:space="preserve"> </w:t>
      </w:r>
    </w:p>
    <w:p w14:paraId="417EF583" w14:textId="62F513A5" w:rsidR="008D6098" w:rsidRPr="00A119D7" w:rsidRDefault="008D6098" w:rsidP="008D6098">
      <w:pPr>
        <w:jc w:val="both"/>
      </w:pPr>
      <w:r w:rsidRPr="00A119D7">
        <w:t>0</w:t>
      </w:r>
      <w:r w:rsidR="00A119D7">
        <w:t>0</w:t>
      </w:r>
      <w:r w:rsidRPr="00A119D7">
        <w:t>1 -</w:t>
      </w:r>
      <w:r w:rsidR="00A119D7">
        <w:t xml:space="preserve"> AGRICULTURA</w:t>
      </w:r>
    </w:p>
    <w:p w14:paraId="3E9D6D4B" w14:textId="3EFFDEEF" w:rsidR="008D6098" w:rsidRPr="00A119D7" w:rsidRDefault="008D6098" w:rsidP="008D6098">
      <w:pPr>
        <w:jc w:val="both"/>
      </w:pPr>
      <w:r w:rsidRPr="00A119D7">
        <w:t>18.54</w:t>
      </w:r>
      <w:r w:rsidR="00A119D7">
        <w:t>1</w:t>
      </w:r>
      <w:r w:rsidRPr="00A119D7">
        <w:t>.0019.2.0</w:t>
      </w:r>
      <w:r w:rsidR="00A119D7">
        <w:t>51</w:t>
      </w:r>
      <w:r w:rsidRPr="00A119D7">
        <w:t xml:space="preserve"> – </w:t>
      </w:r>
      <w:r w:rsidR="00A119D7">
        <w:t>MANUTENÇÃO E DESENVOLVIMENTO DO SISTEMA DE ESGOTO, PRESERVAÇÃO E CONSERVAÇÃO AMBIENTAL</w:t>
      </w:r>
    </w:p>
    <w:p w14:paraId="3876B3C2" w14:textId="7279096C" w:rsidR="008D6098" w:rsidRPr="00A119D7" w:rsidRDefault="00A119D7" w:rsidP="008D6098">
      <w:pPr>
        <w:jc w:val="both"/>
      </w:pPr>
      <w:r>
        <w:t>132</w:t>
      </w:r>
      <w:r w:rsidR="008D6098" w:rsidRPr="00A119D7">
        <w:t xml:space="preserve"> - 3.3.50.00.00.00.00.00 </w:t>
      </w:r>
      <w:r>
        <w:t>1.704.7000.0001 -</w:t>
      </w:r>
      <w:r w:rsidR="008D6098" w:rsidRPr="00A119D7">
        <w:t xml:space="preserve"> Transferências a Instituições Privadas sem Fins Lucrativos</w:t>
      </w:r>
    </w:p>
    <w:p w14:paraId="3CDAE754" w14:textId="44BD5EAA" w:rsidR="008D6098" w:rsidRPr="00A119D7" w:rsidRDefault="00A119D7" w:rsidP="008D6098">
      <w:pPr>
        <w:jc w:val="both"/>
      </w:pPr>
      <w:r>
        <w:t>134</w:t>
      </w:r>
      <w:r w:rsidR="008D6098" w:rsidRPr="00A119D7">
        <w:t xml:space="preserve"> - 3.3.90.00.00.00.00.00 </w:t>
      </w:r>
      <w:r>
        <w:t xml:space="preserve">1.704.7000.0001 - </w:t>
      </w:r>
      <w:r w:rsidR="008D6098" w:rsidRPr="00A119D7">
        <w:t xml:space="preserve"> Aplicações Diretas</w:t>
      </w:r>
    </w:p>
    <w:p w14:paraId="34E950CA" w14:textId="77777777" w:rsidR="008D6098" w:rsidRDefault="008D6098" w:rsidP="008D6098">
      <w:pPr>
        <w:jc w:val="both"/>
      </w:pPr>
    </w:p>
    <w:p w14:paraId="75CD35F6" w14:textId="1D9206AB" w:rsidR="008D6098" w:rsidRDefault="008D6098" w:rsidP="008D6098">
      <w:pPr>
        <w:ind w:firstLine="851"/>
        <w:jc w:val="both"/>
      </w:pPr>
      <w:r w:rsidRPr="008D6098">
        <w:rPr>
          <w:b/>
          <w:bCs/>
        </w:rPr>
        <w:t>Art. 4º</w:t>
      </w:r>
      <w:r>
        <w:t xml:space="preserve"> O prazo de vigência do instrumento autorizado por esta Lei é da data de sua assinatura até </w:t>
      </w:r>
      <w:r w:rsidRPr="00353C6D">
        <w:t>30 de junho de 202</w:t>
      </w:r>
      <w:r>
        <w:t>4 podendo ser aditado para mais 12 (doze) meses.</w:t>
      </w:r>
    </w:p>
    <w:p w14:paraId="5C9C23BD" w14:textId="77777777" w:rsidR="008D6098" w:rsidRDefault="008D6098" w:rsidP="008D6098">
      <w:pPr>
        <w:ind w:firstLine="851"/>
        <w:jc w:val="both"/>
      </w:pPr>
    </w:p>
    <w:p w14:paraId="6D13EFC9" w14:textId="02AFB171" w:rsidR="008D6098" w:rsidRDefault="008D6098" w:rsidP="008D6098">
      <w:pPr>
        <w:ind w:firstLine="851"/>
        <w:jc w:val="both"/>
      </w:pPr>
      <w:r w:rsidRPr="008D6098">
        <w:rPr>
          <w:b/>
          <w:bCs/>
        </w:rPr>
        <w:t>Art. 5º</w:t>
      </w:r>
      <w:r>
        <w:t xml:space="preserve"> Revogam-se as disposições em contrário.</w:t>
      </w:r>
    </w:p>
    <w:p w14:paraId="30E2E1F7" w14:textId="77777777" w:rsidR="008D6098" w:rsidRDefault="008D6098" w:rsidP="008D6098">
      <w:pPr>
        <w:ind w:firstLine="851"/>
        <w:jc w:val="both"/>
      </w:pPr>
    </w:p>
    <w:p w14:paraId="7DEBC9BA" w14:textId="0692242F" w:rsidR="00BC48C1" w:rsidRDefault="008D6098" w:rsidP="00BC48C1">
      <w:pPr>
        <w:ind w:firstLine="851"/>
        <w:jc w:val="both"/>
      </w:pPr>
      <w:r w:rsidRPr="008D6098">
        <w:rPr>
          <w:b/>
          <w:bCs/>
        </w:rPr>
        <w:t>Art. 6</w:t>
      </w:r>
      <w:r w:rsidRPr="008D6098">
        <w:rPr>
          <w:b/>
          <w:bCs/>
          <w:sz w:val="26"/>
        </w:rPr>
        <w:t>º</w:t>
      </w:r>
      <w:r>
        <w:rPr>
          <w:sz w:val="26"/>
        </w:rPr>
        <w:t xml:space="preserve"> </w:t>
      </w:r>
      <w:r>
        <w:t>Esta Lei entra em vigor na data de sua publicação.</w:t>
      </w:r>
    </w:p>
    <w:p w14:paraId="74248058" w14:textId="77777777" w:rsidR="00BC48C1" w:rsidRDefault="00BC48C1" w:rsidP="008D6098">
      <w:pPr>
        <w:ind w:firstLine="851"/>
        <w:jc w:val="both"/>
      </w:pPr>
    </w:p>
    <w:p w14:paraId="187374F7" w14:textId="0D00DCB8" w:rsidR="00BC48C1" w:rsidRPr="00BC48C1" w:rsidRDefault="00BC48C1" w:rsidP="00BC48C1">
      <w:pPr>
        <w:tabs>
          <w:tab w:val="left" w:pos="2835"/>
        </w:tabs>
        <w:jc w:val="both"/>
        <w:rPr>
          <w:color w:val="FF0000"/>
        </w:rPr>
      </w:pPr>
      <w:r w:rsidRPr="00BC48C1">
        <w:t xml:space="preserve">                                                                                  </w:t>
      </w:r>
      <w:r>
        <w:t xml:space="preserve">            </w:t>
      </w:r>
      <w:r w:rsidRPr="00BC48C1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001BA2">
        <w:rPr>
          <w:rFonts w:eastAsia="Calibri"/>
          <w:color w:val="000000"/>
          <w:szCs w:val="22"/>
          <w:lang w:eastAsia="en-US"/>
        </w:rPr>
        <w:t>23</w:t>
      </w:r>
      <w:r w:rsidRPr="00BC48C1">
        <w:rPr>
          <w:rFonts w:eastAsia="Calibri"/>
          <w:color w:val="000000"/>
          <w:szCs w:val="22"/>
          <w:lang w:eastAsia="en-US"/>
        </w:rPr>
        <w:t xml:space="preserve"> de junho de 2023.</w:t>
      </w:r>
    </w:p>
    <w:p w14:paraId="634898DB" w14:textId="77777777" w:rsidR="00BC48C1" w:rsidRPr="00BC48C1" w:rsidRDefault="00BC48C1" w:rsidP="00BC48C1">
      <w:pPr>
        <w:ind w:left="708" w:firstLine="708"/>
        <w:jc w:val="center"/>
        <w:rPr>
          <w:b/>
          <w:bCs/>
        </w:rPr>
      </w:pPr>
    </w:p>
    <w:p w14:paraId="731CF740" w14:textId="77777777" w:rsidR="00BC48C1" w:rsidRPr="00BC48C1" w:rsidRDefault="00BC48C1" w:rsidP="00BC48C1">
      <w:pPr>
        <w:ind w:left="708" w:firstLine="708"/>
        <w:rPr>
          <w:b/>
          <w:bCs/>
        </w:rPr>
      </w:pPr>
      <w:r w:rsidRPr="00BC48C1">
        <w:rPr>
          <w:b/>
          <w:bCs/>
        </w:rPr>
        <w:t xml:space="preserve">                                   IVAN JOSÉ CANCI</w:t>
      </w:r>
    </w:p>
    <w:p w14:paraId="4B2A21FF" w14:textId="66AD0762" w:rsidR="00BC48C1" w:rsidRDefault="00BC48C1" w:rsidP="00BC48C1">
      <w:pPr>
        <w:ind w:left="708" w:firstLine="708"/>
      </w:pPr>
      <w:r w:rsidRPr="00BC48C1">
        <w:t xml:space="preserve">                                     Prefeito Municipal</w:t>
      </w:r>
    </w:p>
    <w:p w14:paraId="7BBC5E76" w14:textId="77777777" w:rsidR="00BC48C1" w:rsidRPr="00BC48C1" w:rsidRDefault="00BC48C1" w:rsidP="00BC48C1">
      <w:pPr>
        <w:ind w:left="708" w:firstLine="708"/>
      </w:pPr>
    </w:p>
    <w:p w14:paraId="1A6A6A1A" w14:textId="77777777" w:rsidR="00BC48C1" w:rsidRPr="00BC48C1" w:rsidRDefault="00BC48C1" w:rsidP="00BC48C1">
      <w:pPr>
        <w:rPr>
          <w:sz w:val="18"/>
          <w:szCs w:val="18"/>
        </w:rPr>
      </w:pPr>
      <w:r w:rsidRPr="00BC48C1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BC48C1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6251A4DE" w14:textId="17012A2C" w:rsidR="00BE190B" w:rsidRPr="00045245" w:rsidRDefault="00BC48C1" w:rsidP="00BC48C1">
      <w:pPr>
        <w:rPr>
          <w:i/>
        </w:rPr>
      </w:pPr>
      <w:r w:rsidRPr="00BC48C1">
        <w:rPr>
          <w:b/>
          <w:bCs/>
          <w:sz w:val="18"/>
          <w:szCs w:val="18"/>
        </w:rPr>
        <w:t>Jackline Appio-</w:t>
      </w:r>
      <w:r w:rsidRPr="00BC48C1">
        <w:rPr>
          <w:b/>
          <w:i/>
          <w:sz w:val="18"/>
          <w:szCs w:val="18"/>
        </w:rPr>
        <w:t xml:space="preserve"> </w:t>
      </w:r>
      <w:r w:rsidRPr="00BC48C1">
        <w:rPr>
          <w:bCs/>
          <w:sz w:val="18"/>
          <w:szCs w:val="18"/>
          <w:lang w:val="x-none" w:eastAsia="x-none"/>
        </w:rPr>
        <w:t xml:space="preserve">Secretária de Administração </w:t>
      </w:r>
      <w:r w:rsidRPr="00BC48C1">
        <w:rPr>
          <w:bCs/>
          <w:sz w:val="18"/>
          <w:szCs w:val="18"/>
          <w:lang w:eastAsia="x-none"/>
        </w:rPr>
        <w:t>e Gestão</w:t>
      </w:r>
      <w:r w:rsidRPr="00BC48C1">
        <w:rPr>
          <w:sz w:val="18"/>
          <w:szCs w:val="18"/>
        </w:rPr>
        <w:t xml:space="preserve">.  </w:t>
      </w:r>
      <w:r w:rsidRPr="00BC48C1">
        <w:rPr>
          <w:rFonts w:eastAsia="Calibri"/>
          <w:sz w:val="18"/>
          <w:szCs w:val="18"/>
          <w:lang w:eastAsia="en-US"/>
        </w:rPr>
        <w:t xml:space="preserve"> </w:t>
      </w:r>
    </w:p>
    <w:sectPr w:rsidR="00BE190B" w:rsidRPr="00045245" w:rsidSect="00BC48C1">
      <w:headerReference w:type="default" r:id="rId9"/>
      <w:footerReference w:type="default" r:id="rId10"/>
      <w:pgSz w:w="11907" w:h="16840" w:code="9"/>
      <w:pgMar w:top="720" w:right="720" w:bottom="720" w:left="85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0BB1F1" w14:textId="77777777" w:rsidR="00DF14FF" w:rsidRDefault="00DF14FF">
      <w:r>
        <w:separator/>
      </w:r>
    </w:p>
  </w:endnote>
  <w:endnote w:type="continuationSeparator" w:id="0">
    <w:p w14:paraId="5DE2632B" w14:textId="77777777" w:rsidR="00DF14FF" w:rsidRDefault="00DF1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B0FB722" w:rsidR="006B3E21" w:rsidRPr="006B3E21" w:rsidRDefault="00021E9E" w:rsidP="00021E9E">
    <w:pPr>
      <w:pStyle w:val="Rodap"/>
      <w:ind w:left="-284" w:right="-993"/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4440913D" wp14:editId="2B927108">
          <wp:extent cx="6939926" cy="874395"/>
          <wp:effectExtent l="0" t="0" r="0" b="1905"/>
          <wp:docPr id="886928612" name="Imagem 8869286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3649" cy="87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EF76F" w14:textId="77777777" w:rsidR="00DF14FF" w:rsidRDefault="00DF14FF">
      <w:r>
        <w:separator/>
      </w:r>
    </w:p>
  </w:footnote>
  <w:footnote w:type="continuationSeparator" w:id="0">
    <w:p w14:paraId="6C9EF38C" w14:textId="77777777" w:rsidR="00DF14FF" w:rsidRDefault="00DF1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021E9E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38EE060C">
          <wp:extent cx="7261860" cy="1057205"/>
          <wp:effectExtent l="0" t="0" r="0" b="0"/>
          <wp:docPr id="1271036437" name="Imagem 12710364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099" cy="10639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92354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409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781595">
    <w:abstractNumId w:val="5"/>
    <w:lvlOverride w:ilvl="0">
      <w:startOverride w:val="1"/>
    </w:lvlOverride>
  </w:num>
  <w:num w:numId="4" w16cid:durableId="512841648">
    <w:abstractNumId w:val="12"/>
    <w:lvlOverride w:ilvl="0">
      <w:startOverride w:val="1"/>
    </w:lvlOverride>
  </w:num>
  <w:num w:numId="5" w16cid:durableId="760569713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255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3957234">
    <w:abstractNumId w:val="3"/>
  </w:num>
  <w:num w:numId="8" w16cid:durableId="1863665340">
    <w:abstractNumId w:val="10"/>
  </w:num>
  <w:num w:numId="9" w16cid:durableId="280111745">
    <w:abstractNumId w:val="6"/>
  </w:num>
  <w:num w:numId="10" w16cid:durableId="1493719372">
    <w:abstractNumId w:val="14"/>
  </w:num>
  <w:num w:numId="11" w16cid:durableId="1370841470">
    <w:abstractNumId w:val="17"/>
  </w:num>
  <w:num w:numId="12" w16cid:durableId="1627815248">
    <w:abstractNumId w:val="0"/>
  </w:num>
  <w:num w:numId="13" w16cid:durableId="1859149955">
    <w:abstractNumId w:val="21"/>
  </w:num>
  <w:num w:numId="14" w16cid:durableId="783115371">
    <w:abstractNumId w:val="16"/>
  </w:num>
  <w:num w:numId="15" w16cid:durableId="1576625090">
    <w:abstractNumId w:val="8"/>
  </w:num>
  <w:num w:numId="16" w16cid:durableId="1191727208">
    <w:abstractNumId w:val="13"/>
  </w:num>
  <w:num w:numId="17" w16cid:durableId="1421759554">
    <w:abstractNumId w:val="11"/>
  </w:num>
  <w:num w:numId="18" w16cid:durableId="626473769">
    <w:abstractNumId w:val="2"/>
  </w:num>
  <w:num w:numId="19" w16cid:durableId="1331449282">
    <w:abstractNumId w:val="9"/>
  </w:num>
  <w:num w:numId="20" w16cid:durableId="1227961150">
    <w:abstractNumId w:val="23"/>
  </w:num>
  <w:num w:numId="21" w16cid:durableId="2118132834">
    <w:abstractNumId w:val="19"/>
  </w:num>
  <w:num w:numId="22" w16cid:durableId="1542673295">
    <w:abstractNumId w:val="15"/>
  </w:num>
  <w:num w:numId="23" w16cid:durableId="667101216">
    <w:abstractNumId w:val="18"/>
  </w:num>
  <w:num w:numId="24" w16cid:durableId="48653904">
    <w:abstractNumId w:val="4"/>
  </w:num>
  <w:num w:numId="25" w16cid:durableId="73546790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BA2"/>
    <w:rsid w:val="000030ED"/>
    <w:rsid w:val="00005739"/>
    <w:rsid w:val="000100A3"/>
    <w:rsid w:val="0002017E"/>
    <w:rsid w:val="00021E9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662A0"/>
    <w:rsid w:val="00076DE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305D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618BC"/>
    <w:rsid w:val="00261A1C"/>
    <w:rsid w:val="00274640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5AB"/>
    <w:rsid w:val="00496E95"/>
    <w:rsid w:val="004A0D76"/>
    <w:rsid w:val="004A5D7E"/>
    <w:rsid w:val="004B758F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0F9"/>
    <w:rsid w:val="005155C5"/>
    <w:rsid w:val="00516661"/>
    <w:rsid w:val="00520AB7"/>
    <w:rsid w:val="0052122D"/>
    <w:rsid w:val="00524AFF"/>
    <w:rsid w:val="0052561A"/>
    <w:rsid w:val="00527A79"/>
    <w:rsid w:val="00527BC8"/>
    <w:rsid w:val="00527C5B"/>
    <w:rsid w:val="005331E8"/>
    <w:rsid w:val="005418AF"/>
    <w:rsid w:val="00551403"/>
    <w:rsid w:val="00551F8E"/>
    <w:rsid w:val="00556240"/>
    <w:rsid w:val="00560D29"/>
    <w:rsid w:val="0056683A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A14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0238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2E4B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63F3C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0F8F"/>
    <w:rsid w:val="008D24C2"/>
    <w:rsid w:val="008D6098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6089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19D7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D756E"/>
    <w:rsid w:val="00AE64A9"/>
    <w:rsid w:val="00AF23D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0219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D3D"/>
    <w:rsid w:val="00B72EDE"/>
    <w:rsid w:val="00BA4700"/>
    <w:rsid w:val="00BA62DE"/>
    <w:rsid w:val="00BB06C7"/>
    <w:rsid w:val="00BB79B2"/>
    <w:rsid w:val="00BC48C1"/>
    <w:rsid w:val="00BC5D68"/>
    <w:rsid w:val="00BC7069"/>
    <w:rsid w:val="00BD088D"/>
    <w:rsid w:val="00BD7603"/>
    <w:rsid w:val="00BE049E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59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DF14FF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45D8B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E3945"/>
    <w:rsid w:val="00EF69DA"/>
    <w:rsid w:val="00F05103"/>
    <w:rsid w:val="00F075BB"/>
    <w:rsid w:val="00F14633"/>
    <w:rsid w:val="00F1694B"/>
    <w:rsid w:val="00F21A56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09F8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4</TotalTime>
  <Pages>1</Pages>
  <Words>405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2023-06-23T17:13:00Z</cp:lastPrinted>
  <dcterms:created xsi:type="dcterms:W3CDTF">2023-06-16T16:49:00Z</dcterms:created>
  <dcterms:modified xsi:type="dcterms:W3CDTF">2023-06-23T17:13:00Z</dcterms:modified>
</cp:coreProperties>
</file>