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5D48D8">
        <w:rPr>
          <w:rFonts w:ascii="Times New (W1)" w:eastAsia="Times New Roman" w:hAnsi="Times New (W1)"/>
          <w:sz w:val="28"/>
          <w:szCs w:val="28"/>
          <w:lang w:eastAsia="pt-BR"/>
        </w:rPr>
        <w:t>081/2023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D622F3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5D48D8" w:rsidRDefault="005D48D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placa de identificação com o nome de ruas do bairro Schroeder I, sendo elas:  Rua Ervidio Lopes de Vargas, Rua Linda Kruger Jacobi, Rua Benedito Gonçalves da Cruz, Rua Pedro Grosselli, Rua Isidoro Kniss e Rua Erna Albrecht Daren.</w:t>
      </w:r>
    </w:p>
    <w:p w:rsidR="00D622F3" w:rsidRDefault="00D622F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5D48D8" w:rsidRDefault="005D48D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visto que as referidas vias foram regularizadas e nomeadas recentemente, necessitando das placas com os respectivos nomes, com o intuito facilitar e melhorar a localização, sobretudo aos que não conhecem o Município, e precisam ter acesso aos logradouros para os mais diversos fins, como entrega de correspondências, documentos e objetos. </w:t>
      </w:r>
    </w:p>
    <w:p w:rsidR="00D622F3" w:rsidRDefault="00D622F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5D48D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5D48D8">
        <w:rPr>
          <w:rFonts w:ascii="Times New Roman" w:eastAsia="Times New Roman" w:hAnsi="Times New Roman"/>
          <w:sz w:val="24"/>
          <w:szCs w:val="28"/>
          <w:lang w:eastAsia="pt-BR"/>
        </w:rPr>
        <w:t>27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5D48D8">
        <w:rPr>
          <w:rFonts w:ascii="Times New Roman" w:eastAsia="Times New Roman" w:hAnsi="Times New Roman"/>
          <w:sz w:val="24"/>
          <w:szCs w:val="28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5570CD"/>
    <w:rsid w:val="005D48D8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028DA"/>
    <w:rsid w:val="00D622F3"/>
    <w:rsid w:val="00D866E9"/>
    <w:rsid w:val="00D90C74"/>
    <w:rsid w:val="00E903A5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F8B5"/>
  <w15:chartTrackingRefBased/>
  <w15:docId w15:val="{5477FC09-B364-476F-81FD-FE7717E0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081-23</Template>
  <TotalTime>13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4</cp:revision>
  <cp:lastPrinted>2023-03-27T16:00:00Z</cp:lastPrinted>
  <dcterms:created xsi:type="dcterms:W3CDTF">2023-03-27T16:00:00Z</dcterms:created>
  <dcterms:modified xsi:type="dcterms:W3CDTF">2023-03-27T16:11:00Z</dcterms:modified>
</cp:coreProperties>
</file>