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39E949F0" w14:textId="0DDAFEEE" w:rsidR="00644C34" w:rsidRPr="00084E6E" w:rsidRDefault="00955A36" w:rsidP="00084E6E">
      <w:pPr>
        <w:keepNext/>
        <w:keepLines/>
        <w:spacing w:before="40"/>
        <w:ind w:left="708" w:firstLine="708"/>
        <w:outlineLvl w:val="6"/>
        <w:rPr>
          <w:b/>
          <w:iCs/>
        </w:rPr>
      </w:pPr>
      <w:r>
        <w:rPr>
          <w:b/>
          <w:iCs/>
        </w:rPr>
        <w:t xml:space="preserve">                                               </w:t>
      </w:r>
      <w:r w:rsidRPr="001C0CA8">
        <w:rPr>
          <w:b/>
          <w:iCs/>
        </w:rPr>
        <w:t>LEI Nº 2.6</w:t>
      </w:r>
      <w:r w:rsidR="00466E3A">
        <w:rPr>
          <w:b/>
          <w:iCs/>
        </w:rPr>
        <w:t>7</w:t>
      </w:r>
      <w:r w:rsidR="00264DAE">
        <w:rPr>
          <w:b/>
          <w:iCs/>
        </w:rPr>
        <w:t>1</w:t>
      </w:r>
      <w:r w:rsidRPr="001C0CA8">
        <w:rPr>
          <w:b/>
          <w:iCs/>
        </w:rPr>
        <w:t>/2022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0"/>
      </w:tblGrid>
      <w:tr w:rsidR="00466E3A" w:rsidRPr="00A35607" w14:paraId="67D27F7A" w14:textId="77777777" w:rsidTr="00264DAE">
        <w:trPr>
          <w:cantSplit/>
          <w:trHeight w:val="789"/>
        </w:trPr>
        <w:tc>
          <w:tcPr>
            <w:tcW w:w="7040" w:type="dxa"/>
            <w:tcBorders>
              <w:top w:val="nil"/>
              <w:left w:val="nil"/>
              <w:bottom w:val="nil"/>
              <w:right w:val="nil"/>
            </w:tcBorders>
          </w:tcPr>
          <w:p w14:paraId="47F18DC3" w14:textId="77777777" w:rsidR="00264DAE" w:rsidRPr="00E60847" w:rsidRDefault="00264DAE" w:rsidP="00264DAE">
            <w:pPr>
              <w:jc w:val="both"/>
              <w:rPr>
                <w:color w:val="000000"/>
              </w:rPr>
            </w:pPr>
            <w:r w:rsidRPr="00390876">
              <w:rPr>
                <w:b/>
              </w:rPr>
              <w:t xml:space="preserve">AUTORIZA </w:t>
            </w:r>
            <w:r>
              <w:rPr>
                <w:b/>
              </w:rPr>
              <w:t xml:space="preserve">A REALIZAR A </w:t>
            </w:r>
            <w:r w:rsidRPr="00390876">
              <w:rPr>
                <w:b/>
              </w:rPr>
              <w:t xml:space="preserve">CONCESSÃO DE </w:t>
            </w:r>
            <w:r>
              <w:rPr>
                <w:b/>
              </w:rPr>
              <w:t xml:space="preserve">DIREITO REAL DE </w:t>
            </w:r>
            <w:r w:rsidRPr="00390876">
              <w:rPr>
                <w:b/>
              </w:rPr>
              <w:t>USO</w:t>
            </w:r>
            <w:r>
              <w:rPr>
                <w:b/>
              </w:rPr>
              <w:t xml:space="preserve"> DE </w:t>
            </w:r>
            <w:r w:rsidRPr="00390876">
              <w:rPr>
                <w:b/>
              </w:rPr>
              <w:t>BEM IMÓVEL</w:t>
            </w:r>
            <w:r>
              <w:rPr>
                <w:b/>
              </w:rPr>
              <w:t xml:space="preserve">, PARA FINS INDUSTRIAIS, MEDIANTE ENCARGOS, </w:t>
            </w:r>
            <w:r w:rsidRPr="00390876">
              <w:rPr>
                <w:b/>
              </w:rPr>
              <w:t xml:space="preserve">E DÁ OUTRAS PROVIDÊNCIAS. </w:t>
            </w:r>
          </w:p>
          <w:p w14:paraId="04DE864A" w14:textId="3A6954FC" w:rsidR="00466E3A" w:rsidRPr="00A35607" w:rsidRDefault="00466E3A" w:rsidP="00466E3A">
            <w:pPr>
              <w:jc w:val="both"/>
              <w:rPr>
                <w:b/>
              </w:rPr>
            </w:pPr>
          </w:p>
        </w:tc>
      </w:tr>
    </w:tbl>
    <w:p w14:paraId="21CAE4CF" w14:textId="77777777" w:rsidR="00264DAE" w:rsidRDefault="00466E3A" w:rsidP="00264DAE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</w:t>
      </w:r>
    </w:p>
    <w:p w14:paraId="60C581DC" w14:textId="21D920C5" w:rsidR="00466E3A" w:rsidRDefault="00466E3A" w:rsidP="00264DAE">
      <w:pPr>
        <w:pStyle w:val="Recuodecorpodetexto2"/>
      </w:pPr>
      <w:r>
        <w:t xml:space="preserve">            </w:t>
      </w:r>
    </w:p>
    <w:p w14:paraId="6C6B47DE" w14:textId="6FCA0B2C" w:rsidR="00264DAE" w:rsidRPr="00F94050" w:rsidRDefault="00264DAE" w:rsidP="00264DAE">
      <w:pPr>
        <w:pStyle w:val="Recuodecorpodetexto2"/>
        <w:spacing w:after="0" w:line="240" w:lineRule="auto"/>
        <w:ind w:left="0"/>
        <w:jc w:val="both"/>
        <w:rPr>
          <w:color w:val="000000"/>
        </w:rPr>
      </w:pPr>
      <w:r w:rsidRPr="00F94050">
        <w:rPr>
          <w:color w:val="000000"/>
        </w:rPr>
        <w:t xml:space="preserve">                              </w:t>
      </w:r>
    </w:p>
    <w:p w14:paraId="6AB107AE" w14:textId="77777777" w:rsidR="00264DAE" w:rsidRPr="00F94050" w:rsidRDefault="00264DAE" w:rsidP="00264DAE">
      <w:pPr>
        <w:pStyle w:val="Recuodecorpodetexto2"/>
        <w:spacing w:after="0" w:line="240" w:lineRule="auto"/>
        <w:ind w:left="3119" w:hanging="2411"/>
        <w:jc w:val="both"/>
        <w:rPr>
          <w:color w:val="000000"/>
        </w:rPr>
      </w:pPr>
      <w:r w:rsidRPr="00F94050">
        <w:rPr>
          <w:color w:val="000000"/>
        </w:rPr>
        <w:t xml:space="preserve">O Prefeito Municipal de Anchieta, Estado de Santa Catarina;                                    </w:t>
      </w:r>
    </w:p>
    <w:p w14:paraId="24809E1E" w14:textId="77777777" w:rsidR="00264DAE" w:rsidRPr="00F94050" w:rsidRDefault="00264DAE" w:rsidP="00264DAE">
      <w:pPr>
        <w:ind w:firstLine="708"/>
        <w:jc w:val="both"/>
        <w:rPr>
          <w:color w:val="000000"/>
        </w:rPr>
      </w:pPr>
      <w:r w:rsidRPr="00F94050">
        <w:rPr>
          <w:color w:val="000000"/>
        </w:rPr>
        <w:t>Faço saber a todos os habitantes deste Município que a Câmara   Municipal de Vereadores aprovou e eu sanciono a seguinte Lei:</w:t>
      </w:r>
    </w:p>
    <w:p w14:paraId="753E9AB2" w14:textId="77777777" w:rsidR="00264DAE" w:rsidRPr="00F94050" w:rsidRDefault="00264DAE" w:rsidP="00264DAE">
      <w:pPr>
        <w:jc w:val="both"/>
        <w:rPr>
          <w:color w:val="000000"/>
          <w:sz w:val="23"/>
        </w:rPr>
      </w:pPr>
    </w:p>
    <w:p w14:paraId="7DC18889" w14:textId="77777777" w:rsidR="00264DAE" w:rsidRPr="00F94050" w:rsidRDefault="00264DAE" w:rsidP="00264DAE">
      <w:pPr>
        <w:ind w:firstLine="708"/>
        <w:jc w:val="both"/>
        <w:rPr>
          <w:rFonts w:eastAsia="Arial Unicode MS"/>
          <w:bCs/>
        </w:rPr>
      </w:pPr>
      <w:r w:rsidRPr="00F94050">
        <w:rPr>
          <w:b/>
        </w:rPr>
        <w:t>Art. 1.º</w:t>
      </w:r>
      <w:r w:rsidRPr="00F94050">
        <w:t xml:space="preserve"> Fica o Poder Executivo Municipal autorizado a realizar a </w:t>
      </w:r>
      <w:bookmarkStart w:id="0" w:name="_Hlk78960645"/>
      <w:r w:rsidRPr="00F94050">
        <w:t>Concessão de Direito Real de Uso</w:t>
      </w:r>
      <w:bookmarkEnd w:id="0"/>
      <w:r w:rsidRPr="00F94050">
        <w:t xml:space="preserve"> de parte do te</w:t>
      </w:r>
      <w:r w:rsidRPr="00F94050">
        <w:rPr>
          <w:rFonts w:eastAsia="Arial Unicode MS"/>
          <w:bCs/>
        </w:rPr>
        <w:t>rreno em nome da Prefeitura Municipal de Anchieta, contendo um galpão para triagem de lixo sólido, localizado em Parte da Chácara n° 389, conforme matrícula n° 4.957, no município de Anchieta/SC, com área total construída de 140,00 m² (cento e quarenta metros quadrados) em alvenaria</w:t>
      </w:r>
      <w:r w:rsidRPr="00F94050">
        <w:t>, como incentivo para fins de desenvolvimento industrial, através de licitação na modalidade de Concorrência, mediante o estabelecimento de encargos para serem cumpridos pela concessionária.</w:t>
      </w:r>
    </w:p>
    <w:p w14:paraId="049FE2F0" w14:textId="77777777" w:rsidR="00264DAE" w:rsidRPr="00F94050" w:rsidRDefault="00264DAE" w:rsidP="00264DAE">
      <w:pPr>
        <w:jc w:val="both"/>
      </w:pPr>
      <w:r w:rsidRPr="00F94050">
        <w:rPr>
          <w:b/>
          <w:bCs/>
        </w:rPr>
        <w:t>Parágrafo único</w:t>
      </w:r>
      <w:r w:rsidRPr="00F94050">
        <w:t xml:space="preserve">. A área do imóvel destinada para a Concessão de Direito Real de Uso </w:t>
      </w:r>
      <w:bookmarkStart w:id="1" w:name="_Hlk78962722"/>
      <w:r w:rsidRPr="00F94050">
        <w:t>será equivalente a edificação existente, ou seja, de 140,00 m² (cento e quarenta metros quadrados) e o acesso frontal.</w:t>
      </w:r>
      <w:bookmarkEnd w:id="1"/>
    </w:p>
    <w:p w14:paraId="04D1CBB6" w14:textId="77777777" w:rsidR="00264DAE" w:rsidRPr="00F94050" w:rsidRDefault="00264DAE" w:rsidP="00264DAE">
      <w:pPr>
        <w:jc w:val="both"/>
      </w:pPr>
    </w:p>
    <w:p w14:paraId="7F80B345" w14:textId="77777777" w:rsidR="00264DAE" w:rsidRPr="00F94050" w:rsidRDefault="00264DAE" w:rsidP="00264DAE">
      <w:pPr>
        <w:ind w:firstLine="708"/>
        <w:jc w:val="both"/>
      </w:pPr>
      <w:r w:rsidRPr="00F94050">
        <w:rPr>
          <w:b/>
        </w:rPr>
        <w:t xml:space="preserve">Art. 2º. </w:t>
      </w:r>
      <w:r w:rsidRPr="00F94050">
        <w:t>As condições e os encargos para serem cumpridos pela concessionária serão estabelecidos no edital de licitação e no respectivo contrato.</w:t>
      </w:r>
    </w:p>
    <w:p w14:paraId="076A5A14" w14:textId="77777777" w:rsidR="00264DAE" w:rsidRPr="00F94050" w:rsidRDefault="00264DAE" w:rsidP="00264DAE">
      <w:pPr>
        <w:jc w:val="both"/>
      </w:pPr>
      <w:r w:rsidRPr="00F94050">
        <w:rPr>
          <w:b/>
          <w:bCs/>
        </w:rPr>
        <w:t>Parágrafo único.</w:t>
      </w:r>
      <w:r w:rsidRPr="00F94050">
        <w:t xml:space="preserve"> A Concessão de Direito Real de Uso dar-se-á pelo prazo de 5 (cinco) anos, podendo ser prorrogado por igual período. </w:t>
      </w:r>
    </w:p>
    <w:p w14:paraId="160E560F" w14:textId="77777777" w:rsidR="00264DAE" w:rsidRPr="00F94050" w:rsidRDefault="00264DAE" w:rsidP="00264DAE">
      <w:pPr>
        <w:jc w:val="both"/>
      </w:pPr>
      <w:r w:rsidRPr="00F94050">
        <w:t xml:space="preserve"> </w:t>
      </w:r>
    </w:p>
    <w:p w14:paraId="3F08380B" w14:textId="77777777" w:rsidR="00264DAE" w:rsidRPr="00F94050" w:rsidRDefault="00264DAE" w:rsidP="00264DAE">
      <w:pPr>
        <w:ind w:firstLine="708"/>
        <w:jc w:val="both"/>
      </w:pPr>
      <w:r w:rsidRPr="00F94050">
        <w:rPr>
          <w:b/>
        </w:rPr>
        <w:t>Art. 3º.</w:t>
      </w:r>
      <w:r w:rsidRPr="00F94050">
        <w:t xml:space="preserve"> As despesas decorrentes da execução desta Lei, correrão a conta de dotações especificas.</w:t>
      </w:r>
    </w:p>
    <w:p w14:paraId="395AD97C" w14:textId="77777777" w:rsidR="00264DAE" w:rsidRPr="00F94050" w:rsidRDefault="00264DAE" w:rsidP="00264DAE">
      <w:pPr>
        <w:jc w:val="both"/>
      </w:pPr>
    </w:p>
    <w:p w14:paraId="6D563B91" w14:textId="77777777" w:rsidR="00264DAE" w:rsidRPr="00F94050" w:rsidRDefault="00264DAE" w:rsidP="00264DAE">
      <w:pPr>
        <w:ind w:firstLine="708"/>
        <w:jc w:val="both"/>
      </w:pPr>
      <w:r w:rsidRPr="00F94050">
        <w:rPr>
          <w:b/>
        </w:rPr>
        <w:t>Art. 4º.</w:t>
      </w:r>
      <w:r w:rsidRPr="00F94050">
        <w:t xml:space="preserve"> Esta Lei entra em vigor da data de sua publicação revogando-se as disposições em contrário.</w:t>
      </w:r>
    </w:p>
    <w:p w14:paraId="20381B7E" w14:textId="77777777" w:rsidR="00264DAE" w:rsidRPr="00F94050" w:rsidRDefault="00264DAE" w:rsidP="00264DAE">
      <w:pPr>
        <w:jc w:val="both"/>
      </w:pPr>
    </w:p>
    <w:p w14:paraId="03C4E730" w14:textId="77777777" w:rsidR="00683737" w:rsidRDefault="00683737" w:rsidP="00683737">
      <w:pPr>
        <w:spacing w:line="276" w:lineRule="auto"/>
        <w:jc w:val="both"/>
      </w:pPr>
    </w:p>
    <w:p w14:paraId="33E5C247" w14:textId="35EFA6AC" w:rsidR="00683737" w:rsidRPr="00A35607" w:rsidRDefault="00683737" w:rsidP="00683737">
      <w:pPr>
        <w:spacing w:line="276" w:lineRule="auto"/>
        <w:jc w:val="right"/>
      </w:pPr>
      <w:r w:rsidRPr="00A35607">
        <w:t xml:space="preserve">Gabinete </w:t>
      </w:r>
      <w:r>
        <w:t>d</w:t>
      </w:r>
      <w:r w:rsidRPr="00A35607">
        <w:t>o Prefeito</w:t>
      </w:r>
      <w:r>
        <w:t xml:space="preserve"> do Município</w:t>
      </w:r>
      <w:r w:rsidRPr="00A35607">
        <w:t xml:space="preserve"> </w:t>
      </w:r>
      <w:r>
        <w:t>d</w:t>
      </w:r>
      <w:r w:rsidRPr="00A35607">
        <w:t xml:space="preserve">e Anchieta/SC, em </w:t>
      </w:r>
      <w:r>
        <w:t>0</w:t>
      </w:r>
      <w:r w:rsidR="001A3E47">
        <w:t>4</w:t>
      </w:r>
      <w:r>
        <w:t xml:space="preserve"> d</w:t>
      </w:r>
      <w:r w:rsidRPr="00A35607">
        <w:t xml:space="preserve">e </w:t>
      </w:r>
      <w:r>
        <w:t>novembro de 2022</w:t>
      </w:r>
      <w:r w:rsidRPr="00A35607">
        <w:t>.</w:t>
      </w:r>
    </w:p>
    <w:p w14:paraId="105AED38" w14:textId="77777777" w:rsidR="00683737" w:rsidRPr="00A35607" w:rsidRDefault="00683737" w:rsidP="00683737">
      <w:pPr>
        <w:spacing w:line="276" w:lineRule="auto"/>
        <w:jc w:val="both"/>
      </w:pPr>
    </w:p>
    <w:p w14:paraId="53C6E144" w14:textId="77777777" w:rsidR="001A3E47" w:rsidRDefault="001A3E47" w:rsidP="00683737">
      <w:pPr>
        <w:jc w:val="center"/>
        <w:rPr>
          <w:b/>
        </w:rPr>
      </w:pPr>
    </w:p>
    <w:p w14:paraId="5745DC6B" w14:textId="32993D59" w:rsidR="001A3E47" w:rsidRDefault="001A3E47" w:rsidP="00683737">
      <w:pPr>
        <w:jc w:val="center"/>
        <w:rPr>
          <w:b/>
        </w:rPr>
      </w:pPr>
    </w:p>
    <w:p w14:paraId="3BD355CD" w14:textId="77777777" w:rsidR="009113CC" w:rsidRDefault="009113CC" w:rsidP="00683737">
      <w:pPr>
        <w:jc w:val="center"/>
        <w:rPr>
          <w:b/>
        </w:rPr>
      </w:pPr>
    </w:p>
    <w:p w14:paraId="0B4B4581" w14:textId="0FBCC107" w:rsidR="00683737" w:rsidRPr="00A35607" w:rsidRDefault="00683737" w:rsidP="00683737">
      <w:pPr>
        <w:jc w:val="center"/>
        <w:rPr>
          <w:b/>
        </w:rPr>
      </w:pPr>
      <w:r>
        <w:rPr>
          <w:b/>
        </w:rPr>
        <w:t>IVAN JOSÉ CANCI</w:t>
      </w:r>
    </w:p>
    <w:p w14:paraId="61B61644" w14:textId="77777777" w:rsidR="00683737" w:rsidRPr="00A35607" w:rsidRDefault="00683737" w:rsidP="00683737">
      <w:pPr>
        <w:jc w:val="center"/>
      </w:pPr>
      <w:r w:rsidRPr="00A35607">
        <w:t>Prefeito Municipal</w:t>
      </w:r>
      <w:r>
        <w:t xml:space="preserve"> </w:t>
      </w:r>
    </w:p>
    <w:p w14:paraId="21811595" w14:textId="3148D448" w:rsidR="00683737" w:rsidRDefault="00683737" w:rsidP="00683737">
      <w:pPr>
        <w:jc w:val="both"/>
      </w:pPr>
    </w:p>
    <w:p w14:paraId="5204A2F9" w14:textId="16ED1BFA" w:rsidR="009113CC" w:rsidRDefault="009113CC" w:rsidP="00683737">
      <w:pPr>
        <w:jc w:val="both"/>
      </w:pPr>
    </w:p>
    <w:p w14:paraId="2157006B" w14:textId="21B7BDFF" w:rsidR="009113CC" w:rsidRDefault="009113CC" w:rsidP="00683737">
      <w:pPr>
        <w:jc w:val="both"/>
      </w:pPr>
    </w:p>
    <w:p w14:paraId="2100B129" w14:textId="77777777" w:rsidR="009113CC" w:rsidRDefault="009113CC" w:rsidP="00683737">
      <w:pPr>
        <w:jc w:val="both"/>
      </w:pPr>
    </w:p>
    <w:p w14:paraId="400A8140" w14:textId="77777777" w:rsidR="00955A36" w:rsidRDefault="00955A36" w:rsidP="00955A36">
      <w:pPr>
        <w:tabs>
          <w:tab w:val="left" w:pos="2552"/>
        </w:tabs>
        <w:ind w:right="130"/>
        <w:rPr>
          <w:rStyle w:val="Hyperlink"/>
          <w:sz w:val="16"/>
          <w:szCs w:val="16"/>
        </w:rPr>
      </w:pPr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1A0667E6" w14:textId="6C2F8C5E" w:rsidR="00E33B88" w:rsidRPr="00F26263" w:rsidRDefault="00955A36" w:rsidP="00F26263">
      <w:pPr>
        <w:tabs>
          <w:tab w:val="left" w:pos="2552"/>
        </w:tabs>
        <w:spacing w:after="240"/>
        <w:ind w:right="130"/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 </w:t>
      </w:r>
      <w:r w:rsidRPr="00A35607">
        <w:t xml:space="preserve"> </w:t>
      </w:r>
      <w:r>
        <w:t xml:space="preserve"> </w:t>
      </w:r>
    </w:p>
    <w:sectPr w:rsidR="00E33B88" w:rsidRPr="00F26263" w:rsidSect="00D101FA">
      <w:headerReference w:type="default" r:id="rId9"/>
      <w:footerReference w:type="default" r:id="rId10"/>
      <w:pgSz w:w="11907" w:h="16840" w:code="9"/>
      <w:pgMar w:top="720" w:right="720" w:bottom="720" w:left="720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3B9C3" w14:textId="77777777" w:rsidR="00CF511F" w:rsidRDefault="00CF511F">
      <w:r>
        <w:separator/>
      </w:r>
    </w:p>
  </w:endnote>
  <w:endnote w:type="continuationSeparator" w:id="0">
    <w:p w14:paraId="7C3F6F98" w14:textId="77777777" w:rsidR="00CF511F" w:rsidRDefault="00CF5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AFFA1" w14:textId="77777777" w:rsidR="00CF511F" w:rsidRDefault="00CF511F">
      <w:r>
        <w:separator/>
      </w:r>
    </w:p>
  </w:footnote>
  <w:footnote w:type="continuationSeparator" w:id="0">
    <w:p w14:paraId="091C86F9" w14:textId="77777777" w:rsidR="00CF511F" w:rsidRDefault="00CF5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04A3">
    <w:pPr>
      <w:pStyle w:val="Corpodetexto"/>
      <w:spacing w:line="14" w:lineRule="auto"/>
      <w:ind w:left="-709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6927F8F">
          <wp:extent cx="7379774" cy="1029661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0145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4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1605614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58460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4434682">
    <w:abstractNumId w:val="5"/>
    <w:lvlOverride w:ilvl="0">
      <w:startOverride w:val="1"/>
    </w:lvlOverride>
  </w:num>
  <w:num w:numId="4" w16cid:durableId="675764954">
    <w:abstractNumId w:val="13"/>
    <w:lvlOverride w:ilvl="0">
      <w:startOverride w:val="1"/>
    </w:lvlOverride>
  </w:num>
  <w:num w:numId="5" w16cid:durableId="731857014">
    <w:abstractNumId w:val="23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04483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0564389">
    <w:abstractNumId w:val="3"/>
  </w:num>
  <w:num w:numId="8" w16cid:durableId="196704861">
    <w:abstractNumId w:val="11"/>
  </w:num>
  <w:num w:numId="9" w16cid:durableId="1283417946">
    <w:abstractNumId w:val="6"/>
  </w:num>
  <w:num w:numId="10" w16cid:durableId="835608231">
    <w:abstractNumId w:val="15"/>
  </w:num>
  <w:num w:numId="11" w16cid:durableId="37827122">
    <w:abstractNumId w:val="18"/>
  </w:num>
  <w:num w:numId="12" w16cid:durableId="639724066">
    <w:abstractNumId w:val="0"/>
  </w:num>
  <w:num w:numId="13" w16cid:durableId="1952055477">
    <w:abstractNumId w:val="22"/>
  </w:num>
  <w:num w:numId="14" w16cid:durableId="140461824">
    <w:abstractNumId w:val="17"/>
  </w:num>
  <w:num w:numId="15" w16cid:durableId="1551530030">
    <w:abstractNumId w:val="8"/>
  </w:num>
  <w:num w:numId="16" w16cid:durableId="389115453">
    <w:abstractNumId w:val="14"/>
  </w:num>
  <w:num w:numId="17" w16cid:durableId="561714356">
    <w:abstractNumId w:val="12"/>
  </w:num>
  <w:num w:numId="18" w16cid:durableId="800222556">
    <w:abstractNumId w:val="2"/>
  </w:num>
  <w:num w:numId="19" w16cid:durableId="1327322972">
    <w:abstractNumId w:val="9"/>
  </w:num>
  <w:num w:numId="20" w16cid:durableId="687220855">
    <w:abstractNumId w:val="25"/>
  </w:num>
  <w:num w:numId="21" w16cid:durableId="320693129">
    <w:abstractNumId w:val="20"/>
  </w:num>
  <w:num w:numId="22" w16cid:durableId="1733042559">
    <w:abstractNumId w:val="16"/>
  </w:num>
  <w:num w:numId="23" w16cid:durableId="19939285">
    <w:abstractNumId w:val="19"/>
  </w:num>
  <w:num w:numId="24" w16cid:durableId="1651443399">
    <w:abstractNumId w:val="4"/>
  </w:num>
  <w:num w:numId="25" w16cid:durableId="143199959">
    <w:abstractNumId w:val="21"/>
  </w:num>
  <w:num w:numId="26" w16cid:durableId="1250389987">
    <w:abstractNumId w:val="10"/>
  </w:num>
  <w:num w:numId="27" w16cid:durableId="77872925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40BED"/>
    <w:rsid w:val="00042136"/>
    <w:rsid w:val="00045245"/>
    <w:rsid w:val="0004659A"/>
    <w:rsid w:val="00052DD7"/>
    <w:rsid w:val="000546D9"/>
    <w:rsid w:val="00056199"/>
    <w:rsid w:val="000612E4"/>
    <w:rsid w:val="00062061"/>
    <w:rsid w:val="00063A8D"/>
    <w:rsid w:val="00063BE5"/>
    <w:rsid w:val="0006514A"/>
    <w:rsid w:val="00073DB8"/>
    <w:rsid w:val="00081A95"/>
    <w:rsid w:val="00084E6E"/>
    <w:rsid w:val="00097A45"/>
    <w:rsid w:val="000A26D9"/>
    <w:rsid w:val="000A42EC"/>
    <w:rsid w:val="000B55EB"/>
    <w:rsid w:val="000C308F"/>
    <w:rsid w:val="000C33B6"/>
    <w:rsid w:val="000C6FA5"/>
    <w:rsid w:val="000D365D"/>
    <w:rsid w:val="000E1C45"/>
    <w:rsid w:val="000E3B11"/>
    <w:rsid w:val="000F319D"/>
    <w:rsid w:val="000F51BA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793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A3E47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C48"/>
    <w:rsid w:val="001F1EF3"/>
    <w:rsid w:val="001F640E"/>
    <w:rsid w:val="0020052E"/>
    <w:rsid w:val="00203D50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64DAE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3DC3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66E3A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1834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24BE"/>
    <w:rsid w:val="00570361"/>
    <w:rsid w:val="00577A38"/>
    <w:rsid w:val="00580010"/>
    <w:rsid w:val="00583F43"/>
    <w:rsid w:val="005904A3"/>
    <w:rsid w:val="00592DDE"/>
    <w:rsid w:val="0059618C"/>
    <w:rsid w:val="0059726A"/>
    <w:rsid w:val="005A10E0"/>
    <w:rsid w:val="005A70DC"/>
    <w:rsid w:val="005A7D4C"/>
    <w:rsid w:val="005B365C"/>
    <w:rsid w:val="005C0321"/>
    <w:rsid w:val="005C3369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198D"/>
    <w:rsid w:val="00617D67"/>
    <w:rsid w:val="0062355B"/>
    <w:rsid w:val="006276A4"/>
    <w:rsid w:val="0063171C"/>
    <w:rsid w:val="0063270F"/>
    <w:rsid w:val="00634EF1"/>
    <w:rsid w:val="00637D64"/>
    <w:rsid w:val="00644C34"/>
    <w:rsid w:val="00645D89"/>
    <w:rsid w:val="00647D33"/>
    <w:rsid w:val="00651B91"/>
    <w:rsid w:val="006577B7"/>
    <w:rsid w:val="00664DB9"/>
    <w:rsid w:val="006655B5"/>
    <w:rsid w:val="00680950"/>
    <w:rsid w:val="0068229A"/>
    <w:rsid w:val="00683737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2617"/>
    <w:rsid w:val="007A3C97"/>
    <w:rsid w:val="007A3DC6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7F6A54"/>
    <w:rsid w:val="00801E30"/>
    <w:rsid w:val="00805350"/>
    <w:rsid w:val="00813A34"/>
    <w:rsid w:val="008167B4"/>
    <w:rsid w:val="00825061"/>
    <w:rsid w:val="00826169"/>
    <w:rsid w:val="00830747"/>
    <w:rsid w:val="00834D63"/>
    <w:rsid w:val="0084266C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DC"/>
    <w:rsid w:val="008A2BAC"/>
    <w:rsid w:val="008B4DBA"/>
    <w:rsid w:val="008C09B3"/>
    <w:rsid w:val="008C1EE2"/>
    <w:rsid w:val="008C56AD"/>
    <w:rsid w:val="008D24C2"/>
    <w:rsid w:val="008F05B8"/>
    <w:rsid w:val="008F3DE3"/>
    <w:rsid w:val="008F4C73"/>
    <w:rsid w:val="00900A37"/>
    <w:rsid w:val="00901136"/>
    <w:rsid w:val="00906070"/>
    <w:rsid w:val="009113CC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55A36"/>
    <w:rsid w:val="00956D1B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B3720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4A08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B5A76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0D"/>
    <w:rsid w:val="00BF2941"/>
    <w:rsid w:val="00BF2CCE"/>
    <w:rsid w:val="00BF7874"/>
    <w:rsid w:val="00C1128A"/>
    <w:rsid w:val="00C11D33"/>
    <w:rsid w:val="00C12198"/>
    <w:rsid w:val="00C164B0"/>
    <w:rsid w:val="00C16C20"/>
    <w:rsid w:val="00C244FA"/>
    <w:rsid w:val="00C35AF4"/>
    <w:rsid w:val="00C40F7F"/>
    <w:rsid w:val="00C41E8B"/>
    <w:rsid w:val="00C43A5A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CF511F"/>
    <w:rsid w:val="00CF6552"/>
    <w:rsid w:val="00D05F6A"/>
    <w:rsid w:val="00D101FA"/>
    <w:rsid w:val="00D10BA3"/>
    <w:rsid w:val="00D172B3"/>
    <w:rsid w:val="00D204C5"/>
    <w:rsid w:val="00D25422"/>
    <w:rsid w:val="00D271BF"/>
    <w:rsid w:val="00D27767"/>
    <w:rsid w:val="00D36456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5C4B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B88"/>
    <w:rsid w:val="00E33D8D"/>
    <w:rsid w:val="00E366CD"/>
    <w:rsid w:val="00E36F46"/>
    <w:rsid w:val="00E45593"/>
    <w:rsid w:val="00E500C7"/>
    <w:rsid w:val="00E50E01"/>
    <w:rsid w:val="00E53A54"/>
    <w:rsid w:val="00E53BE0"/>
    <w:rsid w:val="00E55E2B"/>
    <w:rsid w:val="00E62C59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085"/>
    <w:rsid w:val="00ED57BE"/>
    <w:rsid w:val="00EE0317"/>
    <w:rsid w:val="00EE28AD"/>
    <w:rsid w:val="00EF69DA"/>
    <w:rsid w:val="00F02D0D"/>
    <w:rsid w:val="00F05103"/>
    <w:rsid w:val="00F075BB"/>
    <w:rsid w:val="00F14633"/>
    <w:rsid w:val="00F1694B"/>
    <w:rsid w:val="00F22E21"/>
    <w:rsid w:val="00F24A56"/>
    <w:rsid w:val="00F26263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11D"/>
    <w:rsid w:val="00F76325"/>
    <w:rsid w:val="00F7690E"/>
    <w:rsid w:val="00F824DA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3A8B2-2B23-4AEA-B4BF-E36D40ED3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10</TotalTime>
  <Pages>1</Pages>
  <Words>290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User</cp:lastModifiedBy>
  <cp:revision>14</cp:revision>
  <cp:lastPrinted>2022-07-26T16:11:00Z</cp:lastPrinted>
  <dcterms:created xsi:type="dcterms:W3CDTF">2022-11-04T12:06:00Z</dcterms:created>
  <dcterms:modified xsi:type="dcterms:W3CDTF">2022-11-04T13:37:00Z</dcterms:modified>
</cp:coreProperties>
</file>