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81364" w14:textId="77777777" w:rsidR="00DC455E" w:rsidRDefault="00DC455E" w:rsidP="00DC455E">
      <w:pPr>
        <w:tabs>
          <w:tab w:val="left" w:pos="4185"/>
          <w:tab w:val="center" w:pos="5233"/>
        </w:tabs>
        <w:spacing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</w:t>
      </w:r>
    </w:p>
    <w:p w14:paraId="7F41617E" w14:textId="60ABC9A0" w:rsidR="00DC455E" w:rsidRPr="00FA4C50" w:rsidRDefault="00DC455E" w:rsidP="00DC455E">
      <w:pPr>
        <w:tabs>
          <w:tab w:val="left" w:pos="4185"/>
          <w:tab w:val="center" w:pos="5233"/>
        </w:tabs>
        <w:spacing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   </w:t>
      </w:r>
      <w:r w:rsidRPr="00832222">
        <w:rPr>
          <w:rFonts w:eastAsia="Calibri"/>
          <w:b/>
          <w:lang w:eastAsia="en-US"/>
        </w:rPr>
        <w:t>LEI N</w:t>
      </w:r>
      <w:r>
        <w:rPr>
          <w:rFonts w:eastAsia="Calibri"/>
          <w:b/>
          <w:lang w:eastAsia="en-US"/>
        </w:rPr>
        <w:t>º</w:t>
      </w:r>
      <w:r w:rsidRPr="00832222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2.68</w:t>
      </w:r>
      <w:r>
        <w:rPr>
          <w:rFonts w:eastAsia="Calibri"/>
          <w:b/>
          <w:lang w:eastAsia="en-US"/>
        </w:rPr>
        <w:t>7</w:t>
      </w:r>
      <w:r>
        <w:rPr>
          <w:rFonts w:eastAsia="Calibri"/>
          <w:b/>
          <w:lang w:eastAsia="en-US"/>
        </w:rPr>
        <w:t>/</w:t>
      </w:r>
      <w:r w:rsidRPr="00832222">
        <w:rPr>
          <w:rFonts w:eastAsia="Calibri"/>
          <w:b/>
          <w:lang w:eastAsia="en-US"/>
        </w:rPr>
        <w:t>2022</w:t>
      </w:r>
    </w:p>
    <w:p w14:paraId="15B33A43" w14:textId="19D81CB0" w:rsidR="00127C36" w:rsidRDefault="00127C36" w:rsidP="00DC455E">
      <w:pPr>
        <w:keepNext/>
        <w:keepLines/>
        <w:spacing w:before="40"/>
        <w:outlineLvl w:val="6"/>
        <w:rPr>
          <w:b/>
          <w:iCs/>
        </w:rPr>
      </w:pP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1960E0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1AEBAAD" w14:textId="6CFC34BA" w:rsidR="00FA1369" w:rsidRDefault="002E7D17" w:rsidP="005B040D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73EEE"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5B040D">
              <w:rPr>
                <w:b/>
              </w:rPr>
              <w:t>S ADICIONAIS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5B040D">
              <w:rPr>
                <w:b/>
              </w:rPr>
              <w:t xml:space="preserve">ES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420100">
              <w:rPr>
                <w:b/>
              </w:rPr>
              <w:t>216.3</w:t>
            </w:r>
            <w:r w:rsidR="00E6585C">
              <w:rPr>
                <w:b/>
              </w:rPr>
              <w:t>24,00</w:t>
            </w:r>
            <w:r w:rsidR="00420100">
              <w:rPr>
                <w:b/>
              </w:rPr>
              <w:t xml:space="preserve"> </w:t>
            </w:r>
            <w:r w:rsidRPr="00A35607">
              <w:rPr>
                <w:b/>
              </w:rPr>
              <w:t>(</w:t>
            </w:r>
            <w:r w:rsidR="00420100">
              <w:rPr>
                <w:b/>
              </w:rPr>
              <w:t xml:space="preserve">DUZENTOS E DEZESSEIS MIL, TREZENTOS E </w:t>
            </w:r>
            <w:r w:rsidR="00E6585C">
              <w:rPr>
                <w:b/>
              </w:rPr>
              <w:t>VINTE</w:t>
            </w:r>
            <w:r w:rsidR="00420100">
              <w:rPr>
                <w:b/>
              </w:rPr>
              <w:t xml:space="preserve"> E QUATRO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498A175A" w:rsidR="005B040D" w:rsidRPr="00A35607" w:rsidRDefault="005B040D" w:rsidP="005B040D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633CF18D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73EEE">
        <w:t xml:space="preserve"> </w:t>
      </w:r>
      <w:r w:rsidR="005B040D">
        <w:t>C</w:t>
      </w:r>
      <w:r w:rsidRPr="00A35607">
        <w:t>rédito</w:t>
      </w:r>
      <w:r w:rsidR="005B040D">
        <w:t>s Adicionais</w:t>
      </w:r>
      <w:r>
        <w:t xml:space="preserve"> </w:t>
      </w:r>
      <w:r w:rsidR="009E0EE2">
        <w:t>Suplementar</w:t>
      </w:r>
      <w:r w:rsidR="005B040D">
        <w:t>es</w:t>
      </w:r>
      <w:r w:rsidRPr="00A35607">
        <w:t xml:space="preserve">, na importância de até </w:t>
      </w:r>
      <w:r w:rsidR="00C73EEE" w:rsidRPr="00C73EEE">
        <w:rPr>
          <w:b/>
        </w:rPr>
        <w:t xml:space="preserve">R$ </w:t>
      </w:r>
      <w:r w:rsidR="00E6585C">
        <w:rPr>
          <w:b/>
        </w:rPr>
        <w:t>216.324,00</w:t>
      </w:r>
      <w:r w:rsidR="00C73EEE" w:rsidRPr="00C73EEE">
        <w:rPr>
          <w:b/>
        </w:rPr>
        <w:t xml:space="preserve"> (</w:t>
      </w:r>
      <w:r w:rsidR="00420100">
        <w:rPr>
          <w:b/>
        </w:rPr>
        <w:t xml:space="preserve">duzentos e dezesseis mil, trezentos e </w:t>
      </w:r>
      <w:r w:rsidR="00E6585C">
        <w:rPr>
          <w:b/>
        </w:rPr>
        <w:t>vinte</w:t>
      </w:r>
      <w:r w:rsidR="00420100">
        <w:rPr>
          <w:b/>
        </w:rPr>
        <w:t xml:space="preserve"> e quatro reais</w:t>
      </w:r>
      <w:r w:rsidR="00C73EEE" w:rsidRPr="00C73EEE"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5ACE1B4C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Pr="00A35607">
        <w:t>Crédito</w:t>
      </w:r>
      <w:r w:rsidR="005B040D">
        <w:t>s</w:t>
      </w:r>
      <w:r>
        <w:t xml:space="preserve"> Adicio</w:t>
      </w:r>
      <w:r w:rsidR="005B040D">
        <w:t>nais</w:t>
      </w:r>
      <w:r w:rsidR="009E0EE2">
        <w:t xml:space="preserve"> Suplementar</w:t>
      </w:r>
      <w:r w:rsidR="005B040D">
        <w:t>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E6585C" w:rsidRPr="00C73EEE">
        <w:rPr>
          <w:b/>
        </w:rPr>
        <w:t xml:space="preserve">R$ </w:t>
      </w:r>
      <w:r w:rsidR="00E6585C">
        <w:rPr>
          <w:b/>
        </w:rPr>
        <w:t>216.324,00</w:t>
      </w:r>
      <w:r w:rsidR="00E6585C" w:rsidRPr="00C73EEE">
        <w:rPr>
          <w:b/>
        </w:rPr>
        <w:t xml:space="preserve"> (</w:t>
      </w:r>
      <w:r w:rsidR="00E6585C">
        <w:rPr>
          <w:b/>
        </w:rPr>
        <w:t>duzentos e dezesseis mil, trezentos e vinte e quatro reais</w:t>
      </w:r>
      <w:r w:rsidR="00E6585C" w:rsidRPr="00C73EEE">
        <w:rPr>
          <w:b/>
        </w:rPr>
        <w:t>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7192472B" w14:textId="77777777" w:rsidR="005B040D" w:rsidRDefault="005B040D" w:rsidP="002E7D17">
      <w:pPr>
        <w:jc w:val="both"/>
      </w:pPr>
    </w:p>
    <w:p w14:paraId="335AE0F3" w14:textId="15C617D6" w:rsidR="00AB1607" w:rsidRDefault="00420100" w:rsidP="00AB1607">
      <w:pPr>
        <w:jc w:val="both"/>
      </w:pPr>
      <w:r>
        <w:t xml:space="preserve">09 </w:t>
      </w:r>
      <w:r w:rsidR="00AB1607" w:rsidRPr="00A35607">
        <w:t xml:space="preserve">– </w:t>
      </w:r>
      <w:r w:rsidR="00AB1607">
        <w:t xml:space="preserve">SECRETARIA DE </w:t>
      </w:r>
      <w:r>
        <w:t>SAÚDE PÚBLICA</w:t>
      </w:r>
    </w:p>
    <w:p w14:paraId="4074A504" w14:textId="62C13283" w:rsidR="00AB1607" w:rsidRDefault="00420100" w:rsidP="00AB1607">
      <w:pPr>
        <w:jc w:val="both"/>
      </w:pPr>
      <w:r>
        <w:t>01</w:t>
      </w:r>
      <w:r w:rsidR="00AB1607">
        <w:t xml:space="preserve"> – </w:t>
      </w:r>
      <w:r>
        <w:t>FUNDO MUNICIPAL DE SAÚDE</w:t>
      </w:r>
    </w:p>
    <w:p w14:paraId="55EB6304" w14:textId="55636B6B" w:rsidR="00AB1607" w:rsidRDefault="00420100" w:rsidP="00AB1607">
      <w:pPr>
        <w:jc w:val="both"/>
        <w:rPr>
          <w:bCs/>
        </w:rPr>
      </w:pPr>
      <w:r>
        <w:rPr>
          <w:bCs/>
        </w:rPr>
        <w:t>10.122.0002.2.055</w:t>
      </w:r>
      <w:r w:rsidR="00AB1607">
        <w:rPr>
          <w:bCs/>
        </w:rPr>
        <w:t xml:space="preserve"> – MANUTENÇÃO E DESENVOLVIMENTO DAS ATIVIDADES </w:t>
      </w:r>
      <w:r>
        <w:rPr>
          <w:bCs/>
        </w:rPr>
        <w:t>DA SECRETARIA DE SAÚDE</w:t>
      </w:r>
    </w:p>
    <w:p w14:paraId="4242851E" w14:textId="76A16A1A" w:rsidR="00AB1607" w:rsidRDefault="00AB1607" w:rsidP="00AB1607">
      <w:r>
        <w:t>(</w:t>
      </w:r>
      <w:r w:rsidR="00420100">
        <w:t>1</w:t>
      </w:r>
      <w:r>
        <w:t>) 3.</w:t>
      </w:r>
      <w:r w:rsidR="00420100">
        <w:t>1</w:t>
      </w:r>
      <w:r>
        <w:t>.90.00.00.00.00.00.</w:t>
      </w:r>
      <w:r w:rsidR="00420100">
        <w:t>0002</w:t>
      </w:r>
      <w:r w:rsidRPr="00A35607">
        <w:t xml:space="preserve"> – Aplicações Diretas</w:t>
      </w:r>
      <w:r>
        <w:t>...................................</w:t>
      </w:r>
      <w:r w:rsidR="00420100">
        <w:t>.</w:t>
      </w:r>
      <w:r>
        <w:t>........</w:t>
      </w:r>
      <w:r w:rsidRPr="00A35607">
        <w:t xml:space="preserve"> R$ </w:t>
      </w:r>
      <w:r w:rsidR="00420100">
        <w:t>35.000,00</w:t>
      </w:r>
    </w:p>
    <w:p w14:paraId="0781405B" w14:textId="77777777" w:rsidR="00420100" w:rsidRDefault="00420100" w:rsidP="002E7D17">
      <w:pPr>
        <w:jc w:val="both"/>
      </w:pPr>
    </w:p>
    <w:p w14:paraId="5BCD5263" w14:textId="77777777" w:rsidR="00420100" w:rsidRDefault="00420100" w:rsidP="00420100">
      <w:pPr>
        <w:jc w:val="both"/>
      </w:pPr>
      <w:r>
        <w:t xml:space="preserve">09 </w:t>
      </w:r>
      <w:r w:rsidRPr="00A35607">
        <w:t xml:space="preserve">– </w:t>
      </w:r>
      <w:r>
        <w:t>SECRETARIA DE SAÚDE PÚBLICA</w:t>
      </w:r>
    </w:p>
    <w:p w14:paraId="6EDE9886" w14:textId="77777777" w:rsidR="00420100" w:rsidRDefault="00420100" w:rsidP="00420100">
      <w:pPr>
        <w:jc w:val="both"/>
      </w:pPr>
      <w:r>
        <w:t>01 – FUNDO MUNICIPAL DE SAÚDE</w:t>
      </w:r>
    </w:p>
    <w:p w14:paraId="6C8E307B" w14:textId="1C8F777D" w:rsidR="00420100" w:rsidRDefault="00420100" w:rsidP="00420100">
      <w:pPr>
        <w:jc w:val="both"/>
        <w:rPr>
          <w:bCs/>
        </w:rPr>
      </w:pPr>
      <w:r>
        <w:rPr>
          <w:bCs/>
        </w:rPr>
        <w:t>10.301.0023.2.057 – MANUTENÇÃO DA REDE DE SERVIÇOS PÚBLICOS DE SAÚDE</w:t>
      </w:r>
    </w:p>
    <w:p w14:paraId="24B0FFD6" w14:textId="048E8AD9" w:rsidR="00420100" w:rsidRDefault="00420100" w:rsidP="00420100">
      <w:r>
        <w:t>(6) 3.1.90.00.00.00.00.00.0002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110.000,00</w:t>
      </w:r>
    </w:p>
    <w:p w14:paraId="3B9D28D9" w14:textId="36740388" w:rsidR="00FF246A" w:rsidRDefault="00420100" w:rsidP="00FF246A">
      <w:pPr>
        <w:jc w:val="both"/>
      </w:pPr>
      <w:r>
        <w:lastRenderedPageBreak/>
        <w:t>02</w:t>
      </w:r>
      <w:r w:rsidR="00CD5BCF">
        <w:t xml:space="preserve"> </w:t>
      </w:r>
      <w:r w:rsidR="00FF246A" w:rsidRPr="00A35607">
        <w:t xml:space="preserve">– </w:t>
      </w:r>
      <w:r>
        <w:t>PODER EXECUTIVO MUNICIPAL</w:t>
      </w:r>
    </w:p>
    <w:p w14:paraId="1734DF7B" w14:textId="0A68BEDB" w:rsidR="00FF246A" w:rsidRDefault="00FF246A" w:rsidP="00FF246A">
      <w:pPr>
        <w:jc w:val="both"/>
      </w:pPr>
      <w:r>
        <w:t>0</w:t>
      </w:r>
      <w:r w:rsidR="003A3B9C">
        <w:t>1</w:t>
      </w:r>
      <w:r>
        <w:t xml:space="preserve"> – </w:t>
      </w:r>
      <w:r w:rsidR="00420100">
        <w:t>GABINETE DO PREFEITO MUNICIPAL</w:t>
      </w:r>
    </w:p>
    <w:p w14:paraId="626E3292" w14:textId="0C208E4C" w:rsidR="00FF246A" w:rsidRDefault="00420100" w:rsidP="00FF246A">
      <w:pPr>
        <w:jc w:val="both"/>
        <w:rPr>
          <w:bCs/>
        </w:rPr>
      </w:pPr>
      <w:r>
        <w:rPr>
          <w:bCs/>
        </w:rPr>
        <w:t>04</w:t>
      </w:r>
      <w:r w:rsidR="00C73EEE">
        <w:rPr>
          <w:bCs/>
        </w:rPr>
        <w:t>.</w:t>
      </w:r>
      <w:r>
        <w:rPr>
          <w:bCs/>
        </w:rPr>
        <w:t>122.0002.2.006</w:t>
      </w:r>
      <w:r w:rsidR="00FF246A">
        <w:rPr>
          <w:bCs/>
        </w:rPr>
        <w:t xml:space="preserve"> – </w:t>
      </w:r>
      <w:r w:rsidR="00D15A66">
        <w:rPr>
          <w:bCs/>
        </w:rPr>
        <w:t xml:space="preserve">MANUTENÇÃO </w:t>
      </w:r>
      <w:r>
        <w:rPr>
          <w:bCs/>
        </w:rPr>
        <w:t>E DESENVOLVIMENTO DO GABINETE DO PREFEITO</w:t>
      </w:r>
    </w:p>
    <w:p w14:paraId="0BE6D582" w14:textId="211ACAF8" w:rsidR="00FF246A" w:rsidRDefault="00FF246A" w:rsidP="00FF246A">
      <w:r>
        <w:t>(</w:t>
      </w:r>
      <w:r w:rsidR="00420100">
        <w:t>1</w:t>
      </w:r>
      <w:r w:rsidR="00C73EEE">
        <w:t>)</w:t>
      </w:r>
      <w:r w:rsidR="003A3B9C">
        <w:t xml:space="preserve"> </w:t>
      </w:r>
      <w:r w:rsidR="00CD5BCF">
        <w:t>3</w:t>
      </w:r>
      <w:r w:rsidR="00C73EEE">
        <w:t>.</w:t>
      </w:r>
      <w:r w:rsidR="00420100">
        <w:t>1</w:t>
      </w:r>
      <w:r w:rsidR="00C73EEE">
        <w:t>.90.00.00.00.00.00.0</w:t>
      </w:r>
      <w:r w:rsidR="00316EC3">
        <w:t>00</w:t>
      </w:r>
      <w:r w:rsidR="00420100">
        <w:t>0</w:t>
      </w:r>
      <w:r w:rsidRPr="00A35607">
        <w:t xml:space="preserve"> – Aplicações Diretas</w:t>
      </w:r>
      <w:r>
        <w:t>............</w:t>
      </w:r>
      <w:r w:rsidR="00D15A66">
        <w:t>.</w:t>
      </w:r>
      <w:r>
        <w:t>.</w:t>
      </w:r>
      <w:r w:rsidR="00316EC3">
        <w:t>.</w:t>
      </w:r>
      <w:r>
        <w:t>......</w:t>
      </w:r>
      <w:r w:rsidR="00420100">
        <w:t>..</w:t>
      </w:r>
      <w:r>
        <w:t>.........</w:t>
      </w:r>
      <w:r w:rsidR="003A3B9C">
        <w:t>....</w:t>
      </w:r>
      <w:r>
        <w:t>..........</w:t>
      </w:r>
      <w:r w:rsidRPr="00A35607">
        <w:t xml:space="preserve"> R$ </w:t>
      </w:r>
      <w:r w:rsidR="005A6CDE">
        <w:t>6.324,00</w:t>
      </w:r>
    </w:p>
    <w:p w14:paraId="6B716B9D" w14:textId="77777777" w:rsidR="00420100" w:rsidRDefault="00420100" w:rsidP="00FF246A"/>
    <w:p w14:paraId="4EDD6821" w14:textId="6CC727FC" w:rsidR="00420100" w:rsidRDefault="00420100" w:rsidP="00420100">
      <w:pPr>
        <w:jc w:val="both"/>
      </w:pPr>
      <w:r>
        <w:t xml:space="preserve">04 </w:t>
      </w:r>
      <w:r w:rsidRPr="00A35607">
        <w:t xml:space="preserve">– </w:t>
      </w:r>
      <w:r>
        <w:t>SECRETARIA DA FAZENDA</w:t>
      </w:r>
    </w:p>
    <w:p w14:paraId="1EF0AB22" w14:textId="4265DA86" w:rsidR="00420100" w:rsidRDefault="00420100" w:rsidP="00420100">
      <w:pPr>
        <w:jc w:val="both"/>
      </w:pPr>
      <w:r>
        <w:t>01 – FINANÇAS, TRIBUTAÇÃO E FISCALIZAÇÃO</w:t>
      </w:r>
    </w:p>
    <w:p w14:paraId="11E1F578" w14:textId="60079482" w:rsidR="00420100" w:rsidRDefault="00420100" w:rsidP="00420100">
      <w:pPr>
        <w:jc w:val="both"/>
        <w:rPr>
          <w:bCs/>
        </w:rPr>
      </w:pPr>
      <w:r>
        <w:rPr>
          <w:bCs/>
        </w:rPr>
        <w:t>04.129.0003.2.015 – MANUTENÇÃO E DESENVOLVIMENTO DO DEPARTAMENTO DE FINANÇAS, TRIBUTAÇÃO E FISCALIZAÇÃO</w:t>
      </w:r>
    </w:p>
    <w:p w14:paraId="5F4756E5" w14:textId="4DE3C927" w:rsidR="00420100" w:rsidRDefault="00420100" w:rsidP="00FF246A">
      <w:r>
        <w:t>(27) 3.1.90.00.00.00.00.00.0000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5.000,00</w:t>
      </w:r>
    </w:p>
    <w:p w14:paraId="793A5C7E" w14:textId="77777777" w:rsidR="00420100" w:rsidRDefault="00420100" w:rsidP="00FF246A"/>
    <w:p w14:paraId="3E93C810" w14:textId="6E25569B" w:rsidR="00420100" w:rsidRDefault="00420100" w:rsidP="00420100">
      <w:pPr>
        <w:jc w:val="both"/>
      </w:pPr>
      <w:r>
        <w:t xml:space="preserve">08 </w:t>
      </w:r>
      <w:r w:rsidRPr="00A35607">
        <w:t xml:space="preserve">– </w:t>
      </w:r>
      <w:r>
        <w:t>ENCARGOS GERAIS DO MUNICÍPIO</w:t>
      </w:r>
    </w:p>
    <w:p w14:paraId="466EEA0D" w14:textId="494D196E" w:rsidR="00420100" w:rsidRDefault="00420100" w:rsidP="00420100">
      <w:pPr>
        <w:jc w:val="both"/>
      </w:pPr>
      <w:r>
        <w:t>01 – ENCARGOS GERAIS DO MUNICÍPIO</w:t>
      </w:r>
    </w:p>
    <w:p w14:paraId="2815BF34" w14:textId="7BFEFF2F" w:rsidR="00420100" w:rsidRDefault="00711274" w:rsidP="00420100">
      <w:pPr>
        <w:jc w:val="both"/>
        <w:rPr>
          <w:bCs/>
        </w:rPr>
      </w:pPr>
      <w:r>
        <w:rPr>
          <w:bCs/>
        </w:rPr>
        <w:t>28.846.0002.0</w:t>
      </w:r>
      <w:r w:rsidR="00420100">
        <w:rPr>
          <w:bCs/>
        </w:rPr>
        <w:t>.004 – PAGAMENTO DE INATIVOS E PENSIONISTAS</w:t>
      </w:r>
    </w:p>
    <w:p w14:paraId="7B5037F7" w14:textId="2B428B6F" w:rsidR="005A6CDE" w:rsidRDefault="00420100" w:rsidP="00420100">
      <w:r>
        <w:t>(112) 3.1.90.00.00.00.00.00.0000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2.000,00</w:t>
      </w:r>
    </w:p>
    <w:p w14:paraId="4F7FE71B" w14:textId="77777777" w:rsidR="005A6CDE" w:rsidRDefault="005A6CDE" w:rsidP="00420100"/>
    <w:p w14:paraId="26212C40" w14:textId="08E15B52" w:rsidR="005A6CDE" w:rsidRDefault="005A6CDE" w:rsidP="005A6CDE">
      <w:pPr>
        <w:jc w:val="both"/>
      </w:pPr>
      <w:r>
        <w:t xml:space="preserve">07 </w:t>
      </w:r>
      <w:r w:rsidRPr="00A35607">
        <w:t xml:space="preserve">– </w:t>
      </w:r>
      <w:r>
        <w:t>SECRETARIA DE INFRAESTRUTURA</w:t>
      </w:r>
    </w:p>
    <w:p w14:paraId="61AB6AFD" w14:textId="67487954" w:rsidR="005A6CDE" w:rsidRDefault="005A6CDE" w:rsidP="005A6CDE">
      <w:pPr>
        <w:jc w:val="both"/>
      </w:pPr>
      <w:r>
        <w:t>01 – PLANEJAMENTO E SERVIÇOS URBANOS</w:t>
      </w:r>
    </w:p>
    <w:p w14:paraId="083460A7" w14:textId="07E51BAC" w:rsidR="005A6CDE" w:rsidRDefault="005A6CDE" w:rsidP="005A6CDE">
      <w:pPr>
        <w:jc w:val="both"/>
        <w:rPr>
          <w:bCs/>
        </w:rPr>
      </w:pPr>
      <w:r>
        <w:rPr>
          <w:bCs/>
        </w:rPr>
        <w:t>15.122.0002.2.041 – MANUTENÇÃO E DESENVOLVIMENTO DAS ATIVIDADES DA SECRETARIA DE INFRAESTRUTURA</w:t>
      </w:r>
    </w:p>
    <w:p w14:paraId="00E0A0A5" w14:textId="19213D8A" w:rsidR="00420100" w:rsidRDefault="005A6CDE" w:rsidP="00FF246A">
      <w:r>
        <w:t>(92) 3.1.90.00.00.00.00.00.0000</w:t>
      </w:r>
      <w:r w:rsidRPr="00A35607">
        <w:t xml:space="preserve"> – Aplicações Diretas</w:t>
      </w:r>
      <w:r w:rsidRPr="001960E0">
        <w:t>.......................................... R$ 20.000,00</w:t>
      </w:r>
    </w:p>
    <w:p w14:paraId="2785351D" w14:textId="77777777" w:rsidR="005A6CDE" w:rsidRDefault="005A6CDE" w:rsidP="00FF246A"/>
    <w:p w14:paraId="66E2EE0A" w14:textId="77777777" w:rsidR="005A6CDE" w:rsidRDefault="005A6CDE" w:rsidP="005A6CDE">
      <w:pPr>
        <w:jc w:val="both"/>
      </w:pPr>
      <w:r>
        <w:t xml:space="preserve">07 </w:t>
      </w:r>
      <w:r w:rsidRPr="00A35607">
        <w:t xml:space="preserve">– </w:t>
      </w:r>
      <w:r>
        <w:t>SECRETARIA DE INFRAESTRUTURA</w:t>
      </w:r>
    </w:p>
    <w:p w14:paraId="2AD2DCE3" w14:textId="04B77292" w:rsidR="005A6CDE" w:rsidRDefault="005A6CDE" w:rsidP="005A6CDE">
      <w:pPr>
        <w:jc w:val="both"/>
      </w:pPr>
      <w:r>
        <w:t>02 – OBRAS E SERVIÇOS RODOVIÁRIOS</w:t>
      </w:r>
    </w:p>
    <w:p w14:paraId="7670AF7A" w14:textId="66B816D5" w:rsidR="005A6CDE" w:rsidRDefault="005A6CDE" w:rsidP="005A6CDE">
      <w:pPr>
        <w:jc w:val="both"/>
        <w:rPr>
          <w:bCs/>
        </w:rPr>
      </w:pPr>
      <w:r>
        <w:rPr>
          <w:bCs/>
        </w:rPr>
        <w:t>26.782.0016.2.043 – MANUTENÇÃO E DESENVOLVIMENTO DAS ATIVIDADES DO DEPARTAMENTO DE OBRAS E SERVIÇOS RODOVIÁRIOS</w:t>
      </w:r>
    </w:p>
    <w:p w14:paraId="32F9734D" w14:textId="7FA9159C" w:rsidR="0062355B" w:rsidRDefault="005A6CDE" w:rsidP="003D2E4A">
      <w:r>
        <w:t>(107) 3.1.90.00.00.00.00.00.0000</w:t>
      </w:r>
      <w:r w:rsidRPr="00A35607">
        <w:t xml:space="preserve"> – Aplicações Diretas</w:t>
      </w:r>
      <w:r>
        <w:t>........................................</w:t>
      </w:r>
      <w:r w:rsidRPr="00A35607">
        <w:t xml:space="preserve"> R$ </w:t>
      </w:r>
      <w:r>
        <w:t>38.000,00</w:t>
      </w:r>
    </w:p>
    <w:p w14:paraId="14AF0360" w14:textId="77777777" w:rsidR="00EA5E5C" w:rsidRPr="00EA5E5C" w:rsidRDefault="00EA5E5C" w:rsidP="003D2E4A"/>
    <w:p w14:paraId="7AE498DD" w14:textId="0F0D4399" w:rsidR="00FA1369" w:rsidRDefault="002E7D17" w:rsidP="005B040D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</w:t>
      </w:r>
      <w:r w:rsidR="003A3B9C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1960E0">
        <w:rPr>
          <w:b/>
          <w:u w:val="single"/>
        </w:rPr>
        <w:t>216.324,00</w:t>
      </w:r>
    </w:p>
    <w:p w14:paraId="070DC37A" w14:textId="77777777" w:rsidR="005B040D" w:rsidRDefault="005B040D" w:rsidP="005B040D">
      <w:pPr>
        <w:rPr>
          <w:b/>
        </w:rPr>
      </w:pPr>
    </w:p>
    <w:p w14:paraId="7C0058A0" w14:textId="77777777" w:rsidR="00C73EEE" w:rsidRDefault="00C73EEE" w:rsidP="002E7D17">
      <w:pPr>
        <w:jc w:val="both"/>
        <w:rPr>
          <w:b/>
        </w:rPr>
      </w:pPr>
    </w:p>
    <w:p w14:paraId="6C52C36B" w14:textId="732BAE6E" w:rsidR="00AB1607" w:rsidRDefault="002E7D17" w:rsidP="005B040D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5B040D">
        <w:t>s</w:t>
      </w:r>
      <w:r w:rsidR="00DB574F">
        <w:t xml:space="preserve"> </w:t>
      </w:r>
      <w:r w:rsidR="009E0EE2">
        <w:t>Crédito</w:t>
      </w:r>
      <w:r w:rsidR="005B040D">
        <w:t>s</w:t>
      </w:r>
      <w:r w:rsidR="009E0EE2">
        <w:t xml:space="preserve"> autorizado</w:t>
      </w:r>
      <w:r w:rsidR="005B040D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73EEE">
        <w:t>s</w:t>
      </w:r>
      <w:r w:rsidR="00DA2988">
        <w:t xml:space="preserve"> dotaç</w:t>
      </w:r>
      <w:r w:rsidR="00C73EEE">
        <w:t>ões</w:t>
      </w:r>
      <w:r w:rsidR="009E0EE2">
        <w:t xml:space="preserve"> orçamentária</w:t>
      </w:r>
      <w:r w:rsidR="00C73EEE">
        <w:t>s</w:t>
      </w:r>
      <w:r w:rsidR="009E0EE2">
        <w:t xml:space="preserve"> abaixo discriminada</w:t>
      </w:r>
      <w:r w:rsidR="00C73EEE">
        <w:t>s</w:t>
      </w:r>
      <w:r w:rsidR="009E0EE2">
        <w:t xml:space="preserve"> e constante</w:t>
      </w:r>
      <w:r w:rsidR="00C73EEE">
        <w:t>s</w:t>
      </w:r>
      <w:r>
        <w:t xml:space="preserve"> do mesmo Orçamento, no valor de até</w:t>
      </w:r>
      <w:r w:rsidR="00C73EEE">
        <w:t xml:space="preserve"> </w:t>
      </w:r>
      <w:r w:rsidR="00E6585C" w:rsidRPr="00C73EEE">
        <w:rPr>
          <w:b/>
        </w:rPr>
        <w:t xml:space="preserve">R$ </w:t>
      </w:r>
      <w:r w:rsidR="00E6585C">
        <w:rPr>
          <w:b/>
        </w:rPr>
        <w:t>216.324,00</w:t>
      </w:r>
      <w:r w:rsidR="00E6585C" w:rsidRPr="00C73EEE">
        <w:rPr>
          <w:b/>
        </w:rPr>
        <w:t xml:space="preserve"> (</w:t>
      </w:r>
      <w:r w:rsidR="00E6585C">
        <w:rPr>
          <w:b/>
        </w:rPr>
        <w:t>duzentos e dezesseis mil, trezentos e vinte e quatro reais</w:t>
      </w:r>
      <w:r w:rsidR="00E6585C" w:rsidRPr="00C73EEE">
        <w:rPr>
          <w:b/>
        </w:rPr>
        <w:t>)</w:t>
      </w:r>
      <w:r w:rsidR="00E6585C">
        <w:rPr>
          <w:b/>
        </w:rPr>
        <w:t xml:space="preserve">, </w:t>
      </w:r>
      <w:r>
        <w:t>mais precisamente conforme abaixo:</w:t>
      </w:r>
    </w:p>
    <w:p w14:paraId="31F07A1F" w14:textId="77777777" w:rsidR="00E6585C" w:rsidRDefault="00E6585C" w:rsidP="00EA5E5C">
      <w:pPr>
        <w:jc w:val="both"/>
      </w:pPr>
    </w:p>
    <w:p w14:paraId="0D9BC6D0" w14:textId="017EE014" w:rsidR="00AB1607" w:rsidRDefault="00EA1633" w:rsidP="00AB1607">
      <w:pPr>
        <w:jc w:val="both"/>
      </w:pPr>
      <w:r>
        <w:t>10</w:t>
      </w:r>
      <w:r w:rsidR="00AB1607">
        <w:t xml:space="preserve"> </w:t>
      </w:r>
      <w:r w:rsidR="00AB1607" w:rsidRPr="00A35607">
        <w:t xml:space="preserve">– </w:t>
      </w:r>
      <w:r w:rsidR="00AB1607">
        <w:t xml:space="preserve">SECRETARIA DE </w:t>
      </w:r>
      <w:r>
        <w:t>ASSISTÊNCIA SOCIAL</w:t>
      </w:r>
    </w:p>
    <w:p w14:paraId="2C26C240" w14:textId="2C6FA113" w:rsidR="00AB1607" w:rsidRDefault="00EA1633" w:rsidP="00AB1607">
      <w:pPr>
        <w:jc w:val="both"/>
      </w:pPr>
      <w:r>
        <w:t>01</w:t>
      </w:r>
      <w:r w:rsidR="00AB1607">
        <w:t xml:space="preserve"> – </w:t>
      </w:r>
      <w:r>
        <w:t>FUNDO MUNICIPAL DE ASSISTÊNCIA SOCIAL</w:t>
      </w:r>
    </w:p>
    <w:p w14:paraId="65F6DCED" w14:textId="7386AB49" w:rsidR="00AB1607" w:rsidRDefault="00EA1633" w:rsidP="00AB1607">
      <w:pPr>
        <w:jc w:val="both"/>
        <w:rPr>
          <w:bCs/>
        </w:rPr>
      </w:pPr>
      <w:r>
        <w:rPr>
          <w:bCs/>
        </w:rPr>
        <w:t>08.244.0029.2.070</w:t>
      </w:r>
      <w:r w:rsidR="00AB1607">
        <w:rPr>
          <w:bCs/>
        </w:rPr>
        <w:t xml:space="preserve"> – </w:t>
      </w:r>
      <w:r>
        <w:rPr>
          <w:bCs/>
        </w:rPr>
        <w:t>MEDIDAS SÓCIOEDUCATIVAS</w:t>
      </w:r>
    </w:p>
    <w:p w14:paraId="60E67BE6" w14:textId="7189CD20" w:rsidR="00DA2988" w:rsidRDefault="00AB1607" w:rsidP="00E6585C">
      <w:r>
        <w:t>(</w:t>
      </w:r>
      <w:r w:rsidR="00EA1633">
        <w:t>10</w:t>
      </w:r>
      <w:r>
        <w:t>) 3.3.90.00.00.00.00.00.0000</w:t>
      </w:r>
      <w:r w:rsidRPr="00A35607">
        <w:t xml:space="preserve"> – Aplicações Diretas</w:t>
      </w:r>
      <w:r w:rsidR="00EA1633">
        <w:t>..........................</w:t>
      </w:r>
      <w:r>
        <w:t>................</w:t>
      </w:r>
      <w:r w:rsidRPr="00A35607">
        <w:t xml:space="preserve"> R$ </w:t>
      </w:r>
      <w:r w:rsidR="00EA1633">
        <w:t>10.000,00</w:t>
      </w:r>
    </w:p>
    <w:p w14:paraId="79710065" w14:textId="77777777" w:rsidR="00EA1633" w:rsidRDefault="00EA1633" w:rsidP="00EA1633">
      <w:pPr>
        <w:jc w:val="both"/>
      </w:pPr>
      <w:r>
        <w:t xml:space="preserve">10 </w:t>
      </w:r>
      <w:r w:rsidRPr="00A35607">
        <w:t xml:space="preserve">– </w:t>
      </w:r>
      <w:r>
        <w:t>SECRETARIA DE ASSISTÊNCIA SOCIAL</w:t>
      </w:r>
    </w:p>
    <w:p w14:paraId="7F2910C2" w14:textId="77777777" w:rsidR="00EA1633" w:rsidRDefault="00EA1633" w:rsidP="00EA1633">
      <w:pPr>
        <w:jc w:val="both"/>
      </w:pPr>
      <w:r>
        <w:t>01 – FUNDO MUNICIPAL DE ASSISTÊNCIA SOCIAL</w:t>
      </w:r>
    </w:p>
    <w:p w14:paraId="6574DC3C" w14:textId="7EBF1DD6" w:rsidR="00EA1633" w:rsidRDefault="00EA1633" w:rsidP="00EA1633">
      <w:pPr>
        <w:jc w:val="both"/>
        <w:rPr>
          <w:bCs/>
        </w:rPr>
      </w:pPr>
      <w:r>
        <w:rPr>
          <w:bCs/>
        </w:rPr>
        <w:t>08.244.0029.2.073 – PROTEÇÃO SOCIAL ESPECIAL DE ALTA COMPLEXIDADE</w:t>
      </w:r>
    </w:p>
    <w:p w14:paraId="4F31CA14" w14:textId="1B84FE08" w:rsidR="00EA1633" w:rsidRDefault="00EA1633" w:rsidP="00EA1633">
      <w:r>
        <w:t>(13)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8.093,34</w:t>
      </w:r>
    </w:p>
    <w:p w14:paraId="6A0509C9" w14:textId="77777777" w:rsidR="00EA1633" w:rsidRDefault="00EA1633" w:rsidP="00CD5BCF">
      <w:pPr>
        <w:rPr>
          <w:b/>
          <w:u w:val="single"/>
        </w:rPr>
      </w:pPr>
    </w:p>
    <w:p w14:paraId="107577C3" w14:textId="77777777" w:rsidR="00316EC3" w:rsidRDefault="00316EC3" w:rsidP="00316EC3">
      <w:pPr>
        <w:jc w:val="both"/>
      </w:pPr>
      <w:r>
        <w:lastRenderedPageBreak/>
        <w:t xml:space="preserve">09 </w:t>
      </w:r>
      <w:r w:rsidRPr="00A35607">
        <w:t xml:space="preserve">– </w:t>
      </w:r>
      <w:r>
        <w:t>SECRETARIA DE SAÚDE PÚBLICA</w:t>
      </w:r>
    </w:p>
    <w:p w14:paraId="0580351B" w14:textId="77777777" w:rsidR="00316EC3" w:rsidRDefault="00316EC3" w:rsidP="00316EC3">
      <w:pPr>
        <w:jc w:val="both"/>
      </w:pPr>
      <w:r>
        <w:t>01 – FUNDO MUNICIPAL DE SAÚDE</w:t>
      </w:r>
    </w:p>
    <w:p w14:paraId="2282084E" w14:textId="5D0222B6" w:rsidR="00316EC3" w:rsidRDefault="00EA1633" w:rsidP="00316EC3">
      <w:pPr>
        <w:jc w:val="both"/>
        <w:rPr>
          <w:bCs/>
        </w:rPr>
      </w:pPr>
      <w:r>
        <w:rPr>
          <w:bCs/>
        </w:rPr>
        <w:t>10.301.0023.2.056</w:t>
      </w:r>
      <w:r w:rsidR="00316EC3">
        <w:rPr>
          <w:bCs/>
        </w:rPr>
        <w:t xml:space="preserve"> – </w:t>
      </w:r>
      <w:r>
        <w:rPr>
          <w:bCs/>
        </w:rPr>
        <w:t>PRÁTICAS INTEGRATIVAS COMPLEMENTARES - PICS</w:t>
      </w:r>
    </w:p>
    <w:p w14:paraId="2E4A71F4" w14:textId="723512C2" w:rsidR="00EA1633" w:rsidRDefault="00316EC3" w:rsidP="00316EC3">
      <w:r>
        <w:t>(</w:t>
      </w:r>
      <w:r w:rsidR="00EA1633">
        <w:t>5</w:t>
      </w:r>
      <w:r>
        <w:t>) 3.3.90.00.00.00.00.00.0002</w:t>
      </w:r>
      <w:r w:rsidRPr="00A35607">
        <w:t xml:space="preserve"> – Aplicações Diretas</w:t>
      </w:r>
      <w:r>
        <w:t>.............</w:t>
      </w:r>
      <w:r w:rsidR="00EA1633">
        <w:t>....</w:t>
      </w:r>
      <w:r>
        <w:t>.............................</w:t>
      </w:r>
      <w:r w:rsidRPr="00A35607">
        <w:t xml:space="preserve"> R$ </w:t>
      </w:r>
      <w:r w:rsidR="00EA1633">
        <w:t>6.743,95</w:t>
      </w:r>
    </w:p>
    <w:p w14:paraId="5E55510A" w14:textId="77777777" w:rsidR="00EA1633" w:rsidRDefault="00EA1633" w:rsidP="00316EC3"/>
    <w:p w14:paraId="2B73FAFC" w14:textId="77777777" w:rsidR="00EA1633" w:rsidRDefault="00EA1633" w:rsidP="00EA1633">
      <w:pPr>
        <w:jc w:val="both"/>
      </w:pPr>
      <w:r>
        <w:t xml:space="preserve">09 </w:t>
      </w:r>
      <w:r w:rsidRPr="00A35607">
        <w:t xml:space="preserve">– </w:t>
      </w:r>
      <w:r>
        <w:t>SECRETARIA DE SAÚDE PÚBLICA</w:t>
      </w:r>
    </w:p>
    <w:p w14:paraId="1B707289" w14:textId="77777777" w:rsidR="00EA1633" w:rsidRDefault="00EA1633" w:rsidP="00EA1633">
      <w:pPr>
        <w:jc w:val="both"/>
      </w:pPr>
      <w:r>
        <w:t>01 – FUNDO MUNICIPAL DE SAÚDE</w:t>
      </w:r>
    </w:p>
    <w:p w14:paraId="21DB3965" w14:textId="2A0FA95F" w:rsidR="00AB1607" w:rsidRDefault="00EA1633" w:rsidP="00AB1607">
      <w:pPr>
        <w:jc w:val="both"/>
        <w:rPr>
          <w:bCs/>
        </w:rPr>
      </w:pPr>
      <w:r>
        <w:rPr>
          <w:bCs/>
        </w:rPr>
        <w:t>10.301.0023.2.060</w:t>
      </w:r>
      <w:r w:rsidR="00AB1607">
        <w:rPr>
          <w:bCs/>
        </w:rPr>
        <w:t xml:space="preserve"> – </w:t>
      </w:r>
      <w:r>
        <w:rPr>
          <w:bCs/>
        </w:rPr>
        <w:t>MANUTENÇÃO E DESENVOLVIMENTO DAS ATIVIDADES DE PRONTO-ATENDIMENTO</w:t>
      </w:r>
    </w:p>
    <w:p w14:paraId="5A02A65E" w14:textId="72395B3B" w:rsidR="00AB1607" w:rsidRDefault="00AB1607" w:rsidP="00316EC3">
      <w:r>
        <w:t>(</w:t>
      </w:r>
      <w:r w:rsidR="00EA1633">
        <w:t>11) 3.3.90.00.00.00.00.00.0002</w:t>
      </w:r>
      <w:r w:rsidRPr="00A35607">
        <w:t>– Aplicações Diretas</w:t>
      </w:r>
      <w:r>
        <w:t>........................</w:t>
      </w:r>
      <w:r w:rsidR="00EA1633">
        <w:t>.</w:t>
      </w:r>
      <w:r>
        <w:t>....................</w:t>
      </w:r>
      <w:r w:rsidRPr="00A35607">
        <w:t xml:space="preserve"> R$ </w:t>
      </w:r>
      <w:r w:rsidR="00EA1633">
        <w:t>5</w:t>
      </w:r>
      <w:r>
        <w:t>.000,00</w:t>
      </w:r>
    </w:p>
    <w:p w14:paraId="1B07FA9E" w14:textId="6A13B3FF" w:rsidR="00EA1633" w:rsidRDefault="00EA1633" w:rsidP="00EA1633">
      <w:r>
        <w:t>(12) 4.4.90.00.00.00.00.00.0002</w:t>
      </w:r>
      <w:r w:rsidRPr="00A35607">
        <w:t>– Aplicações Diretas</w:t>
      </w:r>
      <w:r>
        <w:t>................................................</w:t>
      </w:r>
      <w:r w:rsidRPr="00A35607">
        <w:t xml:space="preserve"> R$ </w:t>
      </w:r>
      <w:r>
        <w:t>980,00</w:t>
      </w:r>
    </w:p>
    <w:p w14:paraId="2824DF67" w14:textId="77777777" w:rsidR="00EA1633" w:rsidRDefault="00EA1633" w:rsidP="00EA1633"/>
    <w:p w14:paraId="43650D32" w14:textId="77777777" w:rsidR="00EA1633" w:rsidRDefault="00EA1633" w:rsidP="00EA1633">
      <w:pPr>
        <w:jc w:val="both"/>
      </w:pPr>
      <w:r>
        <w:t xml:space="preserve">09 </w:t>
      </w:r>
      <w:r w:rsidRPr="00A35607">
        <w:t xml:space="preserve">– </w:t>
      </w:r>
      <w:r>
        <w:t>SECRETARIA DE SAÚDE PÚBLICA</w:t>
      </w:r>
    </w:p>
    <w:p w14:paraId="16B80BFC" w14:textId="77777777" w:rsidR="00EA1633" w:rsidRDefault="00EA1633" w:rsidP="00EA1633">
      <w:pPr>
        <w:jc w:val="both"/>
      </w:pPr>
      <w:r>
        <w:t>01 – FUNDO MUNICIPAL DE SAÚDE</w:t>
      </w:r>
    </w:p>
    <w:p w14:paraId="2DB08DB4" w14:textId="35622861" w:rsidR="00EA1633" w:rsidRDefault="00EA1633" w:rsidP="00EA1633">
      <w:pPr>
        <w:jc w:val="both"/>
        <w:rPr>
          <w:bCs/>
        </w:rPr>
      </w:pPr>
      <w:r>
        <w:rPr>
          <w:bCs/>
        </w:rPr>
        <w:t>10.304.0025.2.063 – MANUTENÇÃO E DESENVOLVIMENTO DAS ATIVIDADES DA VIGILÃNCIA SANITÁRIA</w:t>
      </w:r>
    </w:p>
    <w:p w14:paraId="6938ECFB" w14:textId="7C6F7729" w:rsidR="00EA1633" w:rsidRDefault="00EA1633" w:rsidP="00EA1633">
      <w:r>
        <w:t>(19) 3.1.90.00.00.00.00.00.0002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10.000,00</w:t>
      </w:r>
    </w:p>
    <w:p w14:paraId="1A753E4E" w14:textId="13688DC2" w:rsidR="00EA1633" w:rsidRDefault="00EA1633" w:rsidP="00EA1633">
      <w:r>
        <w:t>(20) 3.3.90.00.00.00.00.00.0002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5.000,00</w:t>
      </w:r>
    </w:p>
    <w:p w14:paraId="14093B78" w14:textId="4A0149F3" w:rsidR="00EA1633" w:rsidRDefault="00EA1633" w:rsidP="00EA1633">
      <w:r>
        <w:t>(21) 4.4.90.00.00.00.00.00.0002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5.000,00</w:t>
      </w:r>
    </w:p>
    <w:p w14:paraId="1EE3FBDF" w14:textId="77777777" w:rsidR="00EA1633" w:rsidRDefault="00EA1633" w:rsidP="00EA1633"/>
    <w:p w14:paraId="7A3FCC08" w14:textId="77777777" w:rsidR="00EA1633" w:rsidRDefault="00EA1633" w:rsidP="00EA1633">
      <w:pPr>
        <w:jc w:val="both"/>
      </w:pPr>
      <w:r>
        <w:t xml:space="preserve">02 </w:t>
      </w:r>
      <w:r w:rsidRPr="00A35607">
        <w:t xml:space="preserve">– </w:t>
      </w:r>
      <w:r>
        <w:t>PODER EXECUTIVO MUNICIPAL</w:t>
      </w:r>
    </w:p>
    <w:p w14:paraId="7C8343A4" w14:textId="530566C6" w:rsidR="00EA1633" w:rsidRDefault="00EA1633" w:rsidP="00EA1633">
      <w:pPr>
        <w:jc w:val="both"/>
      </w:pPr>
      <w:r>
        <w:t xml:space="preserve">02 </w:t>
      </w:r>
      <w:proofErr w:type="gramStart"/>
      <w:r>
        <w:t>-  CONTROLE</w:t>
      </w:r>
      <w:proofErr w:type="gramEnd"/>
      <w:r>
        <w:t xml:space="preserve"> INTERNO</w:t>
      </w:r>
    </w:p>
    <w:p w14:paraId="52C6EAC8" w14:textId="06BD3D36" w:rsidR="00EA1633" w:rsidRDefault="00B57747" w:rsidP="00EA1633">
      <w:pPr>
        <w:jc w:val="both"/>
        <w:rPr>
          <w:bCs/>
        </w:rPr>
      </w:pPr>
      <w:r>
        <w:rPr>
          <w:bCs/>
        </w:rPr>
        <w:t>04.124.0004.2.009</w:t>
      </w:r>
      <w:r w:rsidR="00EA1633">
        <w:rPr>
          <w:bCs/>
        </w:rPr>
        <w:t xml:space="preserve"> – MANUTENÇÃO E DESENVOLVIMENTO DAS ATIVIDADES DA CONTROLADORIA</w:t>
      </w:r>
    </w:p>
    <w:p w14:paraId="3429CC67" w14:textId="28C7AE6E" w:rsidR="00EA1633" w:rsidRDefault="00EA1633" w:rsidP="00EA1633">
      <w:r>
        <w:t>(8) 3.1.90.00.00.00.00.00.0000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3.000,00</w:t>
      </w:r>
    </w:p>
    <w:p w14:paraId="0901808B" w14:textId="3503EA02" w:rsidR="00EA1633" w:rsidRDefault="00EA1633" w:rsidP="00EA1633">
      <w:r>
        <w:t>(9) 3.3.90.00.00.00.00.00.0000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5.000,00</w:t>
      </w:r>
    </w:p>
    <w:p w14:paraId="49AF71ED" w14:textId="77777777" w:rsidR="002B1179" w:rsidRDefault="002B1179" w:rsidP="00EA1633"/>
    <w:p w14:paraId="618C22F4" w14:textId="7C96C6A1" w:rsidR="002B1179" w:rsidRDefault="002B1179" w:rsidP="002B1179">
      <w:pPr>
        <w:jc w:val="both"/>
      </w:pPr>
      <w:r>
        <w:t xml:space="preserve">03 </w:t>
      </w:r>
      <w:r w:rsidRPr="00A35607">
        <w:t xml:space="preserve">– </w:t>
      </w:r>
      <w:r>
        <w:t>SECRETARIA DE ADMINISTRAÇÃO E GESTÃO</w:t>
      </w:r>
    </w:p>
    <w:p w14:paraId="5825D4E3" w14:textId="698B3B8F" w:rsidR="002B1179" w:rsidRDefault="002B1179" w:rsidP="002B1179">
      <w:pPr>
        <w:jc w:val="both"/>
      </w:pPr>
      <w:r>
        <w:t xml:space="preserve">01 </w:t>
      </w:r>
      <w:proofErr w:type="gramStart"/>
      <w:r>
        <w:t>-  ADMINISTRAÇÃO</w:t>
      </w:r>
      <w:proofErr w:type="gramEnd"/>
      <w:r>
        <w:t xml:space="preserve"> E GESTÃO</w:t>
      </w:r>
    </w:p>
    <w:p w14:paraId="3E64F809" w14:textId="22FA7ED3" w:rsidR="002B1179" w:rsidRDefault="002B1179" w:rsidP="002B1179">
      <w:pPr>
        <w:jc w:val="both"/>
        <w:rPr>
          <w:bCs/>
        </w:rPr>
      </w:pPr>
      <w:r>
        <w:rPr>
          <w:bCs/>
        </w:rPr>
        <w:t>04.122.0002.2.012 – MANUTENÇÃO E AMPLIAÇÃO DO CENTRO ADMINISTRATIVO</w:t>
      </w:r>
    </w:p>
    <w:p w14:paraId="428C3681" w14:textId="02662357" w:rsidR="002B1179" w:rsidRDefault="002B1179" w:rsidP="002B1179">
      <w:r>
        <w:t>(16)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7.000,00</w:t>
      </w:r>
    </w:p>
    <w:p w14:paraId="1813C669" w14:textId="21F934FD" w:rsidR="002B1179" w:rsidRDefault="002B1179" w:rsidP="002B1179">
      <w:r>
        <w:t>(17) 4.4.90.00.00.00.00.00.0000</w:t>
      </w:r>
      <w:r w:rsidRPr="00A35607">
        <w:t xml:space="preserve"> – Aplicações Diretas</w:t>
      </w:r>
      <w:r>
        <w:t>...............................................</w:t>
      </w:r>
      <w:r w:rsidRPr="00A35607">
        <w:t xml:space="preserve"> R$ </w:t>
      </w:r>
      <w:r>
        <w:t>496,00</w:t>
      </w:r>
    </w:p>
    <w:p w14:paraId="7556CEE6" w14:textId="77777777" w:rsidR="002B1179" w:rsidRDefault="002B1179" w:rsidP="002B1179"/>
    <w:p w14:paraId="7F865DC7" w14:textId="77777777" w:rsidR="002B1179" w:rsidRDefault="002B1179" w:rsidP="002B1179">
      <w:pPr>
        <w:jc w:val="both"/>
      </w:pPr>
      <w:r>
        <w:t xml:space="preserve">04 </w:t>
      </w:r>
      <w:r w:rsidRPr="00A35607">
        <w:t xml:space="preserve">– </w:t>
      </w:r>
      <w:r>
        <w:t>SECRETARIA DA FAZENDA</w:t>
      </w:r>
    </w:p>
    <w:p w14:paraId="60C897AC" w14:textId="580DFCF2" w:rsidR="002B1179" w:rsidRDefault="002B1179" w:rsidP="002B1179">
      <w:pPr>
        <w:jc w:val="both"/>
      </w:pPr>
      <w:r>
        <w:t>02 – CONTADORIA GERAL</w:t>
      </w:r>
    </w:p>
    <w:p w14:paraId="0A6F8F68" w14:textId="18D1B665" w:rsidR="002B1179" w:rsidRDefault="002B1179" w:rsidP="002B1179">
      <w:pPr>
        <w:jc w:val="both"/>
        <w:rPr>
          <w:bCs/>
        </w:rPr>
      </w:pPr>
      <w:r>
        <w:rPr>
          <w:bCs/>
        </w:rPr>
        <w:t>04.121.0004.2.016 – MANUTENÇÃO E DESENVOLVIMENTO DAS ATIVIDADES DA CONTADORIA GERAL</w:t>
      </w:r>
    </w:p>
    <w:p w14:paraId="690C82BD" w14:textId="3E0223CC" w:rsidR="002B1179" w:rsidRDefault="002B1179" w:rsidP="002B1179">
      <w:r>
        <w:t>(31) 3.1.90.00.00.00.00.00.0000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5.000,00</w:t>
      </w:r>
    </w:p>
    <w:p w14:paraId="2083E8CA" w14:textId="77777777" w:rsidR="002B1179" w:rsidRDefault="002B1179" w:rsidP="002B1179"/>
    <w:p w14:paraId="1DDBFB2C" w14:textId="7FB17A55" w:rsidR="002B1179" w:rsidRDefault="002B1179" w:rsidP="002B1179">
      <w:pPr>
        <w:jc w:val="both"/>
      </w:pPr>
      <w:r>
        <w:t xml:space="preserve">05 </w:t>
      </w:r>
      <w:r w:rsidRPr="00A35607">
        <w:t xml:space="preserve">– </w:t>
      </w:r>
      <w:r>
        <w:t>SECRETARIA DE EDUCAÇÃO, CULTURA E ESPORTE</w:t>
      </w:r>
    </w:p>
    <w:p w14:paraId="1B3F8CE5" w14:textId="6F58C9D0" w:rsidR="002B1179" w:rsidRDefault="002B1179" w:rsidP="002B1179">
      <w:pPr>
        <w:jc w:val="both"/>
      </w:pPr>
      <w:r>
        <w:t>03 – ENSINO INFANTIL</w:t>
      </w:r>
    </w:p>
    <w:p w14:paraId="700CF2B9" w14:textId="5DB4D4E8" w:rsidR="002B1179" w:rsidRDefault="002B1179" w:rsidP="002B1179">
      <w:pPr>
        <w:jc w:val="both"/>
        <w:rPr>
          <w:bCs/>
        </w:rPr>
      </w:pPr>
      <w:r>
        <w:rPr>
          <w:bCs/>
        </w:rPr>
        <w:t>12.365.0009.2.023 – MANUTENÇÃO E DESENVOLVIMENTO DAS ATIVIDADES DA PRÉ-ESCOLA</w:t>
      </w:r>
    </w:p>
    <w:p w14:paraId="3BC892A0" w14:textId="34877034" w:rsidR="002B1179" w:rsidRDefault="002B1179" w:rsidP="002B1179">
      <w:r>
        <w:t>(55) 3.3.90.00.00.00.00.00.0001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30.000,00</w:t>
      </w:r>
    </w:p>
    <w:p w14:paraId="299B3C4D" w14:textId="77777777" w:rsidR="00EA1633" w:rsidRDefault="00EA1633" w:rsidP="00EA1633"/>
    <w:p w14:paraId="717EA3ED" w14:textId="77777777" w:rsidR="002B1179" w:rsidRDefault="002B1179" w:rsidP="002B1179">
      <w:pPr>
        <w:jc w:val="both"/>
      </w:pPr>
      <w:r>
        <w:t xml:space="preserve">05 </w:t>
      </w:r>
      <w:r w:rsidRPr="00A35607">
        <w:t xml:space="preserve">– </w:t>
      </w:r>
      <w:r>
        <w:t>SECRETARIA DE EDUCAÇÃO, CULTURA E ESPORTE</w:t>
      </w:r>
    </w:p>
    <w:p w14:paraId="2263A008" w14:textId="374D564B" w:rsidR="002B1179" w:rsidRDefault="002B1179" w:rsidP="002B1179">
      <w:pPr>
        <w:jc w:val="both"/>
      </w:pPr>
      <w:r>
        <w:t>08 – ESPORTE E LAZER</w:t>
      </w:r>
    </w:p>
    <w:p w14:paraId="62FF10B8" w14:textId="5C27C605" w:rsidR="002B1179" w:rsidRDefault="002B1179" w:rsidP="002B1179">
      <w:pPr>
        <w:jc w:val="both"/>
        <w:rPr>
          <w:bCs/>
        </w:rPr>
      </w:pPr>
      <w:r>
        <w:rPr>
          <w:bCs/>
        </w:rPr>
        <w:lastRenderedPageBreak/>
        <w:t>27.812.0013.2.031 – MANUTENÇÃO DO DEPARTAMENTO DE ESPORTES</w:t>
      </w:r>
    </w:p>
    <w:p w14:paraId="6E315D6D" w14:textId="187CEBBC" w:rsidR="002B1179" w:rsidRDefault="002B1179" w:rsidP="002B1179">
      <w:r>
        <w:t>(75) 3.1.90.00.00.00.00.00.0000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9.000,00</w:t>
      </w:r>
    </w:p>
    <w:p w14:paraId="54DEAA83" w14:textId="32AA1923" w:rsidR="002B1179" w:rsidRDefault="002B1179" w:rsidP="002B1179">
      <w:r>
        <w:t>(76)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5.000,00</w:t>
      </w:r>
    </w:p>
    <w:p w14:paraId="219E0566" w14:textId="158FACA7" w:rsidR="002B1179" w:rsidRDefault="002B1179" w:rsidP="002B1179">
      <w:r>
        <w:t>(77) 4.4.90.00.00.00.00.00.0000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1.000,00</w:t>
      </w:r>
    </w:p>
    <w:p w14:paraId="5A9311E3" w14:textId="77777777" w:rsidR="002B1179" w:rsidRDefault="002B1179" w:rsidP="002B1179"/>
    <w:p w14:paraId="511295C1" w14:textId="77777777" w:rsidR="002B1179" w:rsidRDefault="002B1179" w:rsidP="002B1179">
      <w:pPr>
        <w:jc w:val="both"/>
      </w:pPr>
      <w:r>
        <w:t xml:space="preserve">05 </w:t>
      </w:r>
      <w:r w:rsidRPr="00A35607">
        <w:t xml:space="preserve">– </w:t>
      </w:r>
      <w:r>
        <w:t>SECRETARIA DE EDUCAÇÃO, CULTURA E ESPORTE</w:t>
      </w:r>
    </w:p>
    <w:p w14:paraId="5107FF9A" w14:textId="77777777" w:rsidR="002B1179" w:rsidRDefault="002B1179" w:rsidP="002B1179">
      <w:pPr>
        <w:jc w:val="both"/>
      </w:pPr>
      <w:r>
        <w:t>08 – ESPORTE E LAZER</w:t>
      </w:r>
    </w:p>
    <w:p w14:paraId="3AE5A5C4" w14:textId="1BADC8E5" w:rsidR="002B1179" w:rsidRDefault="002B1179" w:rsidP="002B1179">
      <w:pPr>
        <w:jc w:val="both"/>
        <w:rPr>
          <w:bCs/>
        </w:rPr>
      </w:pPr>
      <w:r>
        <w:rPr>
          <w:bCs/>
        </w:rPr>
        <w:t>27.812.0013.2.032 – MANUTENÇÃO E DESENVOLVIMENTO DAS ATIVIDADES DE DESPORTO</w:t>
      </w:r>
    </w:p>
    <w:p w14:paraId="17151C7C" w14:textId="0779CBFB" w:rsidR="002B1179" w:rsidRDefault="002B1179" w:rsidP="002B1179">
      <w:r>
        <w:t>(78)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6.000,00</w:t>
      </w:r>
    </w:p>
    <w:p w14:paraId="6EEBE290" w14:textId="77777777" w:rsidR="002B1179" w:rsidRDefault="002B1179" w:rsidP="002B1179"/>
    <w:p w14:paraId="72A2DC1D" w14:textId="7D067D93" w:rsidR="002B1179" w:rsidRDefault="002B1179" w:rsidP="002B1179">
      <w:pPr>
        <w:jc w:val="both"/>
      </w:pPr>
      <w:r>
        <w:t xml:space="preserve">07 </w:t>
      </w:r>
      <w:r w:rsidRPr="00A35607">
        <w:t xml:space="preserve">– </w:t>
      </w:r>
      <w:r>
        <w:t>SECRETARIA DE INFRAESTRUTURA</w:t>
      </w:r>
    </w:p>
    <w:p w14:paraId="6CE330E1" w14:textId="601A6825" w:rsidR="002B1179" w:rsidRDefault="002B1179" w:rsidP="002B1179">
      <w:pPr>
        <w:jc w:val="both"/>
      </w:pPr>
      <w:r>
        <w:t>01 – PLANEJAMENTO E SERVIÇOS URBANOS</w:t>
      </w:r>
    </w:p>
    <w:p w14:paraId="62D71AC0" w14:textId="5C8C2491" w:rsidR="002B1179" w:rsidRDefault="002B1179" w:rsidP="002B1179">
      <w:pPr>
        <w:jc w:val="both"/>
        <w:rPr>
          <w:bCs/>
        </w:rPr>
      </w:pPr>
      <w:r>
        <w:rPr>
          <w:bCs/>
        </w:rPr>
        <w:t>15.451.0016.1.007 – CONSTRUÇÃO E MANUTENÇÃO DE ABRIGOS DE PASSAGEIROS</w:t>
      </w:r>
    </w:p>
    <w:p w14:paraId="712A310E" w14:textId="246DD0E9" w:rsidR="002B1179" w:rsidRDefault="002B1179" w:rsidP="002B1179">
      <w:r>
        <w:t>(95)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3.730,20</w:t>
      </w:r>
    </w:p>
    <w:p w14:paraId="6A5FA752" w14:textId="5B9D563C" w:rsidR="002B1179" w:rsidRDefault="002B1179" w:rsidP="002B1179">
      <w:r>
        <w:t>(96) 4.4.90.00.00.00.00.00.0000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5.000,00</w:t>
      </w:r>
    </w:p>
    <w:p w14:paraId="72CD7216" w14:textId="77777777" w:rsidR="00D742BE" w:rsidRDefault="00D742BE" w:rsidP="002B1179"/>
    <w:p w14:paraId="30301013" w14:textId="77777777" w:rsidR="002B1179" w:rsidRDefault="002B1179" w:rsidP="002B1179">
      <w:pPr>
        <w:jc w:val="both"/>
      </w:pPr>
      <w:r>
        <w:t xml:space="preserve">07 </w:t>
      </w:r>
      <w:r w:rsidRPr="00A35607">
        <w:t xml:space="preserve">– </w:t>
      </w:r>
      <w:r>
        <w:t>SECRETARIA DE INFRAESTRUTURA</w:t>
      </w:r>
    </w:p>
    <w:p w14:paraId="3EE56AFD" w14:textId="77777777" w:rsidR="002B1179" w:rsidRDefault="002B1179" w:rsidP="002B1179">
      <w:pPr>
        <w:jc w:val="both"/>
      </w:pPr>
      <w:r>
        <w:t>01 – PLANEJAMENTO E SERVIÇOS URBANOS</w:t>
      </w:r>
    </w:p>
    <w:p w14:paraId="02464DB2" w14:textId="5BC0F76C" w:rsidR="002B1179" w:rsidRDefault="002B1179" w:rsidP="002B1179">
      <w:pPr>
        <w:jc w:val="both"/>
        <w:rPr>
          <w:bCs/>
        </w:rPr>
      </w:pPr>
      <w:r>
        <w:rPr>
          <w:bCs/>
        </w:rPr>
        <w:t>15.451.0016.</w:t>
      </w:r>
      <w:r w:rsidR="00D742BE">
        <w:rPr>
          <w:bCs/>
        </w:rPr>
        <w:t>2.040</w:t>
      </w:r>
      <w:r>
        <w:rPr>
          <w:bCs/>
        </w:rPr>
        <w:t xml:space="preserve"> – </w:t>
      </w:r>
      <w:r w:rsidR="009440F9">
        <w:rPr>
          <w:bCs/>
        </w:rPr>
        <w:t>MANUTENÇÃO DAS ATIVIDADES N</w:t>
      </w:r>
      <w:r w:rsidR="00D742BE">
        <w:rPr>
          <w:bCs/>
        </w:rPr>
        <w:t>O CEMITÉRIO MUNICIPAL</w:t>
      </w:r>
    </w:p>
    <w:p w14:paraId="7FF3CF6A" w14:textId="0841B3DA" w:rsidR="00D742BE" w:rsidRDefault="002B1179" w:rsidP="002B1179">
      <w:r>
        <w:t>(</w:t>
      </w:r>
      <w:r w:rsidR="00D742BE">
        <w:t>98</w:t>
      </w:r>
      <w:r>
        <w:t>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D742BE">
        <w:t>4.000,00</w:t>
      </w:r>
    </w:p>
    <w:p w14:paraId="47692299" w14:textId="77777777" w:rsidR="00D742BE" w:rsidRDefault="00D742BE" w:rsidP="002B1179"/>
    <w:p w14:paraId="5479FBD6" w14:textId="7F73BFAA" w:rsidR="00D742BE" w:rsidRDefault="00D742BE" w:rsidP="00D742BE">
      <w:pPr>
        <w:jc w:val="both"/>
      </w:pPr>
      <w:r>
        <w:t xml:space="preserve">13 </w:t>
      </w:r>
      <w:r w:rsidRPr="00A35607">
        <w:t xml:space="preserve">– </w:t>
      </w:r>
      <w:r>
        <w:t>SECRETARIA DE DESENVOVIMENTO LOCAL</w:t>
      </w:r>
    </w:p>
    <w:p w14:paraId="66BF24EB" w14:textId="079156FF" w:rsidR="00D742BE" w:rsidRDefault="00D742BE" w:rsidP="00D742BE">
      <w:pPr>
        <w:jc w:val="both"/>
      </w:pPr>
      <w:r>
        <w:t>01 – DESENVOVIMENTO LOCAL</w:t>
      </w:r>
    </w:p>
    <w:p w14:paraId="4DF845F4" w14:textId="5F32E6D0" w:rsidR="00D742BE" w:rsidRDefault="00D742BE" w:rsidP="00D742BE">
      <w:pPr>
        <w:jc w:val="both"/>
        <w:rPr>
          <w:bCs/>
        </w:rPr>
      </w:pPr>
      <w:r>
        <w:rPr>
          <w:bCs/>
        </w:rPr>
        <w:t>16.482.0022.2.054 – MANUTENÇÃO E DESENVOLVIMENTO DAS ATIVIDADES NA ÁREA HABITACIONAL</w:t>
      </w:r>
    </w:p>
    <w:p w14:paraId="48A081C6" w14:textId="46DC57AB" w:rsidR="00D742BE" w:rsidRDefault="00D742BE" w:rsidP="00D742BE">
      <w:r>
        <w:t>(144) 3.3.90.00.00.00.00.00.0000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5.000,00</w:t>
      </w:r>
    </w:p>
    <w:p w14:paraId="3A001CA3" w14:textId="77777777" w:rsidR="00D742BE" w:rsidRDefault="00D742BE" w:rsidP="002B1179"/>
    <w:p w14:paraId="03642C12" w14:textId="77777777" w:rsidR="00D742BE" w:rsidRDefault="00D742BE" w:rsidP="00D742BE">
      <w:pPr>
        <w:jc w:val="both"/>
      </w:pPr>
      <w:r>
        <w:t xml:space="preserve">13 </w:t>
      </w:r>
      <w:r w:rsidRPr="00A35607">
        <w:t xml:space="preserve">– </w:t>
      </w:r>
      <w:r>
        <w:t>SECRETARIA DE DESENVOVIMENTO LOCAL</w:t>
      </w:r>
    </w:p>
    <w:p w14:paraId="34FB6C0E" w14:textId="77777777" w:rsidR="00D742BE" w:rsidRDefault="00D742BE" w:rsidP="00D742BE">
      <w:pPr>
        <w:jc w:val="both"/>
      </w:pPr>
      <w:r>
        <w:t>01 – DESENVOVIMENTO LOCAL</w:t>
      </w:r>
    </w:p>
    <w:p w14:paraId="2C6D33CC" w14:textId="1DE34564" w:rsidR="00D742BE" w:rsidRDefault="00D742BE" w:rsidP="00D742BE">
      <w:pPr>
        <w:jc w:val="both"/>
        <w:rPr>
          <w:bCs/>
        </w:rPr>
      </w:pPr>
      <w:r>
        <w:rPr>
          <w:bCs/>
        </w:rPr>
        <w:t>18.541.0019.2.051 – MANUTENÇÃO E DESENVOLVIMENTO DO SISTEMA DE ESGOTO, PRESERVAÇÃO E CONSERVAÇÃO AMBIENTAL</w:t>
      </w:r>
    </w:p>
    <w:p w14:paraId="7468E35C" w14:textId="79F2C1B2" w:rsidR="00D742BE" w:rsidRDefault="00D742BE" w:rsidP="00D742BE">
      <w:r>
        <w:t>(134) 3.3.90.00.00.00.00.00.0000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5.000,00</w:t>
      </w:r>
    </w:p>
    <w:p w14:paraId="0CDF02A2" w14:textId="77777777" w:rsidR="00D742BE" w:rsidRDefault="00D742BE" w:rsidP="002B1179"/>
    <w:p w14:paraId="352ACA2D" w14:textId="77777777" w:rsidR="00D742BE" w:rsidRDefault="00D742BE" w:rsidP="00D742BE">
      <w:pPr>
        <w:jc w:val="both"/>
      </w:pPr>
      <w:r>
        <w:t xml:space="preserve">13 </w:t>
      </w:r>
      <w:r w:rsidRPr="00A35607">
        <w:t xml:space="preserve">– </w:t>
      </w:r>
      <w:r>
        <w:t>SECRETARIA DE DESENVOVIMENTO LOCAL</w:t>
      </w:r>
    </w:p>
    <w:p w14:paraId="459AF012" w14:textId="77777777" w:rsidR="00D742BE" w:rsidRDefault="00D742BE" w:rsidP="00D742BE">
      <w:pPr>
        <w:jc w:val="both"/>
      </w:pPr>
      <w:r>
        <w:t>01 – DESENVOVIMENTO LOCAL</w:t>
      </w:r>
    </w:p>
    <w:p w14:paraId="63F8C691" w14:textId="47C67F17" w:rsidR="00D742BE" w:rsidRDefault="00D742BE" w:rsidP="00D742BE">
      <w:pPr>
        <w:jc w:val="both"/>
        <w:rPr>
          <w:bCs/>
        </w:rPr>
      </w:pPr>
      <w:r>
        <w:rPr>
          <w:bCs/>
        </w:rPr>
        <w:t>23.661.0020.1.012 – INFRAESTRUTURA PARA ÁREA INDUSTRIAL</w:t>
      </w:r>
    </w:p>
    <w:p w14:paraId="59E69552" w14:textId="1486A834" w:rsidR="00D742BE" w:rsidRDefault="00D742BE" w:rsidP="00D742BE">
      <w:r>
        <w:t>(136) 3.3.90.00.00.00.00.00.0000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4.481,13</w:t>
      </w:r>
    </w:p>
    <w:p w14:paraId="67035552" w14:textId="77777777" w:rsidR="00D742BE" w:rsidRDefault="00D742BE" w:rsidP="002B1179"/>
    <w:p w14:paraId="753593D9" w14:textId="77777777" w:rsidR="00D742BE" w:rsidRDefault="00D742BE" w:rsidP="00D742BE">
      <w:pPr>
        <w:jc w:val="both"/>
      </w:pPr>
      <w:r>
        <w:t xml:space="preserve">13 </w:t>
      </w:r>
      <w:r w:rsidRPr="00A35607">
        <w:t xml:space="preserve">– </w:t>
      </w:r>
      <w:r>
        <w:t>SECRETARIA DE DESENVOVIMENTO LOCAL</w:t>
      </w:r>
    </w:p>
    <w:p w14:paraId="2375F3C1" w14:textId="77777777" w:rsidR="00D742BE" w:rsidRDefault="00D742BE" w:rsidP="00D742BE">
      <w:pPr>
        <w:jc w:val="both"/>
      </w:pPr>
      <w:r>
        <w:t>01 – DESENVOVIMENTO LOCAL</w:t>
      </w:r>
    </w:p>
    <w:p w14:paraId="7F14F9C4" w14:textId="4E317E03" w:rsidR="00D742BE" w:rsidRDefault="00D742BE" w:rsidP="00D742BE">
      <w:pPr>
        <w:jc w:val="both"/>
        <w:rPr>
          <w:bCs/>
        </w:rPr>
      </w:pPr>
      <w:r>
        <w:rPr>
          <w:bCs/>
        </w:rPr>
        <w:t>23.691.0020.2.052 – MANUTENÇÃO E DESENVOLVIMENTO DOS SERVIÇOS DA SALA DO EMPREENDEDOR</w:t>
      </w:r>
    </w:p>
    <w:p w14:paraId="62BEDF6B" w14:textId="61D8DD79" w:rsidR="00D742BE" w:rsidRDefault="00D742BE" w:rsidP="00D742BE">
      <w:r>
        <w:t>(139) 3.3.90.00.00.00.00.00.0000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2.775,10</w:t>
      </w:r>
    </w:p>
    <w:p w14:paraId="2A6B5C64" w14:textId="77777777" w:rsidR="00D742BE" w:rsidRDefault="00D742BE" w:rsidP="002B1179"/>
    <w:p w14:paraId="4A2FB89C" w14:textId="77777777" w:rsidR="00D742BE" w:rsidRDefault="00D742BE" w:rsidP="00D742BE">
      <w:pPr>
        <w:jc w:val="both"/>
      </w:pPr>
      <w:r>
        <w:t xml:space="preserve">13 </w:t>
      </w:r>
      <w:r w:rsidRPr="00A35607">
        <w:t xml:space="preserve">– </w:t>
      </w:r>
      <w:r>
        <w:t>SECRETARIA DE DESENVOVIMENTO LOCAL</w:t>
      </w:r>
    </w:p>
    <w:p w14:paraId="23CA0E51" w14:textId="77777777" w:rsidR="00D742BE" w:rsidRDefault="00D742BE" w:rsidP="00D742BE">
      <w:pPr>
        <w:jc w:val="both"/>
      </w:pPr>
      <w:r>
        <w:t>01 – DESENVOVIMENTO LOCAL</w:t>
      </w:r>
    </w:p>
    <w:p w14:paraId="19940482" w14:textId="782EE4E0" w:rsidR="00D742BE" w:rsidRDefault="00D742BE" w:rsidP="00D742BE">
      <w:pPr>
        <w:jc w:val="both"/>
        <w:rPr>
          <w:bCs/>
        </w:rPr>
      </w:pPr>
      <w:r>
        <w:rPr>
          <w:bCs/>
        </w:rPr>
        <w:lastRenderedPageBreak/>
        <w:t>23.695.0023.2.053 – MANUTENÇÃO E DESENVOLVIMENTO DAS ATIVIDADES DE TURISMO NO MUNICÍPIO</w:t>
      </w:r>
    </w:p>
    <w:p w14:paraId="73C43B9C" w14:textId="12A6135E" w:rsidR="00D742BE" w:rsidRDefault="00D742BE" w:rsidP="002B1179">
      <w:r>
        <w:t>(141) 3.3.90.00.00.00.00.00.0000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 w:rsidR="00E6585C">
        <w:t>4.024,28</w:t>
      </w:r>
    </w:p>
    <w:p w14:paraId="68FEC26B" w14:textId="77777777" w:rsidR="00316EC3" w:rsidRDefault="00316EC3" w:rsidP="00CD5BCF">
      <w:pPr>
        <w:rPr>
          <w:b/>
          <w:u w:val="single"/>
        </w:rPr>
      </w:pPr>
    </w:p>
    <w:p w14:paraId="26F29057" w14:textId="347ADF0F" w:rsidR="00E6585C" w:rsidRDefault="00E6585C" w:rsidP="00E6585C">
      <w:pPr>
        <w:jc w:val="both"/>
      </w:pPr>
      <w:r>
        <w:t xml:space="preserve">08 </w:t>
      </w:r>
      <w:r w:rsidRPr="00A35607">
        <w:t xml:space="preserve">– </w:t>
      </w:r>
      <w:r>
        <w:t>ENCARGOS GERAIS DO MUNICÍPIO</w:t>
      </w:r>
    </w:p>
    <w:p w14:paraId="4298164C" w14:textId="17CB8224" w:rsidR="00E6585C" w:rsidRDefault="00E6585C" w:rsidP="00E6585C">
      <w:pPr>
        <w:jc w:val="both"/>
      </w:pPr>
      <w:r>
        <w:t>01 – ENCARGOS GERAIS DO MUNICÍPIO</w:t>
      </w:r>
    </w:p>
    <w:p w14:paraId="5F9C4064" w14:textId="3582AC42" w:rsidR="00E6585C" w:rsidRDefault="00E6585C" w:rsidP="00E6585C">
      <w:pPr>
        <w:jc w:val="both"/>
        <w:rPr>
          <w:bCs/>
        </w:rPr>
      </w:pPr>
      <w:r>
        <w:rPr>
          <w:bCs/>
        </w:rPr>
        <w:t>99.999.0999.0.005 – RESERVA DE CONTINGÊNCIA</w:t>
      </w:r>
    </w:p>
    <w:p w14:paraId="085F33EB" w14:textId="08B2AF9C" w:rsidR="00E6585C" w:rsidRDefault="00E6585C" w:rsidP="00E6585C">
      <w:r>
        <w:t>(127) 9.9.99.00.00.00.00.00.0000</w:t>
      </w:r>
      <w:r w:rsidRPr="00A35607">
        <w:t xml:space="preserve"> – Aplicações Diretas</w:t>
      </w:r>
      <w:r>
        <w:t>........................................</w:t>
      </w:r>
      <w:r w:rsidRPr="00A35607">
        <w:t xml:space="preserve"> R$ </w:t>
      </w:r>
      <w:r>
        <w:t>60.000,00</w:t>
      </w:r>
    </w:p>
    <w:p w14:paraId="2204A31F" w14:textId="77777777" w:rsidR="00E6585C" w:rsidRDefault="00E6585C" w:rsidP="00CD5BCF">
      <w:pPr>
        <w:rPr>
          <w:b/>
          <w:u w:val="single"/>
        </w:rPr>
      </w:pPr>
    </w:p>
    <w:p w14:paraId="66AC8A0F" w14:textId="7FE871CF" w:rsidR="00CD5BCF" w:rsidRPr="003D2E4A" w:rsidRDefault="00CD5BCF" w:rsidP="00CD5BCF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E6585C">
        <w:rPr>
          <w:b/>
          <w:u w:val="single"/>
        </w:rPr>
        <w:t>216.324,00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532E24DC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</w:t>
      </w:r>
      <w:r w:rsidR="00D259FC">
        <w:t xml:space="preserve">res desta Lei, relativamente aos </w:t>
      </w:r>
      <w:r w:rsidRPr="00626B63">
        <w:t>crédito</w:t>
      </w:r>
      <w:r w:rsidR="00D259FC">
        <w:t>s</w:t>
      </w:r>
      <w:r w:rsidR="00C73EEE">
        <w:t xml:space="preserve"> </w:t>
      </w:r>
      <w:r w:rsidR="00D259FC">
        <w:t>e reduções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CF1D2F6" w14:textId="77777777" w:rsidR="002E7D17" w:rsidRDefault="002E7D17" w:rsidP="002E7D17">
      <w:pPr>
        <w:spacing w:line="276" w:lineRule="auto"/>
        <w:jc w:val="both"/>
      </w:pPr>
    </w:p>
    <w:p w14:paraId="6B0DDE15" w14:textId="3962E52E" w:rsidR="005B040D" w:rsidRPr="00045245" w:rsidRDefault="001719FE" w:rsidP="00DC455E">
      <w:pPr>
        <w:spacing w:line="276" w:lineRule="auto"/>
        <w:jc w:val="both"/>
        <w:rPr>
          <w:i/>
        </w:rPr>
      </w:pPr>
      <w:r>
        <w:t xml:space="preserve"> </w:t>
      </w:r>
    </w:p>
    <w:p w14:paraId="047A96F6" w14:textId="77777777" w:rsidR="00DC455E" w:rsidRDefault="00DC455E" w:rsidP="00DC455E">
      <w:pPr>
        <w:spacing w:line="276" w:lineRule="auto"/>
        <w:jc w:val="both"/>
      </w:pPr>
    </w:p>
    <w:p w14:paraId="6DFE1C54" w14:textId="77777777" w:rsidR="00DC455E" w:rsidRPr="00C503C6" w:rsidRDefault="00DC455E" w:rsidP="00DC455E">
      <w:pPr>
        <w:ind w:firstLine="708"/>
        <w:jc w:val="both"/>
        <w:rPr>
          <w:rFonts w:eastAsia="Calibri"/>
          <w:lang w:eastAsia="en-US"/>
        </w:rPr>
      </w:pPr>
    </w:p>
    <w:p w14:paraId="315B973E" w14:textId="0B6E28F8" w:rsidR="00DC455E" w:rsidRDefault="00DC455E" w:rsidP="00DC455E">
      <w:pPr>
        <w:spacing w:line="276" w:lineRule="auto"/>
        <w:ind w:right="170" w:firstLine="851"/>
        <w:jc w:val="right"/>
      </w:pPr>
      <w:r>
        <w:t>Anchieta – SC, 16 de dezembro de 2022.</w:t>
      </w:r>
    </w:p>
    <w:p w14:paraId="21C5FE8A" w14:textId="77777777" w:rsidR="00DC455E" w:rsidRDefault="00DC455E" w:rsidP="00DC455E">
      <w:pPr>
        <w:spacing w:line="276" w:lineRule="auto"/>
        <w:ind w:right="170" w:firstLine="851"/>
        <w:jc w:val="right"/>
      </w:pPr>
    </w:p>
    <w:p w14:paraId="43C2C5E1" w14:textId="77777777" w:rsidR="00DC455E" w:rsidRDefault="00DC455E" w:rsidP="00DC455E">
      <w:pPr>
        <w:spacing w:line="276" w:lineRule="auto"/>
        <w:ind w:right="170" w:firstLine="851"/>
        <w:jc w:val="right"/>
      </w:pPr>
    </w:p>
    <w:p w14:paraId="222E2919" w14:textId="77777777" w:rsidR="00DC455E" w:rsidRDefault="00DC455E" w:rsidP="00DC455E">
      <w:pPr>
        <w:spacing w:line="276" w:lineRule="auto"/>
        <w:ind w:right="170" w:firstLine="851"/>
        <w:jc w:val="right"/>
      </w:pPr>
    </w:p>
    <w:p w14:paraId="5FEB6E2F" w14:textId="77777777" w:rsidR="00DC455E" w:rsidRDefault="00DC455E" w:rsidP="00DC455E">
      <w:pPr>
        <w:spacing w:line="276" w:lineRule="auto"/>
        <w:ind w:right="170" w:firstLine="851"/>
        <w:jc w:val="right"/>
      </w:pPr>
    </w:p>
    <w:p w14:paraId="65EEF390" w14:textId="77777777" w:rsidR="00DC455E" w:rsidRDefault="00DC455E" w:rsidP="00DC455E">
      <w:pPr>
        <w:spacing w:line="276" w:lineRule="auto"/>
        <w:ind w:right="170" w:firstLine="851"/>
        <w:rPr>
          <w:b/>
          <w:bCs/>
        </w:rPr>
      </w:pPr>
      <w:r>
        <w:t xml:space="preserve">                                             </w:t>
      </w:r>
      <w:r>
        <w:rPr>
          <w:b/>
          <w:bCs/>
        </w:rPr>
        <w:t xml:space="preserve">IVAN JOSE CANCI </w:t>
      </w:r>
    </w:p>
    <w:p w14:paraId="1B02CA22" w14:textId="77777777" w:rsidR="00DC455E" w:rsidRDefault="00DC455E" w:rsidP="00DC455E">
      <w:pPr>
        <w:spacing w:line="276" w:lineRule="auto"/>
        <w:jc w:val="center"/>
      </w:pPr>
      <w:r>
        <w:t>Prefeito Municipal</w:t>
      </w:r>
    </w:p>
    <w:p w14:paraId="0CC1F159" w14:textId="1C2672FC" w:rsidR="00DC455E" w:rsidRDefault="00DC455E" w:rsidP="00DC455E">
      <w:pPr>
        <w:tabs>
          <w:tab w:val="left" w:pos="6990"/>
        </w:tabs>
        <w:spacing w:line="276" w:lineRule="auto"/>
      </w:pPr>
      <w:r>
        <w:tab/>
      </w:r>
    </w:p>
    <w:p w14:paraId="075495D6" w14:textId="77777777" w:rsidR="00DC455E" w:rsidRDefault="00DC455E" w:rsidP="00DC455E">
      <w:pPr>
        <w:tabs>
          <w:tab w:val="left" w:pos="6990"/>
        </w:tabs>
        <w:spacing w:line="276" w:lineRule="auto"/>
      </w:pPr>
    </w:p>
    <w:p w14:paraId="5304F68D" w14:textId="77777777" w:rsidR="00DC455E" w:rsidRDefault="00DC455E" w:rsidP="00DC455E">
      <w:pPr>
        <w:tabs>
          <w:tab w:val="left" w:pos="6990"/>
        </w:tabs>
        <w:spacing w:line="276" w:lineRule="auto"/>
      </w:pPr>
    </w:p>
    <w:p w14:paraId="007367D4" w14:textId="77777777" w:rsidR="00DC455E" w:rsidRDefault="00DC455E" w:rsidP="00DC455E">
      <w:pPr>
        <w:tabs>
          <w:tab w:val="left" w:pos="6990"/>
        </w:tabs>
        <w:spacing w:line="276" w:lineRule="auto"/>
      </w:pPr>
    </w:p>
    <w:p w14:paraId="6662D301" w14:textId="77777777" w:rsidR="00DC455E" w:rsidRDefault="00DC455E" w:rsidP="00DC455E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3539AE66" w14:textId="3FF95BBF" w:rsidR="00DC455E" w:rsidRDefault="00DC455E" w:rsidP="00DC455E">
      <w:pPr>
        <w:rPr>
          <w:rFonts w:eastAsia="Calibri"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00E45C0B" w14:textId="77777777" w:rsidR="00DC455E" w:rsidRPr="00045245" w:rsidRDefault="00DC455E" w:rsidP="00DC455E">
      <w:pPr>
        <w:jc w:val="center"/>
        <w:rPr>
          <w:i/>
        </w:rPr>
      </w:pPr>
      <w:r>
        <w:t xml:space="preserve"> </w:t>
      </w:r>
    </w:p>
    <w:p w14:paraId="6251A4DE" w14:textId="78523B96" w:rsidR="00BE190B" w:rsidRPr="00045245" w:rsidRDefault="00BE190B" w:rsidP="00045245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1C018" w14:textId="77777777" w:rsidR="00386785" w:rsidRDefault="00386785">
      <w:r>
        <w:separator/>
      </w:r>
    </w:p>
  </w:endnote>
  <w:endnote w:type="continuationSeparator" w:id="0">
    <w:p w14:paraId="45964FD5" w14:textId="77777777" w:rsidR="00386785" w:rsidRDefault="00386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1960E0" w:rsidRPr="006B3E21" w:rsidRDefault="001960E0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5A7E3" w14:textId="77777777" w:rsidR="00386785" w:rsidRDefault="00386785">
      <w:r>
        <w:separator/>
      </w:r>
    </w:p>
  </w:footnote>
  <w:footnote w:type="continuationSeparator" w:id="0">
    <w:p w14:paraId="5782006D" w14:textId="77777777" w:rsidR="00386785" w:rsidRDefault="00386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1960E0" w:rsidRDefault="001960E0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0B116F6"/>
    <w:multiLevelType w:val="hybridMultilevel"/>
    <w:tmpl w:val="00DA0F8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1C3DEE"/>
    <w:multiLevelType w:val="hybridMultilevel"/>
    <w:tmpl w:val="99AE4D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7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1675184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89052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3107345">
    <w:abstractNumId w:val="5"/>
    <w:lvlOverride w:ilvl="0">
      <w:startOverride w:val="1"/>
    </w:lvlOverride>
  </w:num>
  <w:num w:numId="4" w16cid:durableId="288434825">
    <w:abstractNumId w:val="13"/>
    <w:lvlOverride w:ilvl="0">
      <w:startOverride w:val="1"/>
    </w:lvlOverride>
  </w:num>
  <w:num w:numId="5" w16cid:durableId="648897371">
    <w:abstractNumId w:val="2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917965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5304948">
    <w:abstractNumId w:val="3"/>
  </w:num>
  <w:num w:numId="8" w16cid:durableId="1735658973">
    <w:abstractNumId w:val="11"/>
  </w:num>
  <w:num w:numId="9" w16cid:durableId="86749">
    <w:abstractNumId w:val="6"/>
  </w:num>
  <w:num w:numId="10" w16cid:durableId="1968270304">
    <w:abstractNumId w:val="15"/>
  </w:num>
  <w:num w:numId="11" w16cid:durableId="1455715875">
    <w:abstractNumId w:val="19"/>
  </w:num>
  <w:num w:numId="12" w16cid:durableId="909119498">
    <w:abstractNumId w:val="0"/>
  </w:num>
  <w:num w:numId="13" w16cid:durableId="289632022">
    <w:abstractNumId w:val="25"/>
  </w:num>
  <w:num w:numId="14" w16cid:durableId="7028648">
    <w:abstractNumId w:val="18"/>
  </w:num>
  <w:num w:numId="15" w16cid:durableId="1892425214">
    <w:abstractNumId w:val="8"/>
  </w:num>
  <w:num w:numId="16" w16cid:durableId="652026837">
    <w:abstractNumId w:val="14"/>
  </w:num>
  <w:num w:numId="17" w16cid:durableId="1917592590">
    <w:abstractNumId w:val="12"/>
  </w:num>
  <w:num w:numId="18" w16cid:durableId="1075400160">
    <w:abstractNumId w:val="2"/>
  </w:num>
  <w:num w:numId="19" w16cid:durableId="1471481272">
    <w:abstractNumId w:val="9"/>
  </w:num>
  <w:num w:numId="20" w16cid:durableId="930770882">
    <w:abstractNumId w:val="28"/>
  </w:num>
  <w:num w:numId="21" w16cid:durableId="786655760">
    <w:abstractNumId w:val="23"/>
  </w:num>
  <w:num w:numId="22" w16cid:durableId="1145121020">
    <w:abstractNumId w:val="17"/>
  </w:num>
  <w:num w:numId="23" w16cid:durableId="1766655044">
    <w:abstractNumId w:val="21"/>
  </w:num>
  <w:num w:numId="24" w16cid:durableId="1851481437">
    <w:abstractNumId w:val="4"/>
  </w:num>
  <w:num w:numId="25" w16cid:durableId="379940674">
    <w:abstractNumId w:val="24"/>
  </w:num>
  <w:num w:numId="26" w16cid:durableId="1145975406">
    <w:abstractNumId w:val="10"/>
  </w:num>
  <w:num w:numId="27" w16cid:durableId="905800586">
    <w:abstractNumId w:val="27"/>
  </w:num>
  <w:num w:numId="28" w16cid:durableId="737019377">
    <w:abstractNumId w:val="20"/>
  </w:num>
  <w:num w:numId="29" w16cid:durableId="1996258857">
    <w:abstractNumId w:val="16"/>
  </w:num>
  <w:num w:numId="30" w16cid:durableId="175894373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46D9"/>
    <w:rsid w:val="00056171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E4C4F"/>
    <w:rsid w:val="000F319D"/>
    <w:rsid w:val="001049EA"/>
    <w:rsid w:val="00121C94"/>
    <w:rsid w:val="001225F9"/>
    <w:rsid w:val="0012278B"/>
    <w:rsid w:val="00122FCC"/>
    <w:rsid w:val="00124A42"/>
    <w:rsid w:val="00126A1F"/>
    <w:rsid w:val="001278E4"/>
    <w:rsid w:val="001279AA"/>
    <w:rsid w:val="00127C36"/>
    <w:rsid w:val="001326FA"/>
    <w:rsid w:val="00134CEF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0E0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2EFB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3BC8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1179"/>
    <w:rsid w:val="002B54BA"/>
    <w:rsid w:val="002E2DC1"/>
    <w:rsid w:val="002E44F3"/>
    <w:rsid w:val="002E7D17"/>
    <w:rsid w:val="002E7F38"/>
    <w:rsid w:val="003061B4"/>
    <w:rsid w:val="003142EA"/>
    <w:rsid w:val="00316EC3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86785"/>
    <w:rsid w:val="0039069D"/>
    <w:rsid w:val="003A152D"/>
    <w:rsid w:val="003A3B9C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0100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57DB"/>
    <w:rsid w:val="004E619F"/>
    <w:rsid w:val="004E6B5C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82A14"/>
    <w:rsid w:val="0059145B"/>
    <w:rsid w:val="00592DDE"/>
    <w:rsid w:val="0059618C"/>
    <w:rsid w:val="0059726A"/>
    <w:rsid w:val="005A10E0"/>
    <w:rsid w:val="005A6CDE"/>
    <w:rsid w:val="005A70DC"/>
    <w:rsid w:val="005A7D4C"/>
    <w:rsid w:val="005B040D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5F73BE"/>
    <w:rsid w:val="006019C0"/>
    <w:rsid w:val="00602348"/>
    <w:rsid w:val="00604911"/>
    <w:rsid w:val="0061352C"/>
    <w:rsid w:val="006152AB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E79C3"/>
    <w:rsid w:val="006F396C"/>
    <w:rsid w:val="006F677F"/>
    <w:rsid w:val="00700237"/>
    <w:rsid w:val="00701FEB"/>
    <w:rsid w:val="00702DA3"/>
    <w:rsid w:val="00704D12"/>
    <w:rsid w:val="00711274"/>
    <w:rsid w:val="00715F9C"/>
    <w:rsid w:val="00715FA5"/>
    <w:rsid w:val="00717334"/>
    <w:rsid w:val="00717D5E"/>
    <w:rsid w:val="0072205E"/>
    <w:rsid w:val="00723A0C"/>
    <w:rsid w:val="007278E2"/>
    <w:rsid w:val="007305FB"/>
    <w:rsid w:val="00740D1D"/>
    <w:rsid w:val="00744208"/>
    <w:rsid w:val="00744744"/>
    <w:rsid w:val="0074540C"/>
    <w:rsid w:val="00746A4B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67E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42CD"/>
    <w:rsid w:val="00906070"/>
    <w:rsid w:val="0091187D"/>
    <w:rsid w:val="00911FDE"/>
    <w:rsid w:val="00912E23"/>
    <w:rsid w:val="00915632"/>
    <w:rsid w:val="00920104"/>
    <w:rsid w:val="009248B3"/>
    <w:rsid w:val="00933B4C"/>
    <w:rsid w:val="00934CFC"/>
    <w:rsid w:val="00937D53"/>
    <w:rsid w:val="0094371F"/>
    <w:rsid w:val="009440F9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607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57747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0BEF"/>
    <w:rsid w:val="00C545C3"/>
    <w:rsid w:val="00C56051"/>
    <w:rsid w:val="00C61E7A"/>
    <w:rsid w:val="00C71EF8"/>
    <w:rsid w:val="00C73EEE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5BCF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A66"/>
    <w:rsid w:val="00D204C5"/>
    <w:rsid w:val="00D25422"/>
    <w:rsid w:val="00D259FC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42BE"/>
    <w:rsid w:val="00D75DDC"/>
    <w:rsid w:val="00D83BDA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C455E"/>
    <w:rsid w:val="00DD5541"/>
    <w:rsid w:val="00DD5A88"/>
    <w:rsid w:val="00DD6AF5"/>
    <w:rsid w:val="00DE28FD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C65"/>
    <w:rsid w:val="00E55E2B"/>
    <w:rsid w:val="00E633AD"/>
    <w:rsid w:val="00E6510E"/>
    <w:rsid w:val="00E6585C"/>
    <w:rsid w:val="00E70E9D"/>
    <w:rsid w:val="00E717B6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1633"/>
    <w:rsid w:val="00EA5E5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148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AE797-56EE-4B9A-8E3B-80BBB20A2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142</TotalTime>
  <Pages>5</Pages>
  <Words>1686</Words>
  <Characters>9110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10775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12</cp:revision>
  <cp:lastPrinted>2022-12-12T18:23:00Z</cp:lastPrinted>
  <dcterms:created xsi:type="dcterms:W3CDTF">2022-12-12T17:57:00Z</dcterms:created>
  <dcterms:modified xsi:type="dcterms:W3CDTF">2022-12-16T13:31:00Z</dcterms:modified>
</cp:coreProperties>
</file>