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Default Extension="bin" ContentType="application/vnd.openxmlformats-officedocument.oleObject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Pr>
        <w:tblW w:w="17230" w:type="dxa"/>
        <w:tblInd w:w="-72" w:type="dxa"/>
        <w:tblLook w:val="01E0"/>
      </w:tblPr>
      <w:tblGrid>
        <w:gridCol w:w="10245"/>
        <w:gridCol w:w="6985"/>
      </w:tblGrid>
      <w:tr w:rsidR="00B11429" w:rsidRPr="00E51699" w:rsidTr="006B5541">
        <w:trPr>
          <w:trHeight w:val="6273"/>
        </w:trPr>
        <w:tc>
          <w:tcPr>
            <w:tcW w:w="102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92720" w:rsidRDefault="00892720" w:rsidP="00892720">
            <w:pPr>
              <w:tabs>
                <w:tab w:val="left" w:pos="841"/>
              </w:tabs>
              <w:spacing w:line="276" w:lineRule="auto"/>
              <w:ind w:left="1821"/>
              <w:jc w:val="both"/>
              <w:rPr>
                <w:rFonts w:ascii="Arial" w:hAnsi="Arial" w:cs="Arial"/>
                <w:b/>
              </w:rPr>
            </w:pPr>
            <w:r w:rsidRPr="00DC76D7">
              <w:rPr>
                <w:rFonts w:ascii="Arial" w:hAnsi="Arial" w:cs="Arial"/>
                <w:b/>
              </w:rPr>
              <w:t xml:space="preserve">INDICA </w:t>
            </w:r>
            <w:r>
              <w:rPr>
                <w:rFonts w:ascii="Arial" w:hAnsi="Arial" w:cs="Arial"/>
                <w:b/>
              </w:rPr>
              <w:t xml:space="preserve">AO </w:t>
            </w:r>
            <w:r w:rsidR="00CE3F5B">
              <w:rPr>
                <w:rFonts w:ascii="Arial" w:hAnsi="Arial" w:cs="Arial"/>
                <w:b/>
              </w:rPr>
              <w:t>EXCELENTISSIMO DEPUTADO FEDERAL JOSÉ MEDEIROS LIBERAÇÃO DE VERBAS ATRAVÉS DE EMENDA PARLAMENTAR PARA AQUISIÇÃO DE USINA DE ASFALTO CBUQ.</w:t>
            </w:r>
          </w:p>
          <w:p w:rsidR="00892720" w:rsidRDefault="00892720" w:rsidP="00892720">
            <w:pPr>
              <w:spacing w:line="276" w:lineRule="auto"/>
              <w:ind w:left="1821" w:firstLine="1886"/>
              <w:jc w:val="both"/>
              <w:rPr>
                <w:rFonts w:ascii="Arial" w:hAnsi="Arial" w:cs="Arial"/>
              </w:rPr>
            </w:pPr>
            <w:r w:rsidRPr="003D39E0">
              <w:rPr>
                <w:rFonts w:ascii="Arial" w:hAnsi="Arial" w:cs="Arial"/>
                <w:b/>
              </w:rPr>
              <w:t> </w:t>
            </w:r>
          </w:p>
          <w:p w:rsidR="00892720" w:rsidRDefault="00892720" w:rsidP="006B5541">
            <w:pPr>
              <w:spacing w:line="360" w:lineRule="auto"/>
              <w:ind w:firstLine="1797"/>
              <w:jc w:val="both"/>
              <w:rPr>
                <w:rFonts w:ascii="Arial" w:hAnsi="Arial" w:cs="Arial"/>
                <w:sz w:val="22"/>
                <w:szCs w:val="22"/>
              </w:rPr>
            </w:pPr>
            <w:r w:rsidRPr="00B448AE">
              <w:rPr>
                <w:rFonts w:ascii="Arial" w:hAnsi="Arial" w:cs="Arial"/>
                <w:sz w:val="23"/>
                <w:szCs w:val="23"/>
              </w:rPr>
              <w:t>De conformidade com o que estabelece o Artigo 120</w:t>
            </w:r>
            <w:r>
              <w:rPr>
                <w:rFonts w:ascii="Arial" w:hAnsi="Arial" w:cs="Arial"/>
                <w:sz w:val="23"/>
                <w:szCs w:val="23"/>
              </w:rPr>
              <w:t xml:space="preserve"> do Regimento Interno da Casa, a</w:t>
            </w:r>
            <w:r w:rsidRPr="00B448AE">
              <w:rPr>
                <w:rFonts w:ascii="Arial" w:hAnsi="Arial" w:cs="Arial"/>
                <w:sz w:val="23"/>
                <w:szCs w:val="23"/>
              </w:rPr>
              <w:t xml:space="preserve"> Vereador</w:t>
            </w:r>
            <w:r>
              <w:rPr>
                <w:rFonts w:ascii="Arial" w:hAnsi="Arial" w:cs="Arial"/>
                <w:sz w:val="23"/>
                <w:szCs w:val="23"/>
              </w:rPr>
              <w:t>a</w:t>
            </w:r>
            <w:r w:rsidRPr="00B448AE">
              <w:rPr>
                <w:rFonts w:ascii="Arial" w:hAnsi="Arial" w:cs="Arial"/>
                <w:sz w:val="23"/>
                <w:szCs w:val="23"/>
              </w:rPr>
              <w:t xml:space="preserve"> Subscritor</w:t>
            </w:r>
            <w:r>
              <w:rPr>
                <w:rFonts w:ascii="Arial" w:hAnsi="Arial" w:cs="Arial"/>
                <w:sz w:val="23"/>
                <w:szCs w:val="23"/>
              </w:rPr>
              <w:t>a</w:t>
            </w:r>
            <w:r w:rsidRPr="00B448AE">
              <w:rPr>
                <w:rFonts w:ascii="Arial" w:hAnsi="Arial" w:cs="Arial"/>
                <w:sz w:val="23"/>
                <w:szCs w:val="23"/>
              </w:rPr>
              <w:t xml:space="preserve">, </w:t>
            </w:r>
            <w:r>
              <w:rPr>
                <w:rFonts w:ascii="Arial" w:hAnsi="Arial" w:cs="Arial"/>
                <w:sz w:val="23"/>
                <w:szCs w:val="23"/>
              </w:rPr>
              <w:t>d</w:t>
            </w:r>
            <w:r w:rsidRPr="00B448AE">
              <w:rPr>
                <w:rFonts w:ascii="Arial" w:hAnsi="Arial" w:cs="Arial"/>
                <w:sz w:val="23"/>
                <w:szCs w:val="23"/>
              </w:rPr>
              <w:t xml:space="preserve">epois de ouvida a Soberana e Douta manifestação do Plenário, </w:t>
            </w:r>
            <w:r w:rsidRPr="00B448AE">
              <w:rPr>
                <w:rFonts w:ascii="Arial" w:hAnsi="Arial" w:cs="Arial"/>
                <w:b/>
                <w:sz w:val="23"/>
                <w:szCs w:val="23"/>
              </w:rPr>
              <w:t xml:space="preserve">INDICA </w:t>
            </w:r>
            <w:r w:rsidRPr="00B448AE">
              <w:rPr>
                <w:rFonts w:ascii="Arial" w:hAnsi="Arial" w:cs="Arial"/>
                <w:sz w:val="23"/>
                <w:szCs w:val="23"/>
              </w:rPr>
              <w:t>ao</w:t>
            </w:r>
            <w:r>
              <w:rPr>
                <w:rFonts w:ascii="Arial" w:hAnsi="Arial" w:cs="Arial"/>
                <w:sz w:val="23"/>
                <w:szCs w:val="23"/>
              </w:rPr>
              <w:t xml:space="preserve"> </w:t>
            </w:r>
            <w:r w:rsidR="00CE3F5B">
              <w:rPr>
                <w:rFonts w:ascii="Arial" w:hAnsi="Arial" w:cs="Arial"/>
                <w:sz w:val="23"/>
                <w:szCs w:val="23"/>
              </w:rPr>
              <w:t xml:space="preserve">Excelentíssimo Deputado Federal José Medeiros liberação de verbas, através de emenda Parlamentar para aquisição de usina de asfalto CBUQ. </w:t>
            </w:r>
          </w:p>
          <w:p w:rsidR="00892720" w:rsidRPr="00D63370" w:rsidRDefault="00892720" w:rsidP="006B5541">
            <w:pPr>
              <w:spacing w:line="360" w:lineRule="auto"/>
              <w:ind w:firstLine="1797"/>
              <w:jc w:val="both"/>
              <w:rPr>
                <w:rFonts w:ascii="Arial" w:hAnsi="Arial" w:cs="Arial"/>
                <w:sz w:val="23"/>
                <w:szCs w:val="23"/>
              </w:rPr>
            </w:pPr>
          </w:p>
          <w:p w:rsidR="00892720" w:rsidRDefault="00892720" w:rsidP="006B5541">
            <w:pPr>
              <w:spacing w:line="360" w:lineRule="auto"/>
              <w:ind w:firstLine="1800"/>
              <w:rPr>
                <w:rFonts w:ascii="Arial" w:hAnsi="Arial" w:cs="Arial"/>
                <w:b/>
                <w:sz w:val="23"/>
                <w:szCs w:val="23"/>
                <w:u w:val="single"/>
              </w:rPr>
            </w:pPr>
            <w:r w:rsidRPr="00112BD6">
              <w:rPr>
                <w:rFonts w:ascii="Arial" w:hAnsi="Arial" w:cs="Arial"/>
                <w:b/>
                <w:sz w:val="23"/>
                <w:szCs w:val="23"/>
              </w:rPr>
              <w:t xml:space="preserve">                             </w:t>
            </w:r>
            <w:r w:rsidRPr="00B448AE">
              <w:rPr>
                <w:rFonts w:ascii="Arial" w:hAnsi="Arial" w:cs="Arial"/>
                <w:b/>
                <w:sz w:val="23"/>
                <w:szCs w:val="23"/>
                <w:u w:val="single"/>
              </w:rPr>
              <w:t>JUSTIFICATIVA:</w:t>
            </w:r>
          </w:p>
          <w:p w:rsidR="00CE3F5B" w:rsidRPr="006B5541" w:rsidRDefault="006B5541" w:rsidP="006B5541">
            <w:pPr>
              <w:tabs>
                <w:tab w:val="left" w:pos="923"/>
              </w:tabs>
              <w:spacing w:line="360" w:lineRule="auto"/>
              <w:ind w:firstLine="1773"/>
              <w:jc w:val="both"/>
              <w:rPr>
                <w:rFonts w:ascii="Arial" w:hAnsi="Arial" w:cs="Arial"/>
                <w:sz w:val="23"/>
                <w:szCs w:val="23"/>
              </w:rPr>
            </w:pPr>
            <w:r w:rsidRPr="006B5541">
              <w:rPr>
                <w:rFonts w:ascii="Arial" w:hAnsi="Arial" w:cs="Arial"/>
                <w:color w:val="222222"/>
                <w:sz w:val="23"/>
                <w:szCs w:val="23"/>
                <w:shd w:val="clear" w:color="auto" w:fill="FFFFFF"/>
              </w:rPr>
              <w:t xml:space="preserve">Considerando as dificuldades encontradas em nosso município em relação </w:t>
            </w:r>
            <w:proofErr w:type="gramStart"/>
            <w:r w:rsidRPr="006B5541">
              <w:rPr>
                <w:rFonts w:ascii="Arial" w:hAnsi="Arial" w:cs="Arial"/>
                <w:color w:val="222222"/>
                <w:sz w:val="23"/>
                <w:szCs w:val="23"/>
                <w:shd w:val="clear" w:color="auto" w:fill="FFFFFF"/>
              </w:rPr>
              <w:t>a</w:t>
            </w:r>
            <w:proofErr w:type="gramEnd"/>
            <w:r w:rsidRPr="006B5541">
              <w:rPr>
                <w:rFonts w:ascii="Arial" w:hAnsi="Arial" w:cs="Arial"/>
                <w:color w:val="222222"/>
                <w:sz w:val="23"/>
                <w:szCs w:val="23"/>
                <w:shd w:val="clear" w:color="auto" w:fill="FFFFFF"/>
              </w:rPr>
              <w:t xml:space="preserve"> pavimentação e para garantir aos moradores comodidade e segurança é que solicitamos a liberação dessa emenda. Tendo em vista que o asfalto</w:t>
            </w:r>
            <w:r w:rsidR="00CE3F5B" w:rsidRPr="006B5541">
              <w:rPr>
                <w:rFonts w:ascii="Arial" w:hAnsi="Arial" w:cs="Arial"/>
                <w:color w:val="222222"/>
                <w:sz w:val="23"/>
                <w:szCs w:val="23"/>
                <w:shd w:val="clear" w:color="auto" w:fill="FFFFFF"/>
              </w:rPr>
              <w:t xml:space="preserve"> produzido com o Concreto Betuminoso Usinado a Quente (CBUQ)</w:t>
            </w:r>
            <w:r w:rsidRPr="006B5541">
              <w:rPr>
                <w:rFonts w:ascii="Arial" w:hAnsi="Arial" w:cs="Arial"/>
                <w:color w:val="222222"/>
                <w:sz w:val="23"/>
                <w:szCs w:val="23"/>
                <w:shd w:val="clear" w:color="auto" w:fill="FFFFFF"/>
              </w:rPr>
              <w:t xml:space="preserve"> resultante </w:t>
            </w:r>
            <w:r w:rsidR="00CE3F5B" w:rsidRPr="006B5541">
              <w:rPr>
                <w:rFonts w:ascii="Arial" w:hAnsi="Arial" w:cs="Arial"/>
                <w:color w:val="222222"/>
                <w:sz w:val="23"/>
                <w:szCs w:val="23"/>
                <w:shd w:val="clear" w:color="auto" w:fill="FFFFFF"/>
              </w:rPr>
              <w:t>de uma mistura executada em usina apropriada, composto de agregado mineral graduado, material de enchimento e ligante betuminoso, espalhado a quente, com sua durabilidade entre os 10 até 15 anos.</w:t>
            </w:r>
          </w:p>
          <w:p w:rsidR="00892720" w:rsidRDefault="00892720" w:rsidP="006B5541">
            <w:pPr>
              <w:tabs>
                <w:tab w:val="left" w:pos="923"/>
              </w:tabs>
              <w:spacing w:line="360" w:lineRule="auto"/>
              <w:ind w:firstLine="1773"/>
              <w:jc w:val="both"/>
              <w:rPr>
                <w:rFonts w:ascii="Arial" w:hAnsi="Arial" w:cs="Arial"/>
                <w:sz w:val="23"/>
                <w:szCs w:val="23"/>
              </w:rPr>
            </w:pPr>
            <w:r w:rsidRPr="006B5541">
              <w:rPr>
                <w:rFonts w:ascii="Arial" w:hAnsi="Arial" w:cs="Arial"/>
                <w:sz w:val="23"/>
                <w:szCs w:val="23"/>
              </w:rPr>
              <w:t xml:space="preserve">Plenário das Deliberações, Vereador Daniel Lopes da Silva, Câmara Municipal de Tangará da Serra, Estado de Mato Grosso, aos </w:t>
            </w:r>
            <w:r w:rsidR="006B5541">
              <w:rPr>
                <w:rFonts w:ascii="Arial" w:hAnsi="Arial" w:cs="Arial"/>
                <w:sz w:val="23"/>
                <w:szCs w:val="23"/>
              </w:rPr>
              <w:t xml:space="preserve">Dezoito </w:t>
            </w:r>
            <w:r w:rsidRPr="006B5541">
              <w:rPr>
                <w:rFonts w:ascii="Arial" w:hAnsi="Arial" w:cs="Arial"/>
                <w:sz w:val="23"/>
                <w:szCs w:val="23"/>
              </w:rPr>
              <w:t>dias do mês de Maio do ano de dois mil e vinte</w:t>
            </w:r>
            <w:r w:rsidR="006B5541">
              <w:rPr>
                <w:rFonts w:ascii="Arial" w:hAnsi="Arial" w:cs="Arial"/>
                <w:sz w:val="23"/>
                <w:szCs w:val="23"/>
              </w:rPr>
              <w:t xml:space="preserve"> um.</w:t>
            </w:r>
          </w:p>
          <w:p w:rsidR="006B5541" w:rsidRPr="006B5541" w:rsidRDefault="006B5541" w:rsidP="006B5541">
            <w:pPr>
              <w:tabs>
                <w:tab w:val="left" w:pos="923"/>
              </w:tabs>
              <w:spacing w:line="360" w:lineRule="auto"/>
              <w:ind w:firstLine="1773"/>
              <w:jc w:val="both"/>
              <w:rPr>
                <w:rFonts w:ascii="Arial" w:hAnsi="Arial" w:cs="Arial"/>
                <w:sz w:val="23"/>
                <w:szCs w:val="23"/>
              </w:rPr>
            </w:pPr>
          </w:p>
          <w:p w:rsidR="00892720" w:rsidRDefault="00892720" w:rsidP="00892720">
            <w:pPr>
              <w:tabs>
                <w:tab w:val="left" w:pos="923"/>
                <w:tab w:val="left" w:pos="4635"/>
              </w:tabs>
              <w:spacing w:line="276" w:lineRule="auto"/>
              <w:jc w:val="center"/>
              <w:rPr>
                <w:rFonts w:ascii="Arial" w:hAnsi="Arial" w:cs="Arial"/>
                <w:b/>
                <w:sz w:val="22"/>
                <w:szCs w:val="22"/>
              </w:rPr>
            </w:pPr>
            <w:r>
              <w:rPr>
                <w:rFonts w:ascii="Arial" w:hAnsi="Arial" w:cs="Arial"/>
                <w:b/>
                <w:sz w:val="22"/>
                <w:szCs w:val="22"/>
              </w:rPr>
              <w:t>Elaine Antunes</w:t>
            </w:r>
          </w:p>
          <w:p w:rsidR="00892720" w:rsidRDefault="00892720" w:rsidP="00892720">
            <w:pPr>
              <w:tabs>
                <w:tab w:val="left" w:pos="923"/>
                <w:tab w:val="left" w:pos="4635"/>
              </w:tabs>
              <w:spacing w:line="276" w:lineRule="auto"/>
              <w:jc w:val="center"/>
              <w:rPr>
                <w:rFonts w:ascii="Arial" w:hAnsi="Arial" w:cs="Arial"/>
                <w:b/>
                <w:sz w:val="22"/>
                <w:szCs w:val="22"/>
              </w:rPr>
            </w:pPr>
            <w:r>
              <w:rPr>
                <w:rFonts w:ascii="Arial" w:hAnsi="Arial" w:cs="Arial"/>
                <w:b/>
                <w:sz w:val="22"/>
                <w:szCs w:val="22"/>
              </w:rPr>
              <w:t>Vereadora</w:t>
            </w:r>
          </w:p>
          <w:p w:rsidR="00B11429" w:rsidRPr="00B448AE" w:rsidRDefault="00892720" w:rsidP="00892720">
            <w:pPr>
              <w:jc w:val="center"/>
              <w:rPr>
                <w:rFonts w:ascii="Arial" w:hAnsi="Arial" w:cs="Arial"/>
                <w:sz w:val="23"/>
                <w:szCs w:val="23"/>
              </w:rPr>
            </w:pPr>
            <w:r>
              <w:rPr>
                <w:rFonts w:ascii="Arial" w:hAnsi="Arial" w:cs="Arial"/>
                <w:b/>
                <w:noProof/>
                <w:sz w:val="22"/>
                <w:szCs w:val="22"/>
              </w:rPr>
              <w:drawing>
                <wp:inline distT="0" distB="0" distL="0" distR="0">
                  <wp:extent cx="638175" cy="270741"/>
                  <wp:effectExtent l="19050" t="0" r="9525" b="0"/>
                  <wp:docPr id="2" name="Imagem 8" descr="C:\Users\elaine\Desktop\logo-1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8" descr="C:\Users\elaine\Desktop\logo-1.pn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7" cstate="print"/>
                          <a:srcRect l="19858" t="26667" r="33333" b="36000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638175" cy="270741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6985" w:type="dxa"/>
            <w:tcBorders>
              <w:left w:val="single" w:sz="4" w:space="0" w:color="auto"/>
            </w:tcBorders>
          </w:tcPr>
          <w:p w:rsidR="00BB0539" w:rsidRPr="00BB0539" w:rsidRDefault="00BB0539" w:rsidP="00892720">
            <w:pPr>
              <w:spacing w:line="276" w:lineRule="auto"/>
              <w:ind w:left="-65"/>
              <w:jc w:val="center"/>
              <w:rPr>
                <w:rFonts w:ascii="Arial" w:hAnsi="Arial" w:cs="Arial"/>
              </w:rPr>
            </w:pPr>
          </w:p>
        </w:tc>
      </w:tr>
      <w:tr w:rsidR="00B11429" w:rsidRPr="00E51699" w:rsidTr="00892720">
        <w:trPr>
          <w:trHeight w:val="1116"/>
        </w:trPr>
        <w:tc>
          <w:tcPr>
            <w:tcW w:w="17230" w:type="dxa"/>
            <w:gridSpan w:val="2"/>
          </w:tcPr>
          <w:p w:rsidR="00A55582" w:rsidRPr="00B448AE" w:rsidRDefault="00A55582" w:rsidP="00892720">
            <w:pPr>
              <w:tabs>
                <w:tab w:val="left" w:pos="923"/>
                <w:tab w:val="left" w:pos="4635"/>
              </w:tabs>
              <w:spacing w:line="360" w:lineRule="auto"/>
              <w:rPr>
                <w:rFonts w:ascii="Arial" w:hAnsi="Arial" w:cs="Arial"/>
                <w:b/>
                <w:sz w:val="23"/>
                <w:szCs w:val="23"/>
              </w:rPr>
            </w:pPr>
          </w:p>
        </w:tc>
      </w:tr>
    </w:tbl>
    <w:p w:rsidR="00891CE6" w:rsidRPr="00E51699" w:rsidRDefault="00891CE6" w:rsidP="00B27726">
      <w:pPr>
        <w:shd w:val="clear" w:color="auto" w:fill="FFFFFF"/>
        <w:spacing w:before="100" w:beforeAutospacing="1" w:after="300"/>
      </w:pPr>
    </w:p>
    <w:sectPr w:rsidR="00891CE6" w:rsidRPr="00E51699" w:rsidSect="00D63370">
      <w:headerReference w:type="default" r:id="rId8"/>
      <w:headerReference w:type="first" r:id="rId9"/>
      <w:pgSz w:w="11906" w:h="16838" w:code="9"/>
      <w:pgMar w:top="0" w:right="851" w:bottom="0" w:left="1134" w:header="709" w:footer="709" w:gutter="0"/>
      <w:cols w:space="708"/>
      <w:titlePg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CE3F5B" w:rsidRDefault="00CE3F5B" w:rsidP="002172CB">
      <w:pPr>
        <w:pStyle w:val="Cabealho"/>
      </w:pPr>
      <w:r>
        <w:separator/>
      </w:r>
    </w:p>
  </w:endnote>
  <w:endnote w:type="continuationSeparator" w:id="0">
    <w:p w:rsidR="00CE3F5B" w:rsidRDefault="00CE3F5B" w:rsidP="002172CB">
      <w:pPr>
        <w:pStyle w:val="Cabealh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badi MT Condensed Light">
    <w:altName w:val="Impact"/>
    <w:charset w:val="00"/>
    <w:family w:val="swiss"/>
    <w:pitch w:val="variable"/>
    <w:sig w:usb0="00000003" w:usb1="00000000" w:usb2="00000000" w:usb3="00000000" w:csb0="00000001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CE3F5B" w:rsidRDefault="00CE3F5B" w:rsidP="002172CB">
      <w:pPr>
        <w:pStyle w:val="Cabealho"/>
      </w:pPr>
      <w:r>
        <w:separator/>
      </w:r>
    </w:p>
  </w:footnote>
  <w:footnote w:type="continuationSeparator" w:id="0">
    <w:p w:rsidR="00CE3F5B" w:rsidRDefault="00CE3F5B" w:rsidP="002172CB">
      <w:pPr>
        <w:pStyle w:val="Cabealh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CE3F5B" w:rsidRDefault="00CE3F5B" w:rsidP="00F53F14">
    <w:pPr>
      <w:pStyle w:val="Cabealho"/>
      <w:tabs>
        <w:tab w:val="clear" w:pos="4252"/>
        <w:tab w:val="clear" w:pos="8504"/>
        <w:tab w:val="left" w:pos="2520"/>
      </w:tabs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CE3F5B" w:rsidRDefault="00CE3F5B"/>
  <w:tbl>
    <w:tblPr>
      <w:tblW w:w="10274" w:type="dxa"/>
      <w:tblInd w:w="-110" w:type="dxa"/>
      <w:tblBorders>
        <w:bottom w:val="single" w:sz="4" w:space="0" w:color="auto"/>
      </w:tblBorders>
      <w:tblCellMar>
        <w:left w:w="70" w:type="dxa"/>
        <w:right w:w="70" w:type="dxa"/>
      </w:tblCellMar>
      <w:tblLook w:val="0000"/>
    </w:tblPr>
    <w:tblGrid>
      <w:gridCol w:w="1873"/>
      <w:gridCol w:w="300"/>
      <w:gridCol w:w="397"/>
      <w:gridCol w:w="748"/>
      <w:gridCol w:w="197"/>
      <w:gridCol w:w="448"/>
      <w:gridCol w:w="686"/>
      <w:gridCol w:w="686"/>
      <w:gridCol w:w="603"/>
      <w:gridCol w:w="969"/>
      <w:gridCol w:w="2225"/>
      <w:gridCol w:w="1142"/>
    </w:tblGrid>
    <w:tr w:rsidR="00CE3F5B">
      <w:trPr>
        <w:trHeight w:val="1722"/>
      </w:trPr>
      <w:tc>
        <w:tcPr>
          <w:tcW w:w="2175" w:type="dxa"/>
          <w:gridSpan w:val="2"/>
          <w:tcBorders>
            <w:bottom w:val="single" w:sz="4" w:space="0" w:color="auto"/>
          </w:tcBorders>
        </w:tcPr>
        <w:p w:rsidR="00CE3F5B" w:rsidRDefault="00CE3F5B" w:rsidP="00B27726">
          <w:pPr>
            <w:jc w:val="right"/>
          </w:pPr>
          <w:r>
            <w:object w:dxaOrig="2280" w:dyaOrig="2010">
              <v:shapetype id="_x0000_t75" coordsize="21600,21600" o:spt="75" o:preferrelative="t" path="m@4@5l@4@11@9@11@9@5xe" filled="f" stroked="f">
                <v:stroke joinstyle="miter"/>
                <v:formulas>
                  <v:f eqn="if lineDrawn pixelLineWidth 0"/>
                  <v:f eqn="sum @0 1 0"/>
                  <v:f eqn="sum 0 0 @1"/>
                  <v:f eqn="prod @2 1 2"/>
                  <v:f eqn="prod @3 21600 pixelWidth"/>
                  <v:f eqn="prod @3 21600 pixelHeight"/>
                  <v:f eqn="sum @0 0 1"/>
                  <v:f eqn="prod @6 1 2"/>
                  <v:f eqn="prod @7 21600 pixelWidth"/>
                  <v:f eqn="sum @8 21600 0"/>
                  <v:f eqn="prod @7 21600 pixelHeight"/>
                  <v:f eqn="sum @10 21600 0"/>
                </v:formulas>
                <v:path o:extrusionok="f" gradientshapeok="t" o:connecttype="rect"/>
                <o:lock v:ext="edit" aspectratio="t"/>
              </v:shapetype>
              <v:shape id="_x0000_i1025" type="#_x0000_t75" style="width:81pt;height:1in" o:ole="">
                <v:imagedata r:id="rId1" o:title=""/>
              </v:shape>
              <o:OLEObject Type="Embed" ProgID="PBrush" ShapeID="_x0000_i1025" DrawAspect="Content" ObjectID="_1682504664" r:id="rId2"/>
            </w:object>
          </w:r>
        </w:p>
        <w:p w:rsidR="00CE3F5B" w:rsidRPr="00B27726" w:rsidRDefault="00CE3F5B" w:rsidP="00B27726">
          <w:pPr>
            <w:jc w:val="right"/>
          </w:pPr>
          <w:r>
            <w:rPr>
              <w:rFonts w:ascii="Arial" w:hAnsi="Arial" w:cs="Arial"/>
              <w:sz w:val="12"/>
            </w:rPr>
            <w:t>GABINETE DA VEREADORA</w:t>
          </w:r>
        </w:p>
      </w:tc>
      <w:tc>
        <w:tcPr>
          <w:tcW w:w="8099" w:type="dxa"/>
          <w:gridSpan w:val="10"/>
          <w:tcBorders>
            <w:bottom w:val="single" w:sz="4" w:space="0" w:color="auto"/>
          </w:tcBorders>
        </w:tcPr>
        <w:p w:rsidR="00CE3F5B" w:rsidRPr="00107FA2" w:rsidRDefault="00CE3F5B" w:rsidP="002172CB">
          <w:pPr>
            <w:pStyle w:val="Cabealho"/>
            <w:jc w:val="center"/>
            <w:rPr>
              <w:rFonts w:ascii="Arial" w:hAnsi="Arial" w:cs="Arial"/>
              <w:b/>
              <w:bCs/>
              <w:sz w:val="68"/>
              <w:szCs w:val="68"/>
            </w:rPr>
          </w:pPr>
          <w:r w:rsidRPr="00107FA2">
            <w:rPr>
              <w:rFonts w:ascii="Arial" w:hAnsi="Arial" w:cs="Arial"/>
              <w:b/>
              <w:bCs/>
              <w:sz w:val="68"/>
              <w:szCs w:val="68"/>
            </w:rPr>
            <w:t>CÂMARA MUNICIPAL</w:t>
          </w:r>
        </w:p>
        <w:p w:rsidR="00CE3F5B" w:rsidRPr="00107FA2" w:rsidRDefault="00CE3F5B" w:rsidP="002172CB">
          <w:pPr>
            <w:pStyle w:val="Cabealho"/>
            <w:jc w:val="center"/>
            <w:rPr>
              <w:rFonts w:ascii="Arial" w:hAnsi="Arial" w:cs="Arial"/>
              <w:sz w:val="34"/>
              <w:szCs w:val="34"/>
            </w:rPr>
          </w:pPr>
          <w:r w:rsidRPr="00107FA2">
            <w:rPr>
              <w:rFonts w:ascii="Arial" w:hAnsi="Arial" w:cs="Arial"/>
              <w:sz w:val="34"/>
              <w:szCs w:val="34"/>
            </w:rPr>
            <w:t>Tangará da Serra      Estado de Mato Grosso</w:t>
          </w:r>
        </w:p>
      </w:tc>
    </w:tr>
    <w:tr w:rsidR="00CE3F5B">
      <w:trPr>
        <w:trHeight w:val="125"/>
      </w:trPr>
      <w:tc>
        <w:tcPr>
          <w:tcW w:w="1875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CE3F5B" w:rsidRPr="001F7A0C" w:rsidRDefault="00CE3F5B" w:rsidP="002172CB">
          <w:pPr>
            <w:pStyle w:val="Cabealho"/>
            <w:jc w:val="center"/>
            <w:rPr>
              <w:rFonts w:ascii="Arial" w:hAnsi="Arial" w:cs="Arial"/>
              <w:b/>
              <w:bCs/>
              <w:sz w:val="18"/>
              <w:szCs w:val="18"/>
            </w:rPr>
          </w:pPr>
          <w:r w:rsidRPr="001F7A0C">
            <w:rPr>
              <w:rFonts w:ascii="Arial" w:hAnsi="Arial" w:cs="Arial"/>
              <w:b/>
              <w:bCs/>
              <w:sz w:val="18"/>
              <w:szCs w:val="18"/>
            </w:rPr>
            <w:t>Controle de</w:t>
          </w:r>
        </w:p>
        <w:p w:rsidR="00CE3F5B" w:rsidRPr="001F7A0C" w:rsidRDefault="00CE3F5B" w:rsidP="002172CB">
          <w:pPr>
            <w:pStyle w:val="Cabealho"/>
            <w:jc w:val="center"/>
            <w:rPr>
              <w:rFonts w:ascii="Arial" w:hAnsi="Arial" w:cs="Arial"/>
              <w:b/>
              <w:bCs/>
              <w:sz w:val="18"/>
              <w:szCs w:val="18"/>
            </w:rPr>
          </w:pPr>
          <w:r w:rsidRPr="001F7A0C">
            <w:rPr>
              <w:rFonts w:ascii="Arial" w:hAnsi="Arial" w:cs="Arial"/>
              <w:b/>
              <w:bCs/>
              <w:sz w:val="18"/>
              <w:szCs w:val="18"/>
            </w:rPr>
            <w:t>Tramitação</w:t>
          </w:r>
        </w:p>
      </w:tc>
      <w:tc>
        <w:tcPr>
          <w:tcW w:w="698" w:type="dxa"/>
          <w:gridSpan w:val="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CE3F5B" w:rsidRPr="001F7A0C" w:rsidRDefault="00CE3F5B" w:rsidP="002172CB">
          <w:pPr>
            <w:pStyle w:val="Cabealho"/>
            <w:jc w:val="center"/>
            <w:rPr>
              <w:rFonts w:ascii="Arial" w:hAnsi="Arial" w:cs="Arial"/>
              <w:b/>
              <w:bCs/>
              <w:sz w:val="18"/>
              <w:szCs w:val="18"/>
            </w:rPr>
          </w:pPr>
          <w:r w:rsidRPr="001F7A0C">
            <w:rPr>
              <w:rFonts w:ascii="Arial" w:hAnsi="Arial" w:cs="Arial"/>
              <w:b/>
              <w:bCs/>
              <w:sz w:val="18"/>
              <w:szCs w:val="18"/>
            </w:rPr>
            <w:t>Votos</w:t>
          </w:r>
        </w:p>
        <w:p w:rsidR="00CE3F5B" w:rsidRPr="001F7A0C" w:rsidRDefault="00CE3F5B" w:rsidP="002172CB">
          <w:pPr>
            <w:pStyle w:val="Cabealho"/>
            <w:jc w:val="center"/>
            <w:rPr>
              <w:rFonts w:ascii="Arial" w:hAnsi="Arial" w:cs="Arial"/>
              <w:b/>
              <w:bCs/>
              <w:sz w:val="18"/>
              <w:szCs w:val="18"/>
            </w:rPr>
          </w:pPr>
          <w:r w:rsidRPr="001F7A0C">
            <w:rPr>
              <w:rFonts w:ascii="Arial" w:hAnsi="Arial" w:cs="Arial"/>
              <w:b/>
              <w:bCs/>
              <w:sz w:val="18"/>
              <w:szCs w:val="18"/>
            </w:rPr>
            <w:t>Favor</w:t>
          </w:r>
        </w:p>
      </w:tc>
      <w:tc>
        <w:tcPr>
          <w:tcW w:w="748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CE3F5B" w:rsidRPr="001F7A0C" w:rsidRDefault="00CE3F5B" w:rsidP="002172CB">
          <w:pPr>
            <w:pStyle w:val="Cabealho"/>
            <w:jc w:val="center"/>
            <w:rPr>
              <w:rFonts w:ascii="Arial" w:hAnsi="Arial" w:cs="Arial"/>
              <w:b/>
              <w:bCs/>
              <w:sz w:val="18"/>
              <w:szCs w:val="18"/>
            </w:rPr>
          </w:pPr>
          <w:r w:rsidRPr="001F7A0C">
            <w:rPr>
              <w:rFonts w:ascii="Arial" w:hAnsi="Arial" w:cs="Arial"/>
              <w:b/>
              <w:bCs/>
              <w:sz w:val="18"/>
              <w:szCs w:val="18"/>
            </w:rPr>
            <w:t>Votos</w:t>
          </w:r>
        </w:p>
        <w:p w:rsidR="00CE3F5B" w:rsidRPr="001F7A0C" w:rsidRDefault="00CE3F5B" w:rsidP="002172CB">
          <w:pPr>
            <w:pStyle w:val="Cabealho"/>
            <w:jc w:val="center"/>
            <w:rPr>
              <w:rFonts w:ascii="Arial" w:hAnsi="Arial" w:cs="Arial"/>
              <w:b/>
              <w:bCs/>
              <w:sz w:val="18"/>
              <w:szCs w:val="18"/>
            </w:rPr>
          </w:pPr>
          <w:r w:rsidRPr="001F7A0C">
            <w:rPr>
              <w:rFonts w:ascii="Arial" w:hAnsi="Arial" w:cs="Arial"/>
              <w:b/>
              <w:bCs/>
              <w:sz w:val="18"/>
              <w:szCs w:val="18"/>
            </w:rPr>
            <w:t>Contra</w:t>
          </w:r>
        </w:p>
      </w:tc>
      <w:tc>
        <w:tcPr>
          <w:tcW w:w="646" w:type="dxa"/>
          <w:gridSpan w:val="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CE3F5B" w:rsidRPr="001F7A0C" w:rsidRDefault="00CE3F5B" w:rsidP="002172CB">
          <w:pPr>
            <w:pStyle w:val="Cabealho"/>
            <w:jc w:val="center"/>
            <w:rPr>
              <w:rFonts w:ascii="Arial" w:hAnsi="Arial" w:cs="Arial"/>
              <w:b/>
              <w:bCs/>
              <w:sz w:val="18"/>
              <w:szCs w:val="18"/>
            </w:rPr>
          </w:pPr>
          <w:proofErr w:type="spellStart"/>
          <w:r w:rsidRPr="001F7A0C">
            <w:rPr>
              <w:rFonts w:ascii="Arial" w:hAnsi="Arial" w:cs="Arial"/>
              <w:b/>
              <w:bCs/>
              <w:sz w:val="18"/>
              <w:szCs w:val="18"/>
            </w:rPr>
            <w:t>Abst</w:t>
          </w:r>
          <w:proofErr w:type="spellEnd"/>
          <w:r w:rsidRPr="001F7A0C">
            <w:rPr>
              <w:rFonts w:ascii="Arial" w:hAnsi="Arial" w:cs="Arial"/>
              <w:b/>
              <w:bCs/>
              <w:sz w:val="18"/>
              <w:szCs w:val="18"/>
            </w:rPr>
            <w:t>.</w:t>
          </w:r>
        </w:p>
      </w:tc>
      <w:tc>
        <w:tcPr>
          <w:tcW w:w="686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CE3F5B" w:rsidRPr="001F7A0C" w:rsidRDefault="00CE3F5B" w:rsidP="002172CB">
          <w:pPr>
            <w:pStyle w:val="Cabealho"/>
            <w:jc w:val="center"/>
            <w:rPr>
              <w:rFonts w:ascii="Arial" w:hAnsi="Arial" w:cs="Arial"/>
              <w:b/>
              <w:bCs/>
              <w:sz w:val="18"/>
              <w:szCs w:val="18"/>
            </w:rPr>
          </w:pPr>
          <w:proofErr w:type="spellStart"/>
          <w:r w:rsidRPr="001F7A0C">
            <w:rPr>
              <w:rFonts w:ascii="Arial" w:hAnsi="Arial" w:cs="Arial"/>
              <w:b/>
              <w:bCs/>
              <w:sz w:val="18"/>
              <w:szCs w:val="18"/>
            </w:rPr>
            <w:t>Apro</w:t>
          </w:r>
          <w:proofErr w:type="spellEnd"/>
          <w:r w:rsidRPr="001F7A0C">
            <w:rPr>
              <w:rFonts w:ascii="Arial" w:hAnsi="Arial" w:cs="Arial"/>
              <w:b/>
              <w:bCs/>
              <w:sz w:val="18"/>
              <w:szCs w:val="18"/>
            </w:rPr>
            <w:t>-</w:t>
          </w:r>
        </w:p>
        <w:p w:rsidR="00CE3F5B" w:rsidRPr="001F7A0C" w:rsidRDefault="00CE3F5B" w:rsidP="002172CB">
          <w:pPr>
            <w:pStyle w:val="Cabealho"/>
            <w:jc w:val="center"/>
            <w:rPr>
              <w:rFonts w:ascii="Arial" w:hAnsi="Arial" w:cs="Arial"/>
              <w:b/>
              <w:bCs/>
              <w:sz w:val="18"/>
              <w:szCs w:val="18"/>
            </w:rPr>
          </w:pPr>
          <w:proofErr w:type="spellStart"/>
          <w:proofErr w:type="gramStart"/>
          <w:r>
            <w:rPr>
              <w:rFonts w:ascii="Arial" w:hAnsi="Arial" w:cs="Arial"/>
              <w:b/>
              <w:bCs/>
              <w:sz w:val="18"/>
              <w:szCs w:val="18"/>
            </w:rPr>
            <w:t>v</w:t>
          </w:r>
          <w:r w:rsidRPr="001F7A0C">
            <w:rPr>
              <w:rFonts w:ascii="Arial" w:hAnsi="Arial" w:cs="Arial"/>
              <w:b/>
              <w:bCs/>
              <w:sz w:val="18"/>
              <w:szCs w:val="18"/>
            </w:rPr>
            <w:t>ados</w:t>
          </w:r>
          <w:proofErr w:type="spellEnd"/>
          <w:proofErr w:type="gramEnd"/>
        </w:p>
      </w:tc>
      <w:tc>
        <w:tcPr>
          <w:tcW w:w="686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CE3F5B" w:rsidRPr="001F7A0C" w:rsidRDefault="00CE3F5B" w:rsidP="002172CB">
          <w:pPr>
            <w:pStyle w:val="Cabealho"/>
            <w:jc w:val="center"/>
            <w:rPr>
              <w:rFonts w:ascii="Arial" w:hAnsi="Arial" w:cs="Arial"/>
              <w:b/>
              <w:bCs/>
              <w:sz w:val="18"/>
              <w:szCs w:val="18"/>
            </w:rPr>
          </w:pPr>
          <w:r w:rsidRPr="001F7A0C">
            <w:rPr>
              <w:rFonts w:ascii="Arial" w:hAnsi="Arial" w:cs="Arial"/>
              <w:b/>
              <w:bCs/>
              <w:sz w:val="18"/>
              <w:szCs w:val="18"/>
            </w:rPr>
            <w:t>Rejei-</w:t>
          </w:r>
        </w:p>
        <w:p w:rsidR="00CE3F5B" w:rsidRPr="001F7A0C" w:rsidRDefault="00CE3F5B" w:rsidP="002172CB">
          <w:pPr>
            <w:pStyle w:val="Cabealho"/>
            <w:jc w:val="center"/>
            <w:rPr>
              <w:rFonts w:ascii="Arial" w:hAnsi="Arial" w:cs="Arial"/>
              <w:b/>
              <w:bCs/>
              <w:sz w:val="18"/>
              <w:szCs w:val="18"/>
            </w:rPr>
          </w:pPr>
          <w:proofErr w:type="spellStart"/>
          <w:proofErr w:type="gramStart"/>
          <w:r>
            <w:rPr>
              <w:rFonts w:ascii="Arial" w:hAnsi="Arial" w:cs="Arial"/>
              <w:b/>
              <w:bCs/>
              <w:sz w:val="18"/>
              <w:szCs w:val="18"/>
            </w:rPr>
            <w:t>t</w:t>
          </w:r>
          <w:r w:rsidRPr="001F7A0C">
            <w:rPr>
              <w:rFonts w:ascii="Arial" w:hAnsi="Arial" w:cs="Arial"/>
              <w:b/>
              <w:bCs/>
              <w:sz w:val="18"/>
              <w:szCs w:val="18"/>
            </w:rPr>
            <w:t>ados</w:t>
          </w:r>
          <w:proofErr w:type="spellEnd"/>
          <w:proofErr w:type="gramEnd"/>
        </w:p>
      </w:tc>
      <w:tc>
        <w:tcPr>
          <w:tcW w:w="603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CE3F5B" w:rsidRPr="001F7A0C" w:rsidRDefault="00CE3F5B" w:rsidP="002172CB">
          <w:pPr>
            <w:pStyle w:val="Cabealho"/>
            <w:jc w:val="center"/>
            <w:rPr>
              <w:rFonts w:ascii="Arial" w:hAnsi="Arial" w:cs="Arial"/>
              <w:b/>
              <w:bCs/>
              <w:sz w:val="18"/>
              <w:szCs w:val="18"/>
            </w:rPr>
          </w:pPr>
          <w:r w:rsidRPr="001F7A0C">
            <w:rPr>
              <w:rFonts w:ascii="Arial" w:hAnsi="Arial" w:cs="Arial"/>
              <w:b/>
              <w:bCs/>
              <w:sz w:val="18"/>
              <w:szCs w:val="18"/>
            </w:rPr>
            <w:t>Visto</w:t>
          </w:r>
        </w:p>
      </w:tc>
      <w:tc>
        <w:tcPr>
          <w:tcW w:w="3221" w:type="dxa"/>
          <w:gridSpan w:val="2"/>
          <w:vMerge w:val="restart"/>
          <w:tcBorders>
            <w:top w:val="single" w:sz="4" w:space="0" w:color="auto"/>
            <w:left w:val="single" w:sz="4" w:space="0" w:color="auto"/>
            <w:bottom w:val="nil"/>
            <w:right w:val="single" w:sz="4" w:space="0" w:color="auto"/>
          </w:tcBorders>
        </w:tcPr>
        <w:p w:rsidR="00CE3F5B" w:rsidRPr="001F7A0C" w:rsidRDefault="00CE3F5B" w:rsidP="00F2782E">
          <w:pPr>
            <w:pStyle w:val="Cabealho"/>
            <w:spacing w:line="360" w:lineRule="auto"/>
            <w:rPr>
              <w:rFonts w:ascii="Arial" w:hAnsi="Arial" w:cs="Arial"/>
              <w:bCs/>
              <w:sz w:val="20"/>
              <w:szCs w:val="20"/>
            </w:rPr>
          </w:pPr>
          <w:proofErr w:type="gramStart"/>
          <w:r w:rsidRPr="001F7A0C">
            <w:rPr>
              <w:rFonts w:ascii="Arial" w:hAnsi="Arial" w:cs="Arial"/>
              <w:bCs/>
              <w:sz w:val="20"/>
              <w:szCs w:val="20"/>
            </w:rPr>
            <w:t>(</w:t>
          </w:r>
          <w:r w:rsidRPr="001F7A0C">
            <w:rPr>
              <w:rFonts w:ascii="Arial" w:hAnsi="Arial" w:cs="Arial"/>
              <w:b/>
              <w:bCs/>
              <w:sz w:val="20"/>
              <w:szCs w:val="20"/>
            </w:rPr>
            <w:t xml:space="preserve">   </w:t>
          </w:r>
          <w:proofErr w:type="gramEnd"/>
          <w:r w:rsidRPr="001F7A0C">
            <w:rPr>
              <w:rFonts w:ascii="Arial" w:hAnsi="Arial" w:cs="Arial"/>
              <w:bCs/>
              <w:sz w:val="20"/>
              <w:szCs w:val="20"/>
            </w:rPr>
            <w:t>) Projeto de Lei</w:t>
          </w:r>
        </w:p>
        <w:p w:rsidR="00CE3F5B" w:rsidRPr="001F7A0C" w:rsidRDefault="00CE3F5B" w:rsidP="00F2782E">
          <w:pPr>
            <w:pStyle w:val="Cabealho"/>
            <w:spacing w:line="360" w:lineRule="auto"/>
            <w:rPr>
              <w:rFonts w:ascii="Arial" w:hAnsi="Arial" w:cs="Arial"/>
              <w:bCs/>
              <w:sz w:val="20"/>
              <w:szCs w:val="20"/>
            </w:rPr>
          </w:pPr>
          <w:proofErr w:type="gramStart"/>
          <w:r w:rsidRPr="001F7A0C">
            <w:rPr>
              <w:rFonts w:ascii="Arial" w:hAnsi="Arial" w:cs="Arial"/>
              <w:bCs/>
              <w:sz w:val="20"/>
              <w:szCs w:val="20"/>
            </w:rPr>
            <w:t xml:space="preserve">(   </w:t>
          </w:r>
          <w:proofErr w:type="gramEnd"/>
          <w:r w:rsidRPr="001F7A0C">
            <w:rPr>
              <w:rFonts w:ascii="Arial" w:hAnsi="Arial" w:cs="Arial"/>
              <w:bCs/>
              <w:sz w:val="20"/>
              <w:szCs w:val="20"/>
            </w:rPr>
            <w:t>) Requerimento</w:t>
          </w:r>
        </w:p>
        <w:p w:rsidR="00CE3F5B" w:rsidRPr="001F7A0C" w:rsidRDefault="00CE3F5B" w:rsidP="00F2782E">
          <w:pPr>
            <w:pStyle w:val="Cabealho"/>
            <w:spacing w:line="360" w:lineRule="auto"/>
            <w:rPr>
              <w:rFonts w:ascii="Arial" w:hAnsi="Arial" w:cs="Arial"/>
              <w:bCs/>
              <w:sz w:val="20"/>
              <w:szCs w:val="20"/>
            </w:rPr>
          </w:pPr>
          <w:proofErr w:type="gramStart"/>
          <w:r w:rsidRPr="001F7A0C">
            <w:rPr>
              <w:rFonts w:ascii="Arial" w:hAnsi="Arial" w:cs="Arial"/>
              <w:bCs/>
              <w:sz w:val="20"/>
              <w:szCs w:val="20"/>
            </w:rPr>
            <w:t>(</w:t>
          </w:r>
          <w:r>
            <w:rPr>
              <w:rFonts w:ascii="Arial" w:hAnsi="Arial" w:cs="Arial"/>
              <w:b/>
              <w:bCs/>
              <w:sz w:val="20"/>
              <w:szCs w:val="20"/>
            </w:rPr>
            <w:t xml:space="preserve"> </w:t>
          </w:r>
          <w:proofErr w:type="gramEnd"/>
          <w:r>
            <w:rPr>
              <w:rFonts w:ascii="Arial" w:hAnsi="Arial" w:cs="Arial"/>
              <w:b/>
              <w:bCs/>
              <w:sz w:val="20"/>
              <w:szCs w:val="20"/>
            </w:rPr>
            <w:t xml:space="preserve">X </w:t>
          </w:r>
          <w:r w:rsidRPr="001F7A0C">
            <w:rPr>
              <w:rFonts w:ascii="Arial" w:hAnsi="Arial" w:cs="Arial"/>
              <w:bCs/>
              <w:sz w:val="20"/>
              <w:szCs w:val="20"/>
            </w:rPr>
            <w:t>) Indicação</w:t>
          </w:r>
        </w:p>
        <w:p w:rsidR="00CE3F5B" w:rsidRPr="001F7A0C" w:rsidRDefault="00CE3F5B" w:rsidP="00F2782E">
          <w:pPr>
            <w:pStyle w:val="Cabealho"/>
            <w:spacing w:line="360" w:lineRule="auto"/>
            <w:rPr>
              <w:rFonts w:ascii="Arial" w:hAnsi="Arial" w:cs="Arial"/>
              <w:bCs/>
              <w:sz w:val="20"/>
              <w:szCs w:val="20"/>
            </w:rPr>
          </w:pPr>
          <w:proofErr w:type="gramStart"/>
          <w:r>
            <w:rPr>
              <w:rFonts w:ascii="Arial" w:hAnsi="Arial" w:cs="Arial"/>
              <w:bCs/>
              <w:sz w:val="20"/>
              <w:szCs w:val="20"/>
            </w:rPr>
            <w:t xml:space="preserve">( </w:t>
          </w:r>
          <w:r>
            <w:rPr>
              <w:rFonts w:ascii="Arial" w:hAnsi="Arial" w:cs="Arial"/>
              <w:b/>
              <w:bCs/>
              <w:sz w:val="18"/>
              <w:szCs w:val="18"/>
            </w:rPr>
            <w:t xml:space="preserve">  </w:t>
          </w:r>
          <w:proofErr w:type="gramEnd"/>
          <w:r w:rsidRPr="001F7A0C">
            <w:rPr>
              <w:rFonts w:ascii="Arial" w:hAnsi="Arial" w:cs="Arial"/>
              <w:bCs/>
              <w:sz w:val="20"/>
              <w:szCs w:val="20"/>
            </w:rPr>
            <w:t>) Moção</w:t>
          </w:r>
        </w:p>
        <w:p w:rsidR="00CE3F5B" w:rsidRPr="001F7A0C" w:rsidRDefault="00CE3F5B" w:rsidP="00F2782E">
          <w:pPr>
            <w:pStyle w:val="Cabealho"/>
            <w:spacing w:line="360" w:lineRule="auto"/>
            <w:rPr>
              <w:rFonts w:ascii="Arial" w:hAnsi="Arial" w:cs="Arial"/>
              <w:bCs/>
              <w:sz w:val="20"/>
              <w:szCs w:val="20"/>
            </w:rPr>
          </w:pPr>
          <w:proofErr w:type="gramStart"/>
          <w:r w:rsidRPr="001F7A0C">
            <w:rPr>
              <w:rFonts w:ascii="Arial" w:hAnsi="Arial" w:cs="Arial"/>
              <w:bCs/>
              <w:sz w:val="20"/>
              <w:szCs w:val="20"/>
            </w:rPr>
            <w:t xml:space="preserve">(   </w:t>
          </w:r>
          <w:proofErr w:type="gramEnd"/>
          <w:r w:rsidRPr="001F7A0C">
            <w:rPr>
              <w:rFonts w:ascii="Arial" w:hAnsi="Arial" w:cs="Arial"/>
              <w:bCs/>
              <w:sz w:val="20"/>
              <w:szCs w:val="20"/>
            </w:rPr>
            <w:t>) Emenda à LOM</w:t>
          </w:r>
        </w:p>
        <w:p w:rsidR="00CE3F5B" w:rsidRPr="001F7A0C" w:rsidRDefault="00CE3F5B" w:rsidP="00F2782E">
          <w:pPr>
            <w:pStyle w:val="Cabealho"/>
            <w:spacing w:line="360" w:lineRule="auto"/>
            <w:rPr>
              <w:rFonts w:ascii="Arial" w:hAnsi="Arial" w:cs="Arial"/>
              <w:bCs/>
              <w:sz w:val="20"/>
              <w:szCs w:val="20"/>
            </w:rPr>
          </w:pPr>
          <w:proofErr w:type="gramStart"/>
          <w:r w:rsidRPr="001F7A0C">
            <w:rPr>
              <w:rFonts w:ascii="Arial" w:hAnsi="Arial" w:cs="Arial"/>
              <w:bCs/>
              <w:sz w:val="20"/>
              <w:szCs w:val="20"/>
            </w:rPr>
            <w:t xml:space="preserve">(   </w:t>
          </w:r>
          <w:proofErr w:type="gramEnd"/>
          <w:r w:rsidRPr="001F7A0C">
            <w:rPr>
              <w:rFonts w:ascii="Arial" w:hAnsi="Arial" w:cs="Arial"/>
              <w:bCs/>
              <w:sz w:val="20"/>
              <w:szCs w:val="20"/>
            </w:rPr>
            <w:t>) Projeto de Resolução</w:t>
          </w:r>
        </w:p>
        <w:p w:rsidR="00CE3F5B" w:rsidRPr="001F7A0C" w:rsidRDefault="00CE3F5B" w:rsidP="00F2782E">
          <w:pPr>
            <w:pStyle w:val="Cabealho"/>
            <w:spacing w:line="360" w:lineRule="auto"/>
            <w:rPr>
              <w:rFonts w:ascii="Arial" w:hAnsi="Arial" w:cs="Arial"/>
              <w:bCs/>
              <w:sz w:val="20"/>
              <w:szCs w:val="20"/>
            </w:rPr>
          </w:pPr>
          <w:proofErr w:type="gramStart"/>
          <w:r w:rsidRPr="001F7A0C">
            <w:rPr>
              <w:rFonts w:ascii="Arial" w:hAnsi="Arial" w:cs="Arial"/>
              <w:bCs/>
              <w:sz w:val="20"/>
              <w:szCs w:val="20"/>
            </w:rPr>
            <w:t xml:space="preserve">(   </w:t>
          </w:r>
          <w:proofErr w:type="gramEnd"/>
          <w:r w:rsidRPr="001F7A0C">
            <w:rPr>
              <w:rFonts w:ascii="Arial" w:hAnsi="Arial" w:cs="Arial"/>
              <w:bCs/>
              <w:sz w:val="20"/>
              <w:szCs w:val="20"/>
            </w:rPr>
            <w:t>) Parecer</w:t>
          </w:r>
        </w:p>
        <w:p w:rsidR="00CE3F5B" w:rsidRPr="001F7A0C" w:rsidRDefault="00CE3F5B" w:rsidP="00F2782E">
          <w:pPr>
            <w:pStyle w:val="Cabealho"/>
            <w:spacing w:line="360" w:lineRule="auto"/>
            <w:rPr>
              <w:rFonts w:ascii="Arial" w:hAnsi="Arial" w:cs="Arial"/>
              <w:bCs/>
              <w:sz w:val="18"/>
              <w:szCs w:val="18"/>
            </w:rPr>
          </w:pPr>
          <w:proofErr w:type="gramStart"/>
          <w:r w:rsidRPr="001F7A0C">
            <w:rPr>
              <w:rFonts w:ascii="Arial" w:hAnsi="Arial" w:cs="Arial"/>
              <w:bCs/>
              <w:sz w:val="20"/>
              <w:szCs w:val="20"/>
            </w:rPr>
            <w:t xml:space="preserve">(   </w:t>
          </w:r>
          <w:proofErr w:type="gramEnd"/>
          <w:r w:rsidRPr="001F7A0C">
            <w:rPr>
              <w:rFonts w:ascii="Arial" w:hAnsi="Arial" w:cs="Arial"/>
              <w:bCs/>
              <w:sz w:val="20"/>
              <w:szCs w:val="20"/>
            </w:rPr>
            <w:t>) Outros ___________</w:t>
          </w:r>
        </w:p>
      </w:tc>
      <w:tc>
        <w:tcPr>
          <w:tcW w:w="1111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CE3F5B" w:rsidRPr="00FD1B0F" w:rsidRDefault="00CE3F5B" w:rsidP="002172CB">
          <w:pPr>
            <w:pStyle w:val="Cabealho"/>
            <w:jc w:val="center"/>
            <w:rPr>
              <w:rFonts w:ascii="Arial" w:hAnsi="Arial" w:cs="Arial"/>
              <w:b/>
              <w:bCs/>
              <w:sz w:val="20"/>
              <w:szCs w:val="20"/>
            </w:rPr>
          </w:pPr>
          <w:r w:rsidRPr="00FD1B0F">
            <w:rPr>
              <w:rFonts w:ascii="Arial" w:hAnsi="Arial" w:cs="Arial"/>
              <w:b/>
              <w:bCs/>
              <w:sz w:val="20"/>
              <w:szCs w:val="20"/>
            </w:rPr>
            <w:t>Número</w:t>
          </w:r>
        </w:p>
      </w:tc>
    </w:tr>
    <w:tr w:rsidR="00CE3F5B">
      <w:trPr>
        <w:trHeight w:val="601"/>
      </w:trPr>
      <w:tc>
        <w:tcPr>
          <w:tcW w:w="1875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CE3F5B" w:rsidRPr="001F7A0C" w:rsidRDefault="00CE3F5B" w:rsidP="00FD1B0F">
          <w:pPr>
            <w:pStyle w:val="Cabealho"/>
            <w:rPr>
              <w:rFonts w:ascii="Arial" w:hAnsi="Arial" w:cs="Arial"/>
              <w:bCs/>
              <w:sz w:val="18"/>
              <w:szCs w:val="18"/>
            </w:rPr>
          </w:pPr>
          <w:r w:rsidRPr="001F7A0C">
            <w:rPr>
              <w:rFonts w:ascii="Arial" w:hAnsi="Arial" w:cs="Arial"/>
              <w:bCs/>
              <w:sz w:val="18"/>
              <w:szCs w:val="18"/>
            </w:rPr>
            <w:t>1ª Dis</w:t>
          </w:r>
          <w:r>
            <w:rPr>
              <w:rFonts w:ascii="Arial" w:hAnsi="Arial" w:cs="Arial"/>
              <w:bCs/>
              <w:sz w:val="18"/>
              <w:szCs w:val="18"/>
            </w:rPr>
            <w:t>cussão</w:t>
          </w:r>
          <w:proofErr w:type="gramStart"/>
          <w:r>
            <w:rPr>
              <w:rFonts w:ascii="Arial" w:hAnsi="Arial" w:cs="Arial"/>
              <w:bCs/>
              <w:sz w:val="18"/>
              <w:szCs w:val="18"/>
            </w:rPr>
            <w:t xml:space="preserve">  </w:t>
          </w:r>
          <w:proofErr w:type="gramEnd"/>
          <w:r w:rsidRPr="001F7A0C">
            <w:rPr>
              <w:rFonts w:ascii="Arial" w:hAnsi="Arial" w:cs="Arial"/>
              <w:bCs/>
              <w:sz w:val="18"/>
              <w:szCs w:val="18"/>
            </w:rPr>
            <w:t>(     )</w:t>
          </w:r>
        </w:p>
        <w:p w:rsidR="00CE3F5B" w:rsidRPr="001F7A0C" w:rsidRDefault="00CE3F5B" w:rsidP="00FD1B0F">
          <w:pPr>
            <w:pStyle w:val="Cabealho"/>
            <w:rPr>
              <w:rFonts w:ascii="Arial" w:hAnsi="Arial" w:cs="Arial"/>
              <w:bCs/>
              <w:sz w:val="18"/>
              <w:szCs w:val="18"/>
            </w:rPr>
          </w:pPr>
        </w:p>
        <w:p w:rsidR="00CE3F5B" w:rsidRPr="001F7A0C" w:rsidRDefault="00CE3F5B" w:rsidP="00FD1B0F">
          <w:pPr>
            <w:pStyle w:val="Cabealho"/>
            <w:rPr>
              <w:rFonts w:ascii="Arial" w:hAnsi="Arial" w:cs="Arial"/>
              <w:bCs/>
              <w:sz w:val="18"/>
              <w:szCs w:val="18"/>
            </w:rPr>
          </w:pPr>
          <w:r w:rsidRPr="001F7A0C">
            <w:rPr>
              <w:rFonts w:ascii="Arial" w:hAnsi="Arial" w:cs="Arial"/>
              <w:bCs/>
              <w:sz w:val="18"/>
              <w:szCs w:val="18"/>
            </w:rPr>
            <w:t>Ú</w:t>
          </w:r>
          <w:r>
            <w:rPr>
              <w:rFonts w:ascii="Arial" w:hAnsi="Arial" w:cs="Arial"/>
              <w:bCs/>
              <w:sz w:val="18"/>
              <w:szCs w:val="18"/>
            </w:rPr>
            <w:t>nica</w:t>
          </w:r>
          <w:proofErr w:type="gramStart"/>
          <w:r>
            <w:rPr>
              <w:rFonts w:ascii="Arial" w:hAnsi="Arial" w:cs="Arial"/>
              <w:bCs/>
              <w:sz w:val="18"/>
              <w:szCs w:val="18"/>
            </w:rPr>
            <w:t>..............</w:t>
          </w:r>
          <w:proofErr w:type="gramEnd"/>
          <w:r w:rsidRPr="001F7A0C">
            <w:rPr>
              <w:rFonts w:ascii="Arial" w:hAnsi="Arial" w:cs="Arial"/>
              <w:bCs/>
              <w:sz w:val="18"/>
              <w:szCs w:val="18"/>
            </w:rPr>
            <w:t>(     )</w:t>
          </w:r>
        </w:p>
        <w:p w:rsidR="00CE3F5B" w:rsidRPr="00107FA2" w:rsidRDefault="00CE3F5B" w:rsidP="00FD1B0F">
          <w:pPr>
            <w:pStyle w:val="Cabealho"/>
            <w:rPr>
              <w:rFonts w:ascii="Arial" w:hAnsi="Arial" w:cs="Arial"/>
              <w:bCs/>
              <w:sz w:val="16"/>
              <w:szCs w:val="16"/>
            </w:rPr>
          </w:pPr>
          <w:r w:rsidRPr="001F7A0C">
            <w:rPr>
              <w:rFonts w:ascii="Arial" w:hAnsi="Arial" w:cs="Arial"/>
              <w:bCs/>
              <w:sz w:val="18"/>
              <w:szCs w:val="18"/>
            </w:rPr>
            <w:t xml:space="preserve">          /          /</w:t>
          </w:r>
        </w:p>
      </w:tc>
      <w:tc>
        <w:tcPr>
          <w:tcW w:w="698" w:type="dxa"/>
          <w:gridSpan w:val="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CE3F5B" w:rsidRPr="00107FA2" w:rsidRDefault="00CE3F5B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748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CE3F5B" w:rsidRPr="00107FA2" w:rsidRDefault="00CE3F5B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46" w:type="dxa"/>
          <w:gridSpan w:val="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CE3F5B" w:rsidRPr="00107FA2" w:rsidRDefault="00CE3F5B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86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CE3F5B" w:rsidRPr="00107FA2" w:rsidRDefault="00CE3F5B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86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CE3F5B" w:rsidRPr="00107FA2" w:rsidRDefault="00CE3F5B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03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CE3F5B" w:rsidRPr="00107FA2" w:rsidRDefault="00CE3F5B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3221" w:type="dxa"/>
          <w:gridSpan w:val="2"/>
          <w:vMerge/>
          <w:tcBorders>
            <w:top w:val="nil"/>
            <w:left w:val="single" w:sz="4" w:space="0" w:color="auto"/>
            <w:right w:val="single" w:sz="4" w:space="0" w:color="auto"/>
          </w:tcBorders>
        </w:tcPr>
        <w:p w:rsidR="00CE3F5B" w:rsidRPr="00107FA2" w:rsidRDefault="00CE3F5B" w:rsidP="00FD1B0F">
          <w:pPr>
            <w:pStyle w:val="Cabealho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1111" w:type="dxa"/>
          <w:tcBorders>
            <w:top w:val="nil"/>
            <w:left w:val="single" w:sz="4" w:space="0" w:color="auto"/>
            <w:bottom w:val="nil"/>
            <w:right w:val="single" w:sz="4" w:space="0" w:color="auto"/>
          </w:tcBorders>
        </w:tcPr>
        <w:p w:rsidR="00CE3F5B" w:rsidRPr="00FD1B0F" w:rsidRDefault="001A4D9E" w:rsidP="00D86711">
          <w:pPr>
            <w:pStyle w:val="Cabealho"/>
            <w:jc w:val="center"/>
            <w:rPr>
              <w:rFonts w:ascii="Arial" w:hAnsi="Arial" w:cs="Arial"/>
              <w:b/>
              <w:bCs/>
            </w:rPr>
          </w:pPr>
          <w:r>
            <w:rPr>
              <w:rFonts w:ascii="Arial" w:hAnsi="Arial" w:cs="Arial"/>
              <w:b/>
              <w:bCs/>
            </w:rPr>
            <w:t>628</w:t>
          </w:r>
          <w:r w:rsidR="00CE3F5B">
            <w:rPr>
              <w:rFonts w:ascii="Arial" w:hAnsi="Arial" w:cs="Arial"/>
              <w:b/>
              <w:bCs/>
            </w:rPr>
            <w:t>/2021</w:t>
          </w:r>
        </w:p>
      </w:tc>
    </w:tr>
    <w:tr w:rsidR="00CE3F5B">
      <w:trPr>
        <w:trHeight w:val="397"/>
      </w:trPr>
      <w:tc>
        <w:tcPr>
          <w:tcW w:w="1875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CE3F5B" w:rsidRPr="001F7A0C" w:rsidRDefault="00CE3F5B" w:rsidP="00582259">
          <w:pPr>
            <w:pStyle w:val="Cabealho"/>
            <w:jc w:val="center"/>
            <w:rPr>
              <w:rFonts w:ascii="Arial" w:hAnsi="Arial" w:cs="Arial"/>
              <w:bCs/>
              <w:sz w:val="18"/>
              <w:szCs w:val="18"/>
            </w:rPr>
          </w:pPr>
          <w:r>
            <w:rPr>
              <w:rFonts w:ascii="Arial" w:hAnsi="Arial" w:cs="Arial"/>
              <w:bCs/>
              <w:sz w:val="18"/>
              <w:szCs w:val="18"/>
            </w:rPr>
            <w:t>2ª Discussão</w:t>
          </w:r>
          <w:proofErr w:type="gramStart"/>
          <w:r>
            <w:rPr>
              <w:rFonts w:ascii="Arial" w:hAnsi="Arial" w:cs="Arial"/>
              <w:bCs/>
              <w:sz w:val="18"/>
              <w:szCs w:val="18"/>
            </w:rPr>
            <w:t xml:space="preserve"> </w:t>
          </w:r>
          <w:r w:rsidRPr="001F7A0C">
            <w:rPr>
              <w:rFonts w:ascii="Arial" w:hAnsi="Arial" w:cs="Arial"/>
              <w:bCs/>
              <w:sz w:val="18"/>
              <w:szCs w:val="18"/>
            </w:rPr>
            <w:t xml:space="preserve"> </w:t>
          </w:r>
          <w:proofErr w:type="gramEnd"/>
          <w:r w:rsidRPr="001F7A0C">
            <w:rPr>
              <w:rFonts w:ascii="Arial" w:hAnsi="Arial" w:cs="Arial"/>
              <w:bCs/>
              <w:sz w:val="18"/>
              <w:szCs w:val="18"/>
            </w:rPr>
            <w:t>(     )</w:t>
          </w:r>
        </w:p>
        <w:p w:rsidR="00CE3F5B" w:rsidRPr="00107FA2" w:rsidRDefault="00CE3F5B" w:rsidP="00FD1B0F">
          <w:pPr>
            <w:pStyle w:val="Cabealho"/>
            <w:rPr>
              <w:rFonts w:ascii="Arial" w:hAnsi="Arial" w:cs="Arial"/>
              <w:bCs/>
              <w:sz w:val="16"/>
              <w:szCs w:val="16"/>
            </w:rPr>
          </w:pPr>
          <w:r w:rsidRPr="001F7A0C">
            <w:rPr>
              <w:rFonts w:ascii="Arial" w:hAnsi="Arial" w:cs="Arial"/>
              <w:bCs/>
              <w:sz w:val="18"/>
              <w:szCs w:val="18"/>
            </w:rPr>
            <w:t xml:space="preserve">          /          /</w:t>
          </w:r>
        </w:p>
      </w:tc>
      <w:tc>
        <w:tcPr>
          <w:tcW w:w="698" w:type="dxa"/>
          <w:gridSpan w:val="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CE3F5B" w:rsidRPr="00107FA2" w:rsidRDefault="00CE3F5B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748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CE3F5B" w:rsidRPr="00107FA2" w:rsidRDefault="00CE3F5B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46" w:type="dxa"/>
          <w:gridSpan w:val="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CE3F5B" w:rsidRPr="00107FA2" w:rsidRDefault="00CE3F5B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86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CE3F5B" w:rsidRPr="00107FA2" w:rsidRDefault="00CE3F5B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86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CE3F5B" w:rsidRPr="00107FA2" w:rsidRDefault="00CE3F5B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03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CE3F5B" w:rsidRPr="00107FA2" w:rsidRDefault="00CE3F5B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3221" w:type="dxa"/>
          <w:gridSpan w:val="2"/>
          <w:vMerge/>
          <w:tcBorders>
            <w:left w:val="single" w:sz="4" w:space="0" w:color="auto"/>
            <w:right w:val="single" w:sz="4" w:space="0" w:color="auto"/>
          </w:tcBorders>
        </w:tcPr>
        <w:p w:rsidR="00CE3F5B" w:rsidRPr="00107FA2" w:rsidRDefault="00CE3F5B" w:rsidP="00FD1B0F">
          <w:pPr>
            <w:pStyle w:val="Cabealho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1111" w:type="dxa"/>
          <w:tcBorders>
            <w:left w:val="single" w:sz="4" w:space="0" w:color="auto"/>
            <w:bottom w:val="nil"/>
            <w:right w:val="single" w:sz="4" w:space="0" w:color="auto"/>
          </w:tcBorders>
        </w:tcPr>
        <w:p w:rsidR="00CE3F5B" w:rsidRPr="00107FA2" w:rsidRDefault="00CE3F5B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</w:tr>
    <w:tr w:rsidR="00CE3F5B">
      <w:trPr>
        <w:trHeight w:val="122"/>
      </w:trPr>
      <w:tc>
        <w:tcPr>
          <w:tcW w:w="1875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CE3F5B" w:rsidRPr="001F7A0C" w:rsidRDefault="00CE3F5B" w:rsidP="00582259">
          <w:pPr>
            <w:pStyle w:val="Cabealho"/>
            <w:jc w:val="center"/>
            <w:rPr>
              <w:rFonts w:ascii="Arial" w:hAnsi="Arial" w:cs="Arial"/>
              <w:bCs/>
              <w:sz w:val="18"/>
              <w:szCs w:val="18"/>
            </w:rPr>
          </w:pPr>
          <w:r w:rsidRPr="001F7A0C">
            <w:rPr>
              <w:rFonts w:ascii="Arial" w:hAnsi="Arial" w:cs="Arial"/>
              <w:bCs/>
              <w:sz w:val="18"/>
              <w:szCs w:val="18"/>
            </w:rPr>
            <w:t>Redação Final</w:t>
          </w:r>
        </w:p>
        <w:p w:rsidR="00CE3F5B" w:rsidRPr="00107FA2" w:rsidRDefault="00CE3F5B" w:rsidP="002172CB">
          <w:pPr>
            <w:pStyle w:val="Cabealho"/>
            <w:rPr>
              <w:rFonts w:ascii="Arial" w:hAnsi="Arial" w:cs="Arial"/>
              <w:bCs/>
              <w:sz w:val="16"/>
              <w:szCs w:val="16"/>
            </w:rPr>
          </w:pPr>
          <w:r w:rsidRPr="001F7A0C">
            <w:rPr>
              <w:rFonts w:ascii="Arial" w:hAnsi="Arial" w:cs="Arial"/>
              <w:bCs/>
              <w:sz w:val="18"/>
              <w:szCs w:val="18"/>
            </w:rPr>
            <w:t xml:space="preserve">          /          /</w:t>
          </w:r>
        </w:p>
      </w:tc>
      <w:tc>
        <w:tcPr>
          <w:tcW w:w="698" w:type="dxa"/>
          <w:gridSpan w:val="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CE3F5B" w:rsidRPr="00107FA2" w:rsidRDefault="00CE3F5B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748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CE3F5B" w:rsidRPr="00107FA2" w:rsidRDefault="00CE3F5B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46" w:type="dxa"/>
          <w:gridSpan w:val="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CE3F5B" w:rsidRPr="00107FA2" w:rsidRDefault="00CE3F5B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86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CE3F5B" w:rsidRPr="00107FA2" w:rsidRDefault="00CE3F5B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86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CE3F5B" w:rsidRPr="00107FA2" w:rsidRDefault="00CE3F5B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03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CE3F5B" w:rsidRPr="00107FA2" w:rsidRDefault="00CE3F5B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3221" w:type="dxa"/>
          <w:gridSpan w:val="2"/>
          <w:vMerge/>
          <w:tcBorders>
            <w:left w:val="single" w:sz="4" w:space="0" w:color="auto"/>
            <w:right w:val="single" w:sz="4" w:space="0" w:color="auto"/>
          </w:tcBorders>
        </w:tcPr>
        <w:p w:rsidR="00CE3F5B" w:rsidRPr="00107FA2" w:rsidRDefault="00CE3F5B" w:rsidP="00FD1B0F">
          <w:pPr>
            <w:pStyle w:val="Cabealho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1111" w:type="dxa"/>
          <w:tcBorders>
            <w:left w:val="single" w:sz="4" w:space="0" w:color="auto"/>
            <w:bottom w:val="nil"/>
            <w:right w:val="single" w:sz="4" w:space="0" w:color="auto"/>
          </w:tcBorders>
        </w:tcPr>
        <w:p w:rsidR="00CE3F5B" w:rsidRPr="00107FA2" w:rsidRDefault="00CE3F5B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</w:tr>
    <w:tr w:rsidR="00CE3F5B">
      <w:trPr>
        <w:trHeight w:val="340"/>
      </w:trPr>
      <w:tc>
        <w:tcPr>
          <w:tcW w:w="1875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CE3F5B" w:rsidRPr="001F7A0C" w:rsidRDefault="00CE3F5B" w:rsidP="00582259">
          <w:pPr>
            <w:pStyle w:val="Cabealho"/>
            <w:jc w:val="center"/>
            <w:rPr>
              <w:rFonts w:ascii="Arial" w:hAnsi="Arial" w:cs="Arial"/>
              <w:bCs/>
              <w:sz w:val="18"/>
              <w:szCs w:val="18"/>
            </w:rPr>
          </w:pPr>
          <w:proofErr w:type="spellStart"/>
          <w:r w:rsidRPr="001F7A0C">
            <w:rPr>
              <w:rFonts w:ascii="Arial" w:hAnsi="Arial" w:cs="Arial"/>
              <w:bCs/>
              <w:sz w:val="18"/>
              <w:szCs w:val="18"/>
            </w:rPr>
            <w:t>Conces</w:t>
          </w:r>
          <w:proofErr w:type="spellEnd"/>
          <w:r w:rsidRPr="001F7A0C">
            <w:rPr>
              <w:rFonts w:ascii="Arial" w:hAnsi="Arial" w:cs="Arial"/>
              <w:bCs/>
              <w:sz w:val="18"/>
              <w:szCs w:val="18"/>
            </w:rPr>
            <w:t xml:space="preserve">. </w:t>
          </w:r>
          <w:proofErr w:type="gramStart"/>
          <w:r w:rsidRPr="001F7A0C">
            <w:rPr>
              <w:rFonts w:ascii="Arial" w:hAnsi="Arial" w:cs="Arial"/>
              <w:bCs/>
              <w:sz w:val="18"/>
              <w:szCs w:val="18"/>
            </w:rPr>
            <w:t>de</w:t>
          </w:r>
          <w:proofErr w:type="gramEnd"/>
          <w:r w:rsidRPr="001F7A0C">
            <w:rPr>
              <w:rFonts w:ascii="Arial" w:hAnsi="Arial" w:cs="Arial"/>
              <w:bCs/>
              <w:sz w:val="18"/>
              <w:szCs w:val="18"/>
            </w:rPr>
            <w:t xml:space="preserve"> Vista</w:t>
          </w:r>
        </w:p>
        <w:p w:rsidR="00CE3F5B" w:rsidRPr="00107FA2" w:rsidRDefault="00CE3F5B" w:rsidP="00582259">
          <w:pPr>
            <w:pStyle w:val="Cabealho"/>
            <w:rPr>
              <w:rFonts w:ascii="Arial" w:hAnsi="Arial" w:cs="Arial"/>
              <w:bCs/>
              <w:sz w:val="16"/>
              <w:szCs w:val="16"/>
            </w:rPr>
          </w:pPr>
          <w:r w:rsidRPr="001F7A0C">
            <w:rPr>
              <w:rFonts w:ascii="Arial" w:hAnsi="Arial" w:cs="Arial"/>
              <w:bCs/>
              <w:sz w:val="18"/>
              <w:szCs w:val="18"/>
            </w:rPr>
            <w:t xml:space="preserve">          /          /</w:t>
          </w:r>
        </w:p>
      </w:tc>
      <w:tc>
        <w:tcPr>
          <w:tcW w:w="698" w:type="dxa"/>
          <w:gridSpan w:val="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CE3F5B" w:rsidRPr="00107FA2" w:rsidRDefault="00CE3F5B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748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CE3F5B" w:rsidRPr="00107FA2" w:rsidRDefault="00CE3F5B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46" w:type="dxa"/>
          <w:gridSpan w:val="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CE3F5B" w:rsidRPr="00107FA2" w:rsidRDefault="00CE3F5B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86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CE3F5B" w:rsidRPr="00107FA2" w:rsidRDefault="00CE3F5B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86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CE3F5B" w:rsidRPr="00107FA2" w:rsidRDefault="00CE3F5B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03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CE3F5B" w:rsidRPr="00107FA2" w:rsidRDefault="00CE3F5B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3221" w:type="dxa"/>
          <w:gridSpan w:val="2"/>
          <w:vMerge/>
          <w:tcBorders>
            <w:left w:val="single" w:sz="4" w:space="0" w:color="auto"/>
            <w:right w:val="single" w:sz="4" w:space="0" w:color="auto"/>
          </w:tcBorders>
        </w:tcPr>
        <w:p w:rsidR="00CE3F5B" w:rsidRPr="00107FA2" w:rsidRDefault="00CE3F5B" w:rsidP="00FD1B0F">
          <w:pPr>
            <w:pStyle w:val="Cabealho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1111" w:type="dxa"/>
          <w:tcBorders>
            <w:left w:val="single" w:sz="4" w:space="0" w:color="auto"/>
            <w:bottom w:val="nil"/>
            <w:right w:val="single" w:sz="4" w:space="0" w:color="auto"/>
          </w:tcBorders>
        </w:tcPr>
        <w:p w:rsidR="00CE3F5B" w:rsidRPr="00107FA2" w:rsidRDefault="00CE3F5B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</w:tr>
    <w:tr w:rsidR="00CE3F5B">
      <w:trPr>
        <w:trHeight w:val="314"/>
      </w:trPr>
      <w:tc>
        <w:tcPr>
          <w:tcW w:w="1875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CE3F5B" w:rsidRPr="001F7A0C" w:rsidRDefault="00CE3F5B" w:rsidP="00582259">
          <w:pPr>
            <w:pStyle w:val="Cabealho"/>
            <w:jc w:val="center"/>
            <w:rPr>
              <w:rFonts w:ascii="Arial" w:hAnsi="Arial" w:cs="Arial"/>
              <w:bCs/>
              <w:sz w:val="18"/>
              <w:szCs w:val="18"/>
            </w:rPr>
          </w:pPr>
          <w:r w:rsidRPr="001F7A0C">
            <w:rPr>
              <w:rFonts w:ascii="Arial" w:hAnsi="Arial" w:cs="Arial"/>
              <w:bCs/>
              <w:sz w:val="18"/>
              <w:szCs w:val="18"/>
            </w:rPr>
            <w:t>Outros</w:t>
          </w:r>
        </w:p>
        <w:p w:rsidR="00CE3F5B" w:rsidRPr="001F7A0C" w:rsidRDefault="00CE3F5B" w:rsidP="001F7A0C">
          <w:pPr>
            <w:pStyle w:val="Cabealho"/>
            <w:tabs>
              <w:tab w:val="clear" w:pos="4252"/>
              <w:tab w:val="clear" w:pos="8504"/>
              <w:tab w:val="left" w:pos="1485"/>
            </w:tabs>
            <w:rPr>
              <w:rFonts w:ascii="Arial" w:hAnsi="Arial" w:cs="Arial"/>
              <w:bCs/>
              <w:sz w:val="18"/>
              <w:szCs w:val="18"/>
            </w:rPr>
          </w:pPr>
          <w:r w:rsidRPr="001F7A0C">
            <w:rPr>
              <w:rFonts w:ascii="Arial" w:hAnsi="Arial" w:cs="Arial"/>
              <w:bCs/>
              <w:sz w:val="18"/>
              <w:szCs w:val="18"/>
            </w:rPr>
            <w:t xml:space="preserve">         /          /</w:t>
          </w:r>
          <w:r w:rsidRPr="001F7A0C">
            <w:rPr>
              <w:rFonts w:ascii="Arial" w:hAnsi="Arial" w:cs="Arial"/>
              <w:bCs/>
              <w:sz w:val="18"/>
              <w:szCs w:val="18"/>
            </w:rPr>
            <w:tab/>
          </w:r>
        </w:p>
      </w:tc>
      <w:tc>
        <w:tcPr>
          <w:tcW w:w="698" w:type="dxa"/>
          <w:gridSpan w:val="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CE3F5B" w:rsidRPr="00107FA2" w:rsidRDefault="00CE3F5B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748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CE3F5B" w:rsidRPr="00107FA2" w:rsidRDefault="00CE3F5B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46" w:type="dxa"/>
          <w:gridSpan w:val="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CE3F5B" w:rsidRPr="00107FA2" w:rsidRDefault="00CE3F5B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86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CE3F5B" w:rsidRPr="00107FA2" w:rsidRDefault="00CE3F5B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86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CE3F5B" w:rsidRPr="00107FA2" w:rsidRDefault="00CE3F5B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03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CE3F5B" w:rsidRPr="00107FA2" w:rsidRDefault="00CE3F5B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3221" w:type="dxa"/>
          <w:gridSpan w:val="2"/>
          <w:vMerge/>
          <w:tcBorders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CE3F5B" w:rsidRPr="00107FA2" w:rsidRDefault="00CE3F5B" w:rsidP="00FD1B0F">
          <w:pPr>
            <w:pStyle w:val="Cabealho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1111" w:type="dxa"/>
          <w:tcBorders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CE3F5B" w:rsidRPr="00107FA2" w:rsidRDefault="00CE3F5B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</w:tr>
    <w:tr w:rsidR="00CE3F5B">
      <w:trPr>
        <w:trHeight w:val="350"/>
      </w:trPr>
      <w:tc>
        <w:tcPr>
          <w:tcW w:w="10274" w:type="dxa"/>
          <w:gridSpan w:val="1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CE3F5B" w:rsidRPr="001F7A0C" w:rsidRDefault="00CE3F5B" w:rsidP="00CE3F5B">
          <w:pPr>
            <w:pStyle w:val="Cabealho"/>
            <w:rPr>
              <w:rFonts w:ascii="Arial" w:hAnsi="Arial" w:cs="Arial"/>
              <w:b/>
              <w:bCs/>
            </w:rPr>
          </w:pPr>
          <w:r>
            <w:rPr>
              <w:rFonts w:ascii="Arial" w:hAnsi="Arial" w:cs="Arial"/>
              <w:b/>
              <w:bCs/>
            </w:rPr>
            <w:t>Autora:</w:t>
          </w:r>
          <w:proofErr w:type="gramStart"/>
          <w:r>
            <w:rPr>
              <w:rFonts w:ascii="Arial" w:hAnsi="Arial" w:cs="Arial"/>
              <w:b/>
              <w:bCs/>
            </w:rPr>
            <w:t xml:space="preserve">  </w:t>
          </w:r>
          <w:proofErr w:type="gramEnd"/>
          <w:r>
            <w:rPr>
              <w:rFonts w:ascii="Arial" w:hAnsi="Arial" w:cs="Arial"/>
              <w:b/>
              <w:bCs/>
            </w:rPr>
            <w:t>Vereadora Elaine Antunes.</w:t>
          </w:r>
        </w:p>
      </w:tc>
    </w:tr>
    <w:tr w:rsidR="00CE3F5B">
      <w:trPr>
        <w:trHeight w:val="122"/>
      </w:trPr>
      <w:tc>
        <w:tcPr>
          <w:tcW w:w="3518" w:type="dxa"/>
          <w:gridSpan w:val="5"/>
          <w:tcBorders>
            <w:top w:val="single" w:sz="4" w:space="0" w:color="auto"/>
            <w:left w:val="single" w:sz="4" w:space="0" w:color="auto"/>
            <w:bottom w:val="single" w:sz="4" w:space="0" w:color="auto"/>
          </w:tcBorders>
        </w:tcPr>
        <w:p w:rsidR="00CE3F5B" w:rsidRDefault="00CE3F5B" w:rsidP="00F2782E">
          <w:pPr>
            <w:pStyle w:val="Cabealho"/>
            <w:rPr>
              <w:rFonts w:ascii="Arial" w:hAnsi="Arial" w:cs="Arial"/>
              <w:bCs/>
              <w:sz w:val="20"/>
              <w:szCs w:val="20"/>
            </w:rPr>
          </w:pPr>
          <w:r>
            <w:rPr>
              <w:rFonts w:ascii="Arial" w:hAnsi="Arial" w:cs="Arial"/>
              <w:bCs/>
              <w:sz w:val="20"/>
              <w:szCs w:val="20"/>
            </w:rPr>
            <w:t>PROTOCOLO:</w:t>
          </w:r>
        </w:p>
        <w:p w:rsidR="00CE3F5B" w:rsidRDefault="00CE3F5B" w:rsidP="00F2782E">
          <w:pPr>
            <w:pStyle w:val="Cabealho"/>
            <w:rPr>
              <w:rFonts w:ascii="Arial" w:hAnsi="Arial" w:cs="Arial"/>
              <w:bCs/>
              <w:sz w:val="20"/>
              <w:szCs w:val="20"/>
            </w:rPr>
          </w:pPr>
          <w:r>
            <w:rPr>
              <w:rFonts w:ascii="Arial" w:hAnsi="Arial" w:cs="Arial"/>
              <w:bCs/>
              <w:sz w:val="20"/>
              <w:szCs w:val="20"/>
            </w:rPr>
            <w:t>Recebi em 18/05/2021</w:t>
          </w:r>
        </w:p>
        <w:p w:rsidR="00CE3F5B" w:rsidRDefault="00CE3F5B" w:rsidP="001F7A0C">
          <w:pPr>
            <w:pStyle w:val="Cabealho"/>
            <w:rPr>
              <w:rFonts w:ascii="Arial" w:hAnsi="Arial" w:cs="Arial"/>
              <w:bCs/>
              <w:sz w:val="20"/>
              <w:szCs w:val="20"/>
            </w:rPr>
          </w:pPr>
        </w:p>
        <w:p w:rsidR="00CE3F5B" w:rsidRDefault="00CE3F5B" w:rsidP="002172CB">
          <w:pPr>
            <w:pStyle w:val="Cabealho"/>
            <w:jc w:val="center"/>
            <w:rPr>
              <w:rFonts w:ascii="Arial" w:hAnsi="Arial" w:cs="Arial"/>
              <w:bCs/>
              <w:sz w:val="20"/>
              <w:szCs w:val="20"/>
            </w:rPr>
          </w:pPr>
          <w:r>
            <w:rPr>
              <w:rFonts w:ascii="Arial" w:hAnsi="Arial" w:cs="Arial"/>
              <w:bCs/>
              <w:sz w:val="20"/>
              <w:szCs w:val="20"/>
            </w:rPr>
            <w:t xml:space="preserve">    ______________________</w:t>
          </w:r>
        </w:p>
        <w:p w:rsidR="00CE3F5B" w:rsidRDefault="00CE3F5B" w:rsidP="002172CB">
          <w:pPr>
            <w:pStyle w:val="Cabealho"/>
            <w:jc w:val="center"/>
            <w:rPr>
              <w:rFonts w:ascii="Arial" w:hAnsi="Arial" w:cs="Arial"/>
              <w:bCs/>
              <w:sz w:val="20"/>
              <w:szCs w:val="20"/>
            </w:rPr>
          </w:pPr>
          <w:r>
            <w:rPr>
              <w:rFonts w:ascii="Arial" w:hAnsi="Arial" w:cs="Arial"/>
              <w:bCs/>
              <w:sz w:val="20"/>
              <w:szCs w:val="20"/>
            </w:rPr>
            <w:t xml:space="preserve">   Secretário</w:t>
          </w:r>
        </w:p>
      </w:tc>
      <w:tc>
        <w:tcPr>
          <w:tcW w:w="3399" w:type="dxa"/>
          <w:gridSpan w:val="5"/>
          <w:tcBorders>
            <w:top w:val="single" w:sz="4" w:space="0" w:color="auto"/>
            <w:bottom w:val="single" w:sz="4" w:space="0" w:color="auto"/>
          </w:tcBorders>
        </w:tcPr>
        <w:p w:rsidR="00CE3F5B" w:rsidRPr="00F2782E" w:rsidRDefault="00CE3F5B" w:rsidP="00F2782E">
          <w:pPr>
            <w:pStyle w:val="Cabealho"/>
            <w:rPr>
              <w:rFonts w:ascii="Arial" w:hAnsi="Arial" w:cs="Arial"/>
              <w:bCs/>
              <w:sz w:val="20"/>
              <w:szCs w:val="20"/>
            </w:rPr>
          </w:pPr>
        </w:p>
      </w:tc>
      <w:tc>
        <w:tcPr>
          <w:tcW w:w="3357" w:type="dxa"/>
          <w:gridSpan w:val="2"/>
          <w:tcBorders>
            <w:top w:val="single" w:sz="4" w:space="0" w:color="auto"/>
            <w:bottom w:val="single" w:sz="4" w:space="0" w:color="auto"/>
            <w:right w:val="single" w:sz="4" w:space="0" w:color="auto"/>
          </w:tcBorders>
        </w:tcPr>
        <w:p w:rsidR="00CE3F5B" w:rsidRPr="00F2782E" w:rsidRDefault="00CE3F5B" w:rsidP="00F2782E">
          <w:pPr>
            <w:pStyle w:val="Cabealho"/>
            <w:rPr>
              <w:rFonts w:ascii="Arial" w:hAnsi="Arial" w:cs="Arial"/>
              <w:bCs/>
              <w:sz w:val="20"/>
              <w:szCs w:val="20"/>
            </w:rPr>
          </w:pPr>
        </w:p>
      </w:tc>
    </w:tr>
  </w:tbl>
  <w:p w:rsidR="00CE3F5B" w:rsidRPr="006B5541" w:rsidRDefault="006B5541" w:rsidP="006B5541">
    <w:pPr>
      <w:pStyle w:val="Cabealho"/>
      <w:shd w:val="clear" w:color="auto" w:fill="F3F3F3"/>
      <w:tabs>
        <w:tab w:val="clear" w:pos="4252"/>
        <w:tab w:val="clear" w:pos="8504"/>
        <w:tab w:val="left" w:pos="1035"/>
      </w:tabs>
      <w:rPr>
        <w:sz w:val="10"/>
        <w:szCs w:val="10"/>
      </w:rPr>
    </w:pPr>
    <w:r>
      <w:tab/>
    </w: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attachedTemplate r:id="rId1"/>
  <w:stylePaneFormatFilter w:val="3F01"/>
  <w:defaultTabStop w:val="708"/>
  <w:hyphenationZone w:val="425"/>
  <w:characterSpacingControl w:val="doNotCompress"/>
  <w:hdrShapeDefaults>
    <o:shapedefaults v:ext="edit" spidmax="24578"/>
  </w:hdrShapeDefaults>
  <w:footnotePr>
    <w:footnote w:id="-1"/>
    <w:footnote w:id="0"/>
  </w:footnotePr>
  <w:endnotePr>
    <w:endnote w:id="-1"/>
    <w:endnote w:id="0"/>
  </w:endnotePr>
  <w:compat/>
  <w:rsids>
    <w:rsidRoot w:val="00112BD6"/>
    <w:rsid w:val="00000E5B"/>
    <w:rsid w:val="000055CB"/>
    <w:rsid w:val="000060F5"/>
    <w:rsid w:val="00015117"/>
    <w:rsid w:val="000231BD"/>
    <w:rsid w:val="00023200"/>
    <w:rsid w:val="00025F8E"/>
    <w:rsid w:val="00027443"/>
    <w:rsid w:val="00027AAA"/>
    <w:rsid w:val="0003068E"/>
    <w:rsid w:val="00030835"/>
    <w:rsid w:val="00035C88"/>
    <w:rsid w:val="000442DF"/>
    <w:rsid w:val="00045E3E"/>
    <w:rsid w:val="000529E7"/>
    <w:rsid w:val="00060D20"/>
    <w:rsid w:val="00060F1E"/>
    <w:rsid w:val="0006249B"/>
    <w:rsid w:val="000646C2"/>
    <w:rsid w:val="00066CB7"/>
    <w:rsid w:val="00073255"/>
    <w:rsid w:val="000761C3"/>
    <w:rsid w:val="00076F85"/>
    <w:rsid w:val="00080CB9"/>
    <w:rsid w:val="0008784D"/>
    <w:rsid w:val="00087C32"/>
    <w:rsid w:val="00092F9F"/>
    <w:rsid w:val="000A03F4"/>
    <w:rsid w:val="000A1A2A"/>
    <w:rsid w:val="000A4F9C"/>
    <w:rsid w:val="000A7AF3"/>
    <w:rsid w:val="000B1F46"/>
    <w:rsid w:val="000B3214"/>
    <w:rsid w:val="000B3B6E"/>
    <w:rsid w:val="000B443B"/>
    <w:rsid w:val="000B4867"/>
    <w:rsid w:val="000C28BA"/>
    <w:rsid w:val="000C35F2"/>
    <w:rsid w:val="000C42F3"/>
    <w:rsid w:val="000C5D48"/>
    <w:rsid w:val="000C6A2E"/>
    <w:rsid w:val="000C6A82"/>
    <w:rsid w:val="000D1A55"/>
    <w:rsid w:val="000D55E8"/>
    <w:rsid w:val="000D568C"/>
    <w:rsid w:val="000D77CA"/>
    <w:rsid w:val="000E00A9"/>
    <w:rsid w:val="000E4600"/>
    <w:rsid w:val="000E4AF6"/>
    <w:rsid w:val="000E5703"/>
    <w:rsid w:val="000E7DB1"/>
    <w:rsid w:val="000F0CCF"/>
    <w:rsid w:val="000F3CCE"/>
    <w:rsid w:val="000F5EFA"/>
    <w:rsid w:val="001002FD"/>
    <w:rsid w:val="001009BE"/>
    <w:rsid w:val="00101795"/>
    <w:rsid w:val="00104FF1"/>
    <w:rsid w:val="00105B9B"/>
    <w:rsid w:val="00107E8D"/>
    <w:rsid w:val="00107FA2"/>
    <w:rsid w:val="00110113"/>
    <w:rsid w:val="0011225E"/>
    <w:rsid w:val="00112BD6"/>
    <w:rsid w:val="00115020"/>
    <w:rsid w:val="00123C30"/>
    <w:rsid w:val="001242F6"/>
    <w:rsid w:val="001250E2"/>
    <w:rsid w:val="00126A2C"/>
    <w:rsid w:val="00126CDD"/>
    <w:rsid w:val="00130D46"/>
    <w:rsid w:val="00130D7B"/>
    <w:rsid w:val="0013489D"/>
    <w:rsid w:val="00136E46"/>
    <w:rsid w:val="00140AC2"/>
    <w:rsid w:val="00140FFC"/>
    <w:rsid w:val="00154562"/>
    <w:rsid w:val="00154DB9"/>
    <w:rsid w:val="001552F9"/>
    <w:rsid w:val="00157DA2"/>
    <w:rsid w:val="00157E1C"/>
    <w:rsid w:val="001612D3"/>
    <w:rsid w:val="0016360B"/>
    <w:rsid w:val="00164BCC"/>
    <w:rsid w:val="00167097"/>
    <w:rsid w:val="001676AD"/>
    <w:rsid w:val="00171DDA"/>
    <w:rsid w:val="001733FF"/>
    <w:rsid w:val="0017511D"/>
    <w:rsid w:val="001802C1"/>
    <w:rsid w:val="001820AD"/>
    <w:rsid w:val="00182BD0"/>
    <w:rsid w:val="00182EBB"/>
    <w:rsid w:val="001865EF"/>
    <w:rsid w:val="00186F93"/>
    <w:rsid w:val="001877E5"/>
    <w:rsid w:val="00187F50"/>
    <w:rsid w:val="001A1C63"/>
    <w:rsid w:val="001A1D11"/>
    <w:rsid w:val="001A1FD2"/>
    <w:rsid w:val="001A2934"/>
    <w:rsid w:val="001A4D9E"/>
    <w:rsid w:val="001B17AC"/>
    <w:rsid w:val="001C134A"/>
    <w:rsid w:val="001C190A"/>
    <w:rsid w:val="001C6734"/>
    <w:rsid w:val="001C6DF0"/>
    <w:rsid w:val="001C7E62"/>
    <w:rsid w:val="001D11CA"/>
    <w:rsid w:val="001D36CB"/>
    <w:rsid w:val="001D53FD"/>
    <w:rsid w:val="001D6050"/>
    <w:rsid w:val="001D6764"/>
    <w:rsid w:val="001D69AC"/>
    <w:rsid w:val="001D7374"/>
    <w:rsid w:val="001E0CE9"/>
    <w:rsid w:val="001E4206"/>
    <w:rsid w:val="001E561D"/>
    <w:rsid w:val="001E638D"/>
    <w:rsid w:val="001F1AB9"/>
    <w:rsid w:val="001F5700"/>
    <w:rsid w:val="001F7A0C"/>
    <w:rsid w:val="00200267"/>
    <w:rsid w:val="002014E2"/>
    <w:rsid w:val="00203090"/>
    <w:rsid w:val="00203B9B"/>
    <w:rsid w:val="00205C87"/>
    <w:rsid w:val="00206BFB"/>
    <w:rsid w:val="00215260"/>
    <w:rsid w:val="0021677A"/>
    <w:rsid w:val="00217035"/>
    <w:rsid w:val="002172CB"/>
    <w:rsid w:val="002216AA"/>
    <w:rsid w:val="00222899"/>
    <w:rsid w:val="00224BDB"/>
    <w:rsid w:val="002254F2"/>
    <w:rsid w:val="002361D2"/>
    <w:rsid w:val="002427D5"/>
    <w:rsid w:val="0024599D"/>
    <w:rsid w:val="00247774"/>
    <w:rsid w:val="0025238F"/>
    <w:rsid w:val="002538C7"/>
    <w:rsid w:val="00262DD9"/>
    <w:rsid w:val="00267729"/>
    <w:rsid w:val="0026786A"/>
    <w:rsid w:val="00276110"/>
    <w:rsid w:val="002763DE"/>
    <w:rsid w:val="00277730"/>
    <w:rsid w:val="00285D0F"/>
    <w:rsid w:val="0029041A"/>
    <w:rsid w:val="002909EC"/>
    <w:rsid w:val="00291487"/>
    <w:rsid w:val="0029331C"/>
    <w:rsid w:val="00293EDF"/>
    <w:rsid w:val="00294363"/>
    <w:rsid w:val="00294A56"/>
    <w:rsid w:val="002A16A7"/>
    <w:rsid w:val="002B0B15"/>
    <w:rsid w:val="002B4D29"/>
    <w:rsid w:val="002B5F13"/>
    <w:rsid w:val="002C041C"/>
    <w:rsid w:val="002C7C33"/>
    <w:rsid w:val="002D274E"/>
    <w:rsid w:val="002D7E86"/>
    <w:rsid w:val="002E1FDB"/>
    <w:rsid w:val="002E7509"/>
    <w:rsid w:val="002E7E1E"/>
    <w:rsid w:val="003052FA"/>
    <w:rsid w:val="0030664C"/>
    <w:rsid w:val="00307659"/>
    <w:rsid w:val="003100D5"/>
    <w:rsid w:val="00312146"/>
    <w:rsid w:val="00313395"/>
    <w:rsid w:val="00313C7C"/>
    <w:rsid w:val="0033306A"/>
    <w:rsid w:val="003344A1"/>
    <w:rsid w:val="00334D44"/>
    <w:rsid w:val="0033792E"/>
    <w:rsid w:val="00342574"/>
    <w:rsid w:val="00346F10"/>
    <w:rsid w:val="003501BD"/>
    <w:rsid w:val="00353048"/>
    <w:rsid w:val="0035350F"/>
    <w:rsid w:val="00353BAC"/>
    <w:rsid w:val="00353ED1"/>
    <w:rsid w:val="00354450"/>
    <w:rsid w:val="00362E63"/>
    <w:rsid w:val="003649FA"/>
    <w:rsid w:val="0036552C"/>
    <w:rsid w:val="003674E3"/>
    <w:rsid w:val="003710F0"/>
    <w:rsid w:val="00373CA6"/>
    <w:rsid w:val="00376EC5"/>
    <w:rsid w:val="003770F6"/>
    <w:rsid w:val="0038062F"/>
    <w:rsid w:val="0038102E"/>
    <w:rsid w:val="00381CAD"/>
    <w:rsid w:val="00381FB0"/>
    <w:rsid w:val="0038258F"/>
    <w:rsid w:val="00382DC4"/>
    <w:rsid w:val="00383C28"/>
    <w:rsid w:val="00391A39"/>
    <w:rsid w:val="0039334D"/>
    <w:rsid w:val="003945B9"/>
    <w:rsid w:val="00394B44"/>
    <w:rsid w:val="003972F3"/>
    <w:rsid w:val="003A15B3"/>
    <w:rsid w:val="003A4A6B"/>
    <w:rsid w:val="003A4EE7"/>
    <w:rsid w:val="003A56A4"/>
    <w:rsid w:val="003B3B9D"/>
    <w:rsid w:val="003B71C3"/>
    <w:rsid w:val="003C70F6"/>
    <w:rsid w:val="003C7D54"/>
    <w:rsid w:val="003D00B6"/>
    <w:rsid w:val="003D36D8"/>
    <w:rsid w:val="003D39E0"/>
    <w:rsid w:val="003E2B1D"/>
    <w:rsid w:val="003E489D"/>
    <w:rsid w:val="003E5900"/>
    <w:rsid w:val="003E6DBA"/>
    <w:rsid w:val="003E7F26"/>
    <w:rsid w:val="003F34C5"/>
    <w:rsid w:val="003F5CBE"/>
    <w:rsid w:val="003F69C0"/>
    <w:rsid w:val="004064EB"/>
    <w:rsid w:val="004126EC"/>
    <w:rsid w:val="004134E7"/>
    <w:rsid w:val="0041404D"/>
    <w:rsid w:val="00414B0F"/>
    <w:rsid w:val="00416CB7"/>
    <w:rsid w:val="00417B6B"/>
    <w:rsid w:val="00422D6A"/>
    <w:rsid w:val="004242C6"/>
    <w:rsid w:val="00424D3B"/>
    <w:rsid w:val="00425E85"/>
    <w:rsid w:val="00427903"/>
    <w:rsid w:val="00436797"/>
    <w:rsid w:val="004401C7"/>
    <w:rsid w:val="004419A5"/>
    <w:rsid w:val="004504B2"/>
    <w:rsid w:val="00451FC5"/>
    <w:rsid w:val="0045733C"/>
    <w:rsid w:val="0046071E"/>
    <w:rsid w:val="0046208D"/>
    <w:rsid w:val="00465FCD"/>
    <w:rsid w:val="00470FE0"/>
    <w:rsid w:val="0047746E"/>
    <w:rsid w:val="00477657"/>
    <w:rsid w:val="004812FC"/>
    <w:rsid w:val="00483B04"/>
    <w:rsid w:val="00483B54"/>
    <w:rsid w:val="0049507E"/>
    <w:rsid w:val="0049550F"/>
    <w:rsid w:val="004A1EA5"/>
    <w:rsid w:val="004A1FB0"/>
    <w:rsid w:val="004A6806"/>
    <w:rsid w:val="004B33AF"/>
    <w:rsid w:val="004B417C"/>
    <w:rsid w:val="004B4EAB"/>
    <w:rsid w:val="004B6DF1"/>
    <w:rsid w:val="004B7F52"/>
    <w:rsid w:val="004B7FC2"/>
    <w:rsid w:val="004C0204"/>
    <w:rsid w:val="004C1007"/>
    <w:rsid w:val="004C33CB"/>
    <w:rsid w:val="004C37CB"/>
    <w:rsid w:val="004C4C2E"/>
    <w:rsid w:val="004C5AB1"/>
    <w:rsid w:val="004D06B8"/>
    <w:rsid w:val="004D4669"/>
    <w:rsid w:val="004D5852"/>
    <w:rsid w:val="004D6FA2"/>
    <w:rsid w:val="004E2A31"/>
    <w:rsid w:val="004E2A5D"/>
    <w:rsid w:val="004F1C8F"/>
    <w:rsid w:val="004F6A36"/>
    <w:rsid w:val="004F70D8"/>
    <w:rsid w:val="005019CF"/>
    <w:rsid w:val="005051D3"/>
    <w:rsid w:val="00520190"/>
    <w:rsid w:val="005228FF"/>
    <w:rsid w:val="00523CDF"/>
    <w:rsid w:val="0052534A"/>
    <w:rsid w:val="00525BE9"/>
    <w:rsid w:val="00534278"/>
    <w:rsid w:val="00540BF1"/>
    <w:rsid w:val="00540D05"/>
    <w:rsid w:val="00541133"/>
    <w:rsid w:val="0054294A"/>
    <w:rsid w:val="00542DF8"/>
    <w:rsid w:val="00542EAA"/>
    <w:rsid w:val="0054457A"/>
    <w:rsid w:val="00545087"/>
    <w:rsid w:val="00550FEA"/>
    <w:rsid w:val="005543D1"/>
    <w:rsid w:val="00562632"/>
    <w:rsid w:val="0057005F"/>
    <w:rsid w:val="00571E78"/>
    <w:rsid w:val="005720C1"/>
    <w:rsid w:val="00573A1F"/>
    <w:rsid w:val="00576CF8"/>
    <w:rsid w:val="00582259"/>
    <w:rsid w:val="005918DA"/>
    <w:rsid w:val="005928C7"/>
    <w:rsid w:val="00595CEA"/>
    <w:rsid w:val="0059762C"/>
    <w:rsid w:val="005A10C0"/>
    <w:rsid w:val="005A62CD"/>
    <w:rsid w:val="005A6DC5"/>
    <w:rsid w:val="005B33C9"/>
    <w:rsid w:val="005B7773"/>
    <w:rsid w:val="005C0B8F"/>
    <w:rsid w:val="005C20F2"/>
    <w:rsid w:val="005C421F"/>
    <w:rsid w:val="005D02B5"/>
    <w:rsid w:val="005D3FE8"/>
    <w:rsid w:val="005D4D03"/>
    <w:rsid w:val="005D5E04"/>
    <w:rsid w:val="005E03F5"/>
    <w:rsid w:val="005E1022"/>
    <w:rsid w:val="005E3563"/>
    <w:rsid w:val="005E6D2A"/>
    <w:rsid w:val="005E78C5"/>
    <w:rsid w:val="005F06BB"/>
    <w:rsid w:val="005F0FF4"/>
    <w:rsid w:val="005F4C94"/>
    <w:rsid w:val="006042AC"/>
    <w:rsid w:val="00606CAB"/>
    <w:rsid w:val="0061009C"/>
    <w:rsid w:val="006111A5"/>
    <w:rsid w:val="00611C23"/>
    <w:rsid w:val="00614436"/>
    <w:rsid w:val="006156D9"/>
    <w:rsid w:val="00617CA7"/>
    <w:rsid w:val="00617FE8"/>
    <w:rsid w:val="006200BC"/>
    <w:rsid w:val="006203CB"/>
    <w:rsid w:val="006258F8"/>
    <w:rsid w:val="00625912"/>
    <w:rsid w:val="006309AE"/>
    <w:rsid w:val="00643846"/>
    <w:rsid w:val="00647E8A"/>
    <w:rsid w:val="00656550"/>
    <w:rsid w:val="00665D1D"/>
    <w:rsid w:val="006677AB"/>
    <w:rsid w:val="00677D99"/>
    <w:rsid w:val="006800D0"/>
    <w:rsid w:val="00684110"/>
    <w:rsid w:val="00685B55"/>
    <w:rsid w:val="0069459C"/>
    <w:rsid w:val="006A3727"/>
    <w:rsid w:val="006A60D7"/>
    <w:rsid w:val="006A60F1"/>
    <w:rsid w:val="006A6F76"/>
    <w:rsid w:val="006B300B"/>
    <w:rsid w:val="006B3EE9"/>
    <w:rsid w:val="006B5541"/>
    <w:rsid w:val="006B6F56"/>
    <w:rsid w:val="006C1CEF"/>
    <w:rsid w:val="006C369A"/>
    <w:rsid w:val="006C3D68"/>
    <w:rsid w:val="006D0E97"/>
    <w:rsid w:val="006D4EF7"/>
    <w:rsid w:val="006E0C38"/>
    <w:rsid w:val="006E1195"/>
    <w:rsid w:val="006E33E8"/>
    <w:rsid w:val="006E3602"/>
    <w:rsid w:val="006E47F1"/>
    <w:rsid w:val="006F2806"/>
    <w:rsid w:val="006F37FF"/>
    <w:rsid w:val="006F6714"/>
    <w:rsid w:val="006F7B38"/>
    <w:rsid w:val="007114F2"/>
    <w:rsid w:val="00715736"/>
    <w:rsid w:val="00717109"/>
    <w:rsid w:val="00717985"/>
    <w:rsid w:val="00721382"/>
    <w:rsid w:val="007218B2"/>
    <w:rsid w:val="00725BEE"/>
    <w:rsid w:val="00726CDE"/>
    <w:rsid w:val="0073046A"/>
    <w:rsid w:val="0073588B"/>
    <w:rsid w:val="0074421B"/>
    <w:rsid w:val="007546BF"/>
    <w:rsid w:val="00755CDB"/>
    <w:rsid w:val="00756008"/>
    <w:rsid w:val="00763703"/>
    <w:rsid w:val="007660D9"/>
    <w:rsid w:val="00770AEA"/>
    <w:rsid w:val="00772264"/>
    <w:rsid w:val="00782EFD"/>
    <w:rsid w:val="007833F4"/>
    <w:rsid w:val="00793AA0"/>
    <w:rsid w:val="007B12F8"/>
    <w:rsid w:val="007B1C39"/>
    <w:rsid w:val="007B5537"/>
    <w:rsid w:val="007C1DED"/>
    <w:rsid w:val="007C4760"/>
    <w:rsid w:val="007C7510"/>
    <w:rsid w:val="007D0910"/>
    <w:rsid w:val="007D1873"/>
    <w:rsid w:val="007D2353"/>
    <w:rsid w:val="007D4762"/>
    <w:rsid w:val="007D520C"/>
    <w:rsid w:val="007D561C"/>
    <w:rsid w:val="007D61FE"/>
    <w:rsid w:val="007D70E4"/>
    <w:rsid w:val="007E1B74"/>
    <w:rsid w:val="007E1D60"/>
    <w:rsid w:val="007E599D"/>
    <w:rsid w:val="007F1C4F"/>
    <w:rsid w:val="007F352D"/>
    <w:rsid w:val="007F367D"/>
    <w:rsid w:val="007F3C0A"/>
    <w:rsid w:val="007F4457"/>
    <w:rsid w:val="0080023A"/>
    <w:rsid w:val="00800663"/>
    <w:rsid w:val="00814694"/>
    <w:rsid w:val="00817CC2"/>
    <w:rsid w:val="00824858"/>
    <w:rsid w:val="00827284"/>
    <w:rsid w:val="008301AF"/>
    <w:rsid w:val="008336FD"/>
    <w:rsid w:val="00840881"/>
    <w:rsid w:val="00840A8A"/>
    <w:rsid w:val="00847ADC"/>
    <w:rsid w:val="0085639C"/>
    <w:rsid w:val="008572BC"/>
    <w:rsid w:val="00863280"/>
    <w:rsid w:val="00870A95"/>
    <w:rsid w:val="00874BCA"/>
    <w:rsid w:val="00874E6E"/>
    <w:rsid w:val="00875818"/>
    <w:rsid w:val="0088328F"/>
    <w:rsid w:val="00885B11"/>
    <w:rsid w:val="00891CE6"/>
    <w:rsid w:val="00892720"/>
    <w:rsid w:val="00893E5F"/>
    <w:rsid w:val="0089645D"/>
    <w:rsid w:val="00897DDE"/>
    <w:rsid w:val="008A7F93"/>
    <w:rsid w:val="008B086A"/>
    <w:rsid w:val="008B3764"/>
    <w:rsid w:val="008B72FB"/>
    <w:rsid w:val="008C3FEC"/>
    <w:rsid w:val="008C56CD"/>
    <w:rsid w:val="008D659C"/>
    <w:rsid w:val="008E6CCE"/>
    <w:rsid w:val="008F1DB1"/>
    <w:rsid w:val="008F7A2B"/>
    <w:rsid w:val="009006CB"/>
    <w:rsid w:val="00900783"/>
    <w:rsid w:val="009046AA"/>
    <w:rsid w:val="00904D93"/>
    <w:rsid w:val="00905493"/>
    <w:rsid w:val="0090650B"/>
    <w:rsid w:val="00910DD6"/>
    <w:rsid w:val="0091321D"/>
    <w:rsid w:val="00915A25"/>
    <w:rsid w:val="00916C42"/>
    <w:rsid w:val="00930662"/>
    <w:rsid w:val="00933736"/>
    <w:rsid w:val="00941756"/>
    <w:rsid w:val="009445ED"/>
    <w:rsid w:val="009465B5"/>
    <w:rsid w:val="00947467"/>
    <w:rsid w:val="00950278"/>
    <w:rsid w:val="00955DE1"/>
    <w:rsid w:val="00956EEB"/>
    <w:rsid w:val="009635CD"/>
    <w:rsid w:val="00964EDA"/>
    <w:rsid w:val="00970D3D"/>
    <w:rsid w:val="00973AE6"/>
    <w:rsid w:val="00974159"/>
    <w:rsid w:val="0097476C"/>
    <w:rsid w:val="00977044"/>
    <w:rsid w:val="00980D29"/>
    <w:rsid w:val="009820E4"/>
    <w:rsid w:val="009855CF"/>
    <w:rsid w:val="00986973"/>
    <w:rsid w:val="009909A7"/>
    <w:rsid w:val="00992228"/>
    <w:rsid w:val="0099576B"/>
    <w:rsid w:val="009A33F9"/>
    <w:rsid w:val="009A3AC1"/>
    <w:rsid w:val="009A7F48"/>
    <w:rsid w:val="009B306C"/>
    <w:rsid w:val="009B49AC"/>
    <w:rsid w:val="009B4FCD"/>
    <w:rsid w:val="009B5915"/>
    <w:rsid w:val="009C2C5E"/>
    <w:rsid w:val="009D0530"/>
    <w:rsid w:val="009D1E3F"/>
    <w:rsid w:val="009D4725"/>
    <w:rsid w:val="009D5B1E"/>
    <w:rsid w:val="009E1016"/>
    <w:rsid w:val="009E1D46"/>
    <w:rsid w:val="009E35E8"/>
    <w:rsid w:val="009E6B79"/>
    <w:rsid w:val="009E72D7"/>
    <w:rsid w:val="009E7741"/>
    <w:rsid w:val="00A03DBF"/>
    <w:rsid w:val="00A077C5"/>
    <w:rsid w:val="00A15879"/>
    <w:rsid w:val="00A24009"/>
    <w:rsid w:val="00A25178"/>
    <w:rsid w:val="00A25D3F"/>
    <w:rsid w:val="00A30360"/>
    <w:rsid w:val="00A307F0"/>
    <w:rsid w:val="00A30D40"/>
    <w:rsid w:val="00A32545"/>
    <w:rsid w:val="00A35515"/>
    <w:rsid w:val="00A40E6E"/>
    <w:rsid w:val="00A41541"/>
    <w:rsid w:val="00A4431D"/>
    <w:rsid w:val="00A45C80"/>
    <w:rsid w:val="00A472A7"/>
    <w:rsid w:val="00A55582"/>
    <w:rsid w:val="00A55A8E"/>
    <w:rsid w:val="00A56DF9"/>
    <w:rsid w:val="00A56EC7"/>
    <w:rsid w:val="00A60AEC"/>
    <w:rsid w:val="00A60BAF"/>
    <w:rsid w:val="00A63A60"/>
    <w:rsid w:val="00A66089"/>
    <w:rsid w:val="00A66976"/>
    <w:rsid w:val="00A7220E"/>
    <w:rsid w:val="00A7631E"/>
    <w:rsid w:val="00A811AB"/>
    <w:rsid w:val="00A826BC"/>
    <w:rsid w:val="00A844A8"/>
    <w:rsid w:val="00A85EEB"/>
    <w:rsid w:val="00A865B4"/>
    <w:rsid w:val="00A90FB2"/>
    <w:rsid w:val="00A92C0E"/>
    <w:rsid w:val="00A94E4C"/>
    <w:rsid w:val="00A95836"/>
    <w:rsid w:val="00A96632"/>
    <w:rsid w:val="00A97246"/>
    <w:rsid w:val="00AA097F"/>
    <w:rsid w:val="00AA1E2F"/>
    <w:rsid w:val="00AA2509"/>
    <w:rsid w:val="00AA3559"/>
    <w:rsid w:val="00AA588D"/>
    <w:rsid w:val="00AB261A"/>
    <w:rsid w:val="00AB339B"/>
    <w:rsid w:val="00AB619F"/>
    <w:rsid w:val="00AD0BF0"/>
    <w:rsid w:val="00AD44FB"/>
    <w:rsid w:val="00AD7747"/>
    <w:rsid w:val="00AE02F5"/>
    <w:rsid w:val="00AE0C6A"/>
    <w:rsid w:val="00AE30F8"/>
    <w:rsid w:val="00AE662C"/>
    <w:rsid w:val="00AF16F5"/>
    <w:rsid w:val="00AF7496"/>
    <w:rsid w:val="00B03919"/>
    <w:rsid w:val="00B0444A"/>
    <w:rsid w:val="00B07DEF"/>
    <w:rsid w:val="00B11429"/>
    <w:rsid w:val="00B15406"/>
    <w:rsid w:val="00B201B1"/>
    <w:rsid w:val="00B22A83"/>
    <w:rsid w:val="00B232FA"/>
    <w:rsid w:val="00B239F6"/>
    <w:rsid w:val="00B2406F"/>
    <w:rsid w:val="00B25072"/>
    <w:rsid w:val="00B2534A"/>
    <w:rsid w:val="00B27726"/>
    <w:rsid w:val="00B27A06"/>
    <w:rsid w:val="00B309C8"/>
    <w:rsid w:val="00B31BD1"/>
    <w:rsid w:val="00B36A44"/>
    <w:rsid w:val="00B40417"/>
    <w:rsid w:val="00B41F24"/>
    <w:rsid w:val="00B42721"/>
    <w:rsid w:val="00B42B99"/>
    <w:rsid w:val="00B43686"/>
    <w:rsid w:val="00B448AE"/>
    <w:rsid w:val="00B47B39"/>
    <w:rsid w:val="00B50BDB"/>
    <w:rsid w:val="00B50DF8"/>
    <w:rsid w:val="00B51BD8"/>
    <w:rsid w:val="00B534CF"/>
    <w:rsid w:val="00B53C2F"/>
    <w:rsid w:val="00B61BBB"/>
    <w:rsid w:val="00B620ED"/>
    <w:rsid w:val="00B6288B"/>
    <w:rsid w:val="00B63AF9"/>
    <w:rsid w:val="00B76656"/>
    <w:rsid w:val="00B774FB"/>
    <w:rsid w:val="00B77C84"/>
    <w:rsid w:val="00B80CF2"/>
    <w:rsid w:val="00B8398E"/>
    <w:rsid w:val="00B84391"/>
    <w:rsid w:val="00B84499"/>
    <w:rsid w:val="00B86D61"/>
    <w:rsid w:val="00B92534"/>
    <w:rsid w:val="00B940E7"/>
    <w:rsid w:val="00BA456D"/>
    <w:rsid w:val="00BB0539"/>
    <w:rsid w:val="00BB0855"/>
    <w:rsid w:val="00BD4448"/>
    <w:rsid w:val="00BD55EE"/>
    <w:rsid w:val="00BD6BD4"/>
    <w:rsid w:val="00BE0E70"/>
    <w:rsid w:val="00BF21D7"/>
    <w:rsid w:val="00C10254"/>
    <w:rsid w:val="00C107D6"/>
    <w:rsid w:val="00C20AFC"/>
    <w:rsid w:val="00C23ACB"/>
    <w:rsid w:val="00C23DFB"/>
    <w:rsid w:val="00C253FD"/>
    <w:rsid w:val="00C258C5"/>
    <w:rsid w:val="00C27747"/>
    <w:rsid w:val="00C3056A"/>
    <w:rsid w:val="00C34756"/>
    <w:rsid w:val="00C402FD"/>
    <w:rsid w:val="00C41DB4"/>
    <w:rsid w:val="00C44903"/>
    <w:rsid w:val="00C45ED5"/>
    <w:rsid w:val="00C5015A"/>
    <w:rsid w:val="00C540FB"/>
    <w:rsid w:val="00C5439B"/>
    <w:rsid w:val="00C56582"/>
    <w:rsid w:val="00C57F7D"/>
    <w:rsid w:val="00C60B1B"/>
    <w:rsid w:val="00C61C72"/>
    <w:rsid w:val="00C61D9C"/>
    <w:rsid w:val="00C66383"/>
    <w:rsid w:val="00C80F17"/>
    <w:rsid w:val="00C81132"/>
    <w:rsid w:val="00C8131A"/>
    <w:rsid w:val="00C82DEB"/>
    <w:rsid w:val="00C9319D"/>
    <w:rsid w:val="00C96CC7"/>
    <w:rsid w:val="00CA0126"/>
    <w:rsid w:val="00CA0809"/>
    <w:rsid w:val="00CA1BFB"/>
    <w:rsid w:val="00CA2C37"/>
    <w:rsid w:val="00CA3E53"/>
    <w:rsid w:val="00CA4CDD"/>
    <w:rsid w:val="00CA7F4F"/>
    <w:rsid w:val="00CB30DE"/>
    <w:rsid w:val="00CB3112"/>
    <w:rsid w:val="00CC07CC"/>
    <w:rsid w:val="00CC088C"/>
    <w:rsid w:val="00CC1D08"/>
    <w:rsid w:val="00CC3551"/>
    <w:rsid w:val="00CC3765"/>
    <w:rsid w:val="00CD27B4"/>
    <w:rsid w:val="00CD7769"/>
    <w:rsid w:val="00CE0955"/>
    <w:rsid w:val="00CE20D0"/>
    <w:rsid w:val="00CE300B"/>
    <w:rsid w:val="00CE36A0"/>
    <w:rsid w:val="00CE3C56"/>
    <w:rsid w:val="00CE3F5B"/>
    <w:rsid w:val="00CE49A2"/>
    <w:rsid w:val="00CE59B5"/>
    <w:rsid w:val="00CE6522"/>
    <w:rsid w:val="00CF7349"/>
    <w:rsid w:val="00CF73AF"/>
    <w:rsid w:val="00D01643"/>
    <w:rsid w:val="00D02E53"/>
    <w:rsid w:val="00D07B19"/>
    <w:rsid w:val="00D1270E"/>
    <w:rsid w:val="00D14A97"/>
    <w:rsid w:val="00D14BD9"/>
    <w:rsid w:val="00D205F6"/>
    <w:rsid w:val="00D21377"/>
    <w:rsid w:val="00D26DC5"/>
    <w:rsid w:val="00D270EA"/>
    <w:rsid w:val="00D27346"/>
    <w:rsid w:val="00D32F58"/>
    <w:rsid w:val="00D33BB7"/>
    <w:rsid w:val="00D47200"/>
    <w:rsid w:val="00D50BF3"/>
    <w:rsid w:val="00D51C58"/>
    <w:rsid w:val="00D51F60"/>
    <w:rsid w:val="00D526DA"/>
    <w:rsid w:val="00D5391F"/>
    <w:rsid w:val="00D54AA3"/>
    <w:rsid w:val="00D57369"/>
    <w:rsid w:val="00D604BB"/>
    <w:rsid w:val="00D60DDA"/>
    <w:rsid w:val="00D63370"/>
    <w:rsid w:val="00D70768"/>
    <w:rsid w:val="00D80D00"/>
    <w:rsid w:val="00D8356A"/>
    <w:rsid w:val="00D8407D"/>
    <w:rsid w:val="00D841D5"/>
    <w:rsid w:val="00D86711"/>
    <w:rsid w:val="00D86BEC"/>
    <w:rsid w:val="00D87071"/>
    <w:rsid w:val="00D91288"/>
    <w:rsid w:val="00D9190E"/>
    <w:rsid w:val="00D9274C"/>
    <w:rsid w:val="00D94E44"/>
    <w:rsid w:val="00DA37AD"/>
    <w:rsid w:val="00DA50FF"/>
    <w:rsid w:val="00DB35EC"/>
    <w:rsid w:val="00DB3A59"/>
    <w:rsid w:val="00DB60A8"/>
    <w:rsid w:val="00DC1E08"/>
    <w:rsid w:val="00DD1FE0"/>
    <w:rsid w:val="00DD2381"/>
    <w:rsid w:val="00DD4F3A"/>
    <w:rsid w:val="00DD54A6"/>
    <w:rsid w:val="00DE12BA"/>
    <w:rsid w:val="00DE13E6"/>
    <w:rsid w:val="00DE5109"/>
    <w:rsid w:val="00DF04FC"/>
    <w:rsid w:val="00DF705B"/>
    <w:rsid w:val="00DF75FC"/>
    <w:rsid w:val="00E041D3"/>
    <w:rsid w:val="00E04B3F"/>
    <w:rsid w:val="00E05419"/>
    <w:rsid w:val="00E06FF2"/>
    <w:rsid w:val="00E121B2"/>
    <w:rsid w:val="00E14F32"/>
    <w:rsid w:val="00E20192"/>
    <w:rsid w:val="00E26B67"/>
    <w:rsid w:val="00E30D93"/>
    <w:rsid w:val="00E318AC"/>
    <w:rsid w:val="00E33B14"/>
    <w:rsid w:val="00E35966"/>
    <w:rsid w:val="00E36597"/>
    <w:rsid w:val="00E373D5"/>
    <w:rsid w:val="00E4218E"/>
    <w:rsid w:val="00E441DC"/>
    <w:rsid w:val="00E4709C"/>
    <w:rsid w:val="00E4718A"/>
    <w:rsid w:val="00E4760C"/>
    <w:rsid w:val="00E51699"/>
    <w:rsid w:val="00E52EC6"/>
    <w:rsid w:val="00E578C9"/>
    <w:rsid w:val="00E63AD4"/>
    <w:rsid w:val="00E669E0"/>
    <w:rsid w:val="00E66A55"/>
    <w:rsid w:val="00E673D5"/>
    <w:rsid w:val="00E775A2"/>
    <w:rsid w:val="00E81E52"/>
    <w:rsid w:val="00E8605F"/>
    <w:rsid w:val="00E90B06"/>
    <w:rsid w:val="00E93233"/>
    <w:rsid w:val="00E958FE"/>
    <w:rsid w:val="00E96168"/>
    <w:rsid w:val="00E97159"/>
    <w:rsid w:val="00E9738D"/>
    <w:rsid w:val="00E978BE"/>
    <w:rsid w:val="00EA03D8"/>
    <w:rsid w:val="00EA335E"/>
    <w:rsid w:val="00EB121E"/>
    <w:rsid w:val="00EB7312"/>
    <w:rsid w:val="00EC2ACF"/>
    <w:rsid w:val="00ED3BD2"/>
    <w:rsid w:val="00ED650F"/>
    <w:rsid w:val="00EE1E14"/>
    <w:rsid w:val="00EE56DC"/>
    <w:rsid w:val="00EE747B"/>
    <w:rsid w:val="00EF5700"/>
    <w:rsid w:val="00EF5CAC"/>
    <w:rsid w:val="00EF6575"/>
    <w:rsid w:val="00EF7AAC"/>
    <w:rsid w:val="00F00690"/>
    <w:rsid w:val="00F075CD"/>
    <w:rsid w:val="00F16E4F"/>
    <w:rsid w:val="00F25201"/>
    <w:rsid w:val="00F2782E"/>
    <w:rsid w:val="00F334D4"/>
    <w:rsid w:val="00F41085"/>
    <w:rsid w:val="00F45DE0"/>
    <w:rsid w:val="00F50B67"/>
    <w:rsid w:val="00F52109"/>
    <w:rsid w:val="00F53F14"/>
    <w:rsid w:val="00F544BB"/>
    <w:rsid w:val="00F55FA1"/>
    <w:rsid w:val="00F57661"/>
    <w:rsid w:val="00F603C7"/>
    <w:rsid w:val="00F7172D"/>
    <w:rsid w:val="00F73792"/>
    <w:rsid w:val="00F75315"/>
    <w:rsid w:val="00F7585B"/>
    <w:rsid w:val="00F8105B"/>
    <w:rsid w:val="00F81AFE"/>
    <w:rsid w:val="00F85174"/>
    <w:rsid w:val="00F87FA9"/>
    <w:rsid w:val="00F94AAB"/>
    <w:rsid w:val="00F96F5A"/>
    <w:rsid w:val="00F97A11"/>
    <w:rsid w:val="00FA15BD"/>
    <w:rsid w:val="00FA44BB"/>
    <w:rsid w:val="00FB22CD"/>
    <w:rsid w:val="00FB59D3"/>
    <w:rsid w:val="00FB5F32"/>
    <w:rsid w:val="00FB7027"/>
    <w:rsid w:val="00FC24D8"/>
    <w:rsid w:val="00FC2986"/>
    <w:rsid w:val="00FC54AA"/>
    <w:rsid w:val="00FD0347"/>
    <w:rsid w:val="00FD1B0F"/>
    <w:rsid w:val="00FD2877"/>
    <w:rsid w:val="00FE3D89"/>
    <w:rsid w:val="00FE5FBB"/>
    <w:rsid w:val="00FE686A"/>
    <w:rsid w:val="00FF2821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457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pt-BR" w:eastAsia="pt-BR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353ED1"/>
    <w:rPr>
      <w:sz w:val="24"/>
      <w:szCs w:val="24"/>
    </w:rPr>
  </w:style>
  <w:style w:type="paragraph" w:styleId="Ttulo2">
    <w:name w:val="heading 2"/>
    <w:basedOn w:val="Normal"/>
    <w:next w:val="Normal"/>
    <w:link w:val="Ttulo2Char"/>
    <w:uiPriority w:val="9"/>
    <w:semiHidden/>
    <w:unhideWhenUsed/>
    <w:qFormat/>
    <w:rsid w:val="003D39E0"/>
    <w:pPr>
      <w:keepNext/>
      <w:spacing w:before="240" w:after="60"/>
      <w:outlineLvl w:val="1"/>
    </w:pPr>
    <w:rPr>
      <w:rFonts w:ascii="Cambria" w:hAnsi="Cambria"/>
      <w:b/>
      <w:bCs/>
      <w:i/>
      <w:iCs/>
      <w:sz w:val="28"/>
      <w:szCs w:val="28"/>
    </w:rPr>
  </w:style>
  <w:style w:type="paragraph" w:styleId="Ttulo3">
    <w:name w:val="heading 3"/>
    <w:basedOn w:val="Normal"/>
    <w:next w:val="Normal"/>
    <w:link w:val="Ttulo3Char"/>
    <w:uiPriority w:val="9"/>
    <w:semiHidden/>
    <w:unhideWhenUsed/>
    <w:qFormat/>
    <w:rsid w:val="00725BEE"/>
    <w:pPr>
      <w:keepNext/>
      <w:spacing w:before="240" w:after="60"/>
      <w:outlineLvl w:val="2"/>
    </w:pPr>
    <w:rPr>
      <w:rFonts w:ascii="Cambria" w:hAnsi="Cambria"/>
      <w:b/>
      <w:bCs/>
      <w:sz w:val="26"/>
      <w:szCs w:val="26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rsid w:val="00107FA2"/>
    <w:pPr>
      <w:tabs>
        <w:tab w:val="center" w:pos="4252"/>
        <w:tab w:val="right" w:pos="8504"/>
      </w:tabs>
    </w:pPr>
  </w:style>
  <w:style w:type="paragraph" w:styleId="Rodap">
    <w:name w:val="footer"/>
    <w:basedOn w:val="Normal"/>
    <w:rsid w:val="00107FA2"/>
    <w:pPr>
      <w:tabs>
        <w:tab w:val="center" w:pos="4252"/>
        <w:tab w:val="right" w:pos="8504"/>
      </w:tabs>
    </w:pPr>
  </w:style>
  <w:style w:type="table" w:styleId="Tabelacomgrade">
    <w:name w:val="Table Grid"/>
    <w:basedOn w:val="Tabelanormal"/>
    <w:rsid w:val="00F2782E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Corpodetexto">
    <w:name w:val="Body Text"/>
    <w:basedOn w:val="Normal"/>
    <w:rsid w:val="00B31BD1"/>
    <w:pPr>
      <w:pBdr>
        <w:left w:val="single" w:sz="6" w:space="0" w:color="auto"/>
        <w:bottom w:val="single" w:sz="4" w:space="1" w:color="auto"/>
        <w:right w:val="single" w:sz="6" w:space="6" w:color="auto"/>
      </w:pBdr>
      <w:tabs>
        <w:tab w:val="left" w:pos="0"/>
      </w:tabs>
      <w:jc w:val="both"/>
    </w:pPr>
    <w:rPr>
      <w:rFonts w:ascii="Abadi MT Condensed Light" w:hAnsi="Abadi MT Condensed Light"/>
      <w:sz w:val="22"/>
      <w:szCs w:val="20"/>
    </w:rPr>
  </w:style>
  <w:style w:type="character" w:customStyle="1" w:styleId="contents-in">
    <w:name w:val="contents-in"/>
    <w:basedOn w:val="Fontepargpadro"/>
    <w:rsid w:val="00715736"/>
  </w:style>
  <w:style w:type="paragraph" w:styleId="Textodebalo">
    <w:name w:val="Balloon Text"/>
    <w:basedOn w:val="Normal"/>
    <w:link w:val="TextodebaloChar"/>
    <w:uiPriority w:val="99"/>
    <w:semiHidden/>
    <w:unhideWhenUsed/>
    <w:rsid w:val="00A90FB2"/>
    <w:rPr>
      <w:rFonts w:ascii="Tahoma" w:hAnsi="Tahoma"/>
      <w:sz w:val="16"/>
      <w:szCs w:val="16"/>
    </w:rPr>
  </w:style>
  <w:style w:type="character" w:customStyle="1" w:styleId="TextodebaloChar">
    <w:name w:val="Texto de balão Char"/>
    <w:link w:val="Textodebalo"/>
    <w:uiPriority w:val="99"/>
    <w:semiHidden/>
    <w:rsid w:val="00A90FB2"/>
    <w:rPr>
      <w:rFonts w:ascii="Tahoma" w:hAnsi="Tahoma" w:cs="Tahoma"/>
      <w:sz w:val="16"/>
      <w:szCs w:val="16"/>
    </w:rPr>
  </w:style>
  <w:style w:type="character" w:customStyle="1" w:styleId="Ttulo3Char">
    <w:name w:val="Título 3 Char"/>
    <w:basedOn w:val="Fontepargpadro"/>
    <w:link w:val="Ttulo3"/>
    <w:uiPriority w:val="9"/>
    <w:semiHidden/>
    <w:rsid w:val="00725BEE"/>
    <w:rPr>
      <w:rFonts w:ascii="Cambria" w:eastAsia="Times New Roman" w:hAnsi="Cambria" w:cs="Times New Roman"/>
      <w:b/>
      <w:bCs/>
      <w:sz w:val="26"/>
      <w:szCs w:val="26"/>
    </w:rPr>
  </w:style>
  <w:style w:type="character" w:customStyle="1" w:styleId="apple-converted-space">
    <w:name w:val="apple-converted-space"/>
    <w:basedOn w:val="Fontepargpadro"/>
    <w:rsid w:val="00D63370"/>
  </w:style>
  <w:style w:type="paragraph" w:styleId="NormalWeb">
    <w:name w:val="Normal (Web)"/>
    <w:basedOn w:val="Normal"/>
    <w:uiPriority w:val="99"/>
    <w:semiHidden/>
    <w:unhideWhenUsed/>
    <w:rsid w:val="003D39E0"/>
  </w:style>
  <w:style w:type="character" w:customStyle="1" w:styleId="Ttulo2Char">
    <w:name w:val="Título 2 Char"/>
    <w:basedOn w:val="Fontepargpadro"/>
    <w:link w:val="Ttulo2"/>
    <w:uiPriority w:val="9"/>
    <w:semiHidden/>
    <w:rsid w:val="003D39E0"/>
    <w:rPr>
      <w:rFonts w:ascii="Cambria" w:eastAsia="Times New Roman" w:hAnsi="Cambria" w:cs="Times New Roman"/>
      <w:b/>
      <w:bCs/>
      <w:i/>
      <w:iCs/>
      <w:sz w:val="28"/>
      <w:szCs w:val="28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217824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8023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9409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201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3583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7023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20085174">
          <w:marLeft w:val="90"/>
          <w:marRight w:val="300"/>
          <w:marTop w:val="0"/>
          <w:marBottom w:val="15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176627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05015106">
                  <w:marLeft w:val="0"/>
                  <w:marRight w:val="0"/>
                  <w:marTop w:val="15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5337324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78098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31955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8676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79503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3121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4427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82850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0043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6273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header" Target="header2.xml"/></Relationships>
</file>

<file path=word/_rels/header2.xml.rels><?xml version="1.0" encoding="UTF-8" standalone="yes"?>
<Relationships xmlns="http://schemas.openxmlformats.org/package/2006/relationships"><Relationship Id="rId2" Type="http://schemas.openxmlformats.org/officeDocument/2006/relationships/oleObject" Target="embeddings/oleObject1.bin"/><Relationship Id="rId1" Type="http://schemas.openxmlformats.org/officeDocument/2006/relationships/image" Target="media/image2.pn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Z:\MODELO%20DE%20INDICA&#199;&#195;O%20ELAINE%20ANTUNES.dotx" TargetMode="External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D83FEF54-EBCF-4F77-B388-DF11E473D34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MODELO DE INDICAÇÃO ELAINE ANTUNES</Template>
  <TotalTime>1</TotalTime>
  <Pages>2</Pages>
  <Words>178</Words>
  <Characters>1027</Characters>
  <Application>Microsoft Office Word</Application>
  <DocSecurity>0</DocSecurity>
  <Lines>8</Lines>
  <Paragraphs>2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>EMENTA</vt:lpstr>
    </vt:vector>
  </TitlesOfParts>
  <Company>Hewlett-Packard Company</Company>
  <LinksUpToDate>false</LinksUpToDate>
  <CharactersWithSpaces>1203</CharactersWithSpaces>
  <SharedDoc>false</SharedDoc>
  <HLinks>
    <vt:vector size="6" baseType="variant">
      <vt:variant>
        <vt:i4>4718625</vt:i4>
      </vt:variant>
      <vt:variant>
        <vt:i4>3403</vt:i4>
      </vt:variant>
      <vt:variant>
        <vt:i4>1025</vt:i4>
      </vt:variant>
      <vt:variant>
        <vt:i4>1</vt:i4>
      </vt:variant>
      <vt:variant>
        <vt:lpwstr>http://www.psd.org.br/wp-content/uploads/PSD_Logo_fundoBranco_06.jpg</vt:lpwstr>
      </vt:variant>
      <vt:variant>
        <vt:lpwstr/>
      </vt:variant>
    </vt:vector>
  </HLinks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EMENTA</dc:title>
  <dc:creator>elaine</dc:creator>
  <cp:lastModifiedBy>elaine</cp:lastModifiedBy>
  <cp:revision>3</cp:revision>
  <cp:lastPrinted>2021-05-11T17:06:00Z</cp:lastPrinted>
  <dcterms:created xsi:type="dcterms:W3CDTF">2021-05-14T11:43:00Z</dcterms:created>
  <dcterms:modified xsi:type="dcterms:W3CDTF">2021-05-14T17:38:00Z</dcterms:modified>
</cp:coreProperties>
</file>