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66B7B" w14:textId="2B38C61B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793211">
        <w:rPr>
          <w:rFonts w:ascii="Times New (W1)" w:eastAsia="Times New Roman" w:hAnsi="Times New (W1)"/>
          <w:sz w:val="28"/>
          <w:szCs w:val="28"/>
          <w:lang w:eastAsia="pt-BR"/>
        </w:rPr>
        <w:t>098/2021</w:t>
      </w:r>
    </w:p>
    <w:p w14:paraId="2AE6316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2804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7001CA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0A580BF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ED089CD" w14:textId="305EDFAA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C74C24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514373B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3BAD8D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21EAEF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7E2C00C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F4E8FB" w14:textId="48387695" w:rsidR="00793211" w:rsidRDefault="0079321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academia ao ar livre e do parque infantil localizados na Rua 23 de Março (anexo ao C.E.I.M. Isabella Gomes dos Santos), no bairro Itoupava-Açú.</w:t>
      </w:r>
    </w:p>
    <w:p w14:paraId="392A011B" w14:textId="77777777" w:rsidR="00C74C24" w:rsidRDefault="00C74C2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102B8E9" w14:textId="1B792D85" w:rsidR="00793211" w:rsidRDefault="0079321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 os equipamentos estão deteriorados devido a ação do tempo, necessitando de reforma ou substituição. Assim, evitará a ocorrência de acidentes e proporcionará um local adequado aos munícipes para prática de atividade física e para o lazer.</w:t>
      </w:r>
    </w:p>
    <w:p w14:paraId="12D41073" w14:textId="77777777" w:rsidR="00C74C24" w:rsidRDefault="00C74C2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9274043" w14:textId="707CB61B" w:rsidR="0075570F" w:rsidRPr="0075570F" w:rsidRDefault="0079321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71D94658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6C8F7C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AC96914" w14:textId="01AD0B29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793211">
        <w:rPr>
          <w:rFonts w:ascii="Times New Roman" w:eastAsia="Times New Roman" w:hAnsi="Times New Roman"/>
          <w:sz w:val="24"/>
          <w:szCs w:val="28"/>
          <w:lang w:eastAsia="pt-BR"/>
        </w:rPr>
        <w:t>31 de maio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7BD106B8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CFBB49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F4C909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7533151" w14:textId="115ADE4A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793211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793211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793211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14:paraId="0D97C91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3096672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AABF203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61704BA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C145650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233FF77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506EE6"/>
    <w:rsid w:val="0053668A"/>
    <w:rsid w:val="00605E35"/>
    <w:rsid w:val="0062401D"/>
    <w:rsid w:val="0075570F"/>
    <w:rsid w:val="00793211"/>
    <w:rsid w:val="007D6552"/>
    <w:rsid w:val="008533A7"/>
    <w:rsid w:val="0095688A"/>
    <w:rsid w:val="009A668E"/>
    <w:rsid w:val="00A3167C"/>
    <w:rsid w:val="00AA3B7D"/>
    <w:rsid w:val="00C046C7"/>
    <w:rsid w:val="00C74C24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F237"/>
  <w15:chartTrackingRefBased/>
  <w15:docId w15:val="{D77F43C7-2BD7-463B-9254-FE539FCB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98.21</Template>
  <TotalTime>57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2021-05-31T16:52:00Z</dcterms:created>
  <dcterms:modified xsi:type="dcterms:W3CDTF">2021-05-31T16:52:00Z</dcterms:modified>
</cp:coreProperties>
</file>