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ABAC3" w14:textId="21C78494" w:rsidR="003D1546" w:rsidRDefault="003D1546" w:rsidP="003D1546">
      <w:pPr>
        <w:jc w:val="both"/>
        <w:rPr>
          <w:b/>
        </w:rPr>
      </w:pPr>
      <w:r>
        <w:rPr>
          <w:b/>
        </w:rPr>
        <w:t xml:space="preserve">                                                       </w:t>
      </w:r>
      <w:r w:rsidRPr="007D5E72">
        <w:rPr>
          <w:b/>
        </w:rPr>
        <w:t>LEI Nº 2.76</w:t>
      </w:r>
      <w:r>
        <w:rPr>
          <w:b/>
        </w:rPr>
        <w:t>9</w:t>
      </w:r>
      <w:r w:rsidRPr="007D5E72">
        <w:rPr>
          <w:b/>
        </w:rPr>
        <w:t>/2023</w:t>
      </w:r>
    </w:p>
    <w:tbl>
      <w:tblPr>
        <w:tblpPr w:leftFromText="141" w:rightFromText="141" w:vertAnchor="text" w:horzAnchor="page" w:tblpX="3783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98"/>
      </w:tblGrid>
      <w:tr w:rsidR="00BE1191" w:rsidRPr="00A35607" w14:paraId="642D4B85" w14:textId="77777777" w:rsidTr="003D1546">
        <w:trPr>
          <w:cantSplit/>
          <w:trHeight w:val="1986"/>
        </w:trPr>
        <w:tc>
          <w:tcPr>
            <w:tcW w:w="6798" w:type="dxa"/>
            <w:tcBorders>
              <w:top w:val="nil"/>
              <w:left w:val="nil"/>
              <w:bottom w:val="nil"/>
              <w:right w:val="nil"/>
            </w:tcBorders>
          </w:tcPr>
          <w:p w14:paraId="662B96FF" w14:textId="51C75A67" w:rsidR="00BE1191" w:rsidRPr="00A35607" w:rsidRDefault="00BE1191" w:rsidP="003D1546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="00562122">
              <w:rPr>
                <w:b/>
              </w:rPr>
              <w:t xml:space="preserve">UM </w:t>
            </w:r>
            <w:r>
              <w:rPr>
                <w:b/>
              </w:rPr>
              <w:t xml:space="preserve">CRÉDITO </w:t>
            </w:r>
            <w:r w:rsidRPr="00A35607">
              <w:rPr>
                <w:b/>
              </w:rPr>
              <w:t>ADICIONA</w:t>
            </w:r>
            <w:r w:rsidR="00562122">
              <w:rPr>
                <w:b/>
              </w:rPr>
              <w:t>L ESPECIAL</w:t>
            </w:r>
            <w:r w:rsidRPr="00A35607">
              <w:rPr>
                <w:b/>
              </w:rPr>
              <w:t xml:space="preserve"> NA IMPORTÂNCIA DE ATÉ R$</w:t>
            </w:r>
            <w:r>
              <w:rPr>
                <w:b/>
              </w:rPr>
              <w:t xml:space="preserve"> </w:t>
            </w:r>
            <w:r w:rsidR="00562122">
              <w:rPr>
                <w:b/>
              </w:rPr>
              <w:t>10.000</w:t>
            </w:r>
            <w:r w:rsidR="000B5D47">
              <w:rPr>
                <w:b/>
              </w:rPr>
              <w:t>,00</w:t>
            </w:r>
            <w:r>
              <w:rPr>
                <w:b/>
              </w:rPr>
              <w:t xml:space="preserve"> </w:t>
            </w:r>
            <w:r w:rsidRPr="00A35607">
              <w:rPr>
                <w:b/>
              </w:rPr>
              <w:t>(</w:t>
            </w:r>
            <w:r w:rsidR="00562122">
              <w:rPr>
                <w:b/>
              </w:rPr>
              <w:t xml:space="preserve">DEZ MIL </w:t>
            </w:r>
            <w:r w:rsidR="008D55A7">
              <w:rPr>
                <w:b/>
              </w:rPr>
              <w:t>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314CA39B" w14:textId="77777777" w:rsidR="00BE1191" w:rsidRPr="00A35607" w:rsidRDefault="00BE1191" w:rsidP="003D1546">
            <w:pPr>
              <w:jc w:val="both"/>
              <w:rPr>
                <w:b/>
              </w:rPr>
            </w:pPr>
          </w:p>
        </w:tc>
      </w:tr>
    </w:tbl>
    <w:p w14:paraId="7694F45A" w14:textId="2D757E25" w:rsidR="00BE1191" w:rsidRPr="00A35607" w:rsidRDefault="00BE1191" w:rsidP="003D1546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4B6F2791" w14:textId="1C6C24F7" w:rsidR="00BE1191" w:rsidRPr="00A35607" w:rsidRDefault="00BE1191" w:rsidP="003D1546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</w:t>
      </w:r>
      <w:r>
        <w:tab/>
        <w:t xml:space="preserve">   </w:t>
      </w:r>
      <w:r w:rsidR="003078FF">
        <w:t xml:space="preserve"> </w:t>
      </w:r>
      <w:r>
        <w:t xml:space="preserve">O Prefeito do Município </w:t>
      </w:r>
      <w:r w:rsidRPr="00A35607">
        <w:t>de Anchieta, Estado de Santa Catarina</w:t>
      </w:r>
      <w:r>
        <w:t>,</w:t>
      </w:r>
    </w:p>
    <w:p w14:paraId="7B73FFBA" w14:textId="5B4130BB" w:rsidR="00BE1191" w:rsidRPr="00A35607" w:rsidRDefault="003D1546" w:rsidP="003D1546">
      <w:pPr>
        <w:jc w:val="both"/>
      </w:pPr>
      <w:r>
        <w:t xml:space="preserve">                            </w:t>
      </w:r>
      <w:r w:rsidR="00BE1191" w:rsidRPr="00A35607">
        <w:t>Faço saber a todos os habitantes deste Município que a Câmara Municipal de Vereadores aprovou e eu sanciono a seguinte Lei:</w:t>
      </w:r>
    </w:p>
    <w:p w14:paraId="59F5AB50" w14:textId="77777777" w:rsidR="00BE1191" w:rsidRPr="00A35607" w:rsidRDefault="00BE1191" w:rsidP="00BE1191">
      <w:pPr>
        <w:jc w:val="center"/>
      </w:pPr>
    </w:p>
    <w:p w14:paraId="40BA0CE8" w14:textId="77777777" w:rsidR="00BE1191" w:rsidRPr="00A35607" w:rsidRDefault="00BE1191" w:rsidP="00BE1191">
      <w:pPr>
        <w:jc w:val="center"/>
      </w:pPr>
      <w:r w:rsidRPr="00A35607">
        <w:t>TITULO   I</w:t>
      </w:r>
    </w:p>
    <w:p w14:paraId="3C8DE8E3" w14:textId="45866D90" w:rsidR="00BE1191" w:rsidRPr="00A35607" w:rsidRDefault="00692772" w:rsidP="00BE1191">
      <w:pPr>
        <w:jc w:val="center"/>
      </w:pPr>
      <w:r w:rsidRPr="00A35607">
        <w:t>CAPÍTULO I</w:t>
      </w:r>
    </w:p>
    <w:p w14:paraId="2B2C26AE" w14:textId="77777777" w:rsidR="00BE1191" w:rsidRPr="00A35607" w:rsidRDefault="00BE1191" w:rsidP="00BE1191">
      <w:pPr>
        <w:jc w:val="center"/>
      </w:pPr>
      <w:r w:rsidRPr="00A35607">
        <w:t>DA ALTERAÇÃO ORÇAMENTÁRIA</w:t>
      </w:r>
    </w:p>
    <w:p w14:paraId="57D4AF5C" w14:textId="77777777" w:rsidR="00BE1191" w:rsidRDefault="00BE1191" w:rsidP="00BE1191">
      <w:pPr>
        <w:jc w:val="center"/>
      </w:pPr>
    </w:p>
    <w:p w14:paraId="15584792" w14:textId="00E951F5" w:rsidR="00BE1191" w:rsidRDefault="00BE1191" w:rsidP="00BE1191">
      <w:pPr>
        <w:ind w:left="-142"/>
        <w:jc w:val="both"/>
      </w:pPr>
      <w:r w:rsidRPr="00A35607">
        <w:t xml:space="preserve">                                   Art. 1º Fica alterada a LOA - Lei Orçamentária Anual </w:t>
      </w:r>
      <w:r w:rsidR="008D3D9A">
        <w:t>nº.</w:t>
      </w:r>
      <w:r w:rsidRPr="00A35607">
        <w:t xml:space="preserve"> </w:t>
      </w:r>
      <w:r>
        <w:t>2.680</w:t>
      </w:r>
      <w:r w:rsidRPr="00A35607">
        <w:t xml:space="preserve">, de </w:t>
      </w:r>
      <w:r>
        <w:t>02</w:t>
      </w:r>
      <w:r w:rsidRPr="00A35607">
        <w:t xml:space="preserve"> de </w:t>
      </w:r>
      <w:r>
        <w:t>dezemb</w:t>
      </w:r>
      <w:r w:rsidRPr="00A35607">
        <w:t>ro</w:t>
      </w:r>
      <w:r>
        <w:t xml:space="preserve"> de 2022</w:t>
      </w:r>
      <w:r w:rsidRPr="00A35607">
        <w:t>, Orçamento Geral do Município de Anchieta- (SC), através da abertur</w:t>
      </w:r>
      <w:r>
        <w:t>a de</w:t>
      </w:r>
      <w:r w:rsidR="00562122">
        <w:t xml:space="preserve"> um</w:t>
      </w:r>
      <w:r>
        <w:t xml:space="preserve"> C</w:t>
      </w:r>
      <w:r w:rsidRPr="00A35607">
        <w:t>rédito</w:t>
      </w:r>
      <w:r>
        <w:t xml:space="preserve"> Adiciona</w:t>
      </w:r>
      <w:r w:rsidR="00562122">
        <w:t>l</w:t>
      </w:r>
      <w:r>
        <w:t xml:space="preserve"> </w:t>
      </w:r>
      <w:r w:rsidR="00562122">
        <w:t>Especial</w:t>
      </w:r>
      <w:r w:rsidRPr="00A35607">
        <w:t xml:space="preserve">, na importância de até </w:t>
      </w:r>
      <w:r>
        <w:rPr>
          <w:b/>
        </w:rPr>
        <w:t xml:space="preserve">R$ </w:t>
      </w:r>
      <w:r w:rsidR="00562122">
        <w:rPr>
          <w:b/>
        </w:rPr>
        <w:t>10.000</w:t>
      </w:r>
      <w:r w:rsidR="008D55A7">
        <w:rPr>
          <w:b/>
        </w:rPr>
        <w:t>,00</w:t>
      </w:r>
      <w:r>
        <w:rPr>
          <w:b/>
        </w:rPr>
        <w:t xml:space="preserve"> </w:t>
      </w:r>
      <w:r w:rsidR="00562122">
        <w:rPr>
          <w:b/>
        </w:rPr>
        <w:t xml:space="preserve">(dez mil </w:t>
      </w:r>
      <w:r w:rsidR="008D55A7">
        <w:rPr>
          <w:b/>
        </w:rPr>
        <w:t>reais)</w:t>
      </w:r>
      <w:r w:rsidRPr="00A35607">
        <w:rPr>
          <w:b/>
        </w:rPr>
        <w:t>,</w:t>
      </w:r>
      <w:r w:rsidRPr="00A35607">
        <w:t xml:space="preserve"> </w:t>
      </w:r>
      <w:r w:rsidR="00562122">
        <w:t xml:space="preserve">incluindo-se para tal, </w:t>
      </w:r>
      <w:r w:rsidR="00562122" w:rsidRPr="00562122">
        <w:t>na matéria orçamentária em execução</w:t>
      </w:r>
      <w:r w:rsidR="00562122">
        <w:t>, a modalidade de despesas</w:t>
      </w:r>
      <w:r w:rsidR="00562122" w:rsidRPr="00562122">
        <w:rPr>
          <w:sz w:val="22"/>
          <w:szCs w:val="22"/>
        </w:rPr>
        <w:t xml:space="preserve"> </w:t>
      </w:r>
      <w:r w:rsidR="00562122" w:rsidRPr="00562122">
        <w:t>sob o código 3.</w:t>
      </w:r>
      <w:r w:rsidR="00562122">
        <w:t>1</w:t>
      </w:r>
      <w:r w:rsidR="00562122" w:rsidRPr="00562122">
        <w:t>.90.00 – Aplicações Diretas</w:t>
      </w:r>
      <w:r w:rsidR="00562122">
        <w:t>,</w:t>
      </w:r>
      <w:r w:rsidR="00562122" w:rsidRPr="00562122">
        <w:t xml:space="preserve"> </w:t>
      </w:r>
      <w:r w:rsidR="00CE3168">
        <w:t xml:space="preserve">distribuídos </w:t>
      </w:r>
      <w:r w:rsidRPr="00A35607">
        <w:t>em conformidade com os prescritos nesta Le</w:t>
      </w:r>
      <w:r w:rsidR="00CE3168">
        <w:t>i.</w:t>
      </w:r>
    </w:p>
    <w:p w14:paraId="76BE7C22" w14:textId="77777777" w:rsidR="00BE1191" w:rsidRDefault="00BE1191" w:rsidP="00BE1191">
      <w:pPr>
        <w:jc w:val="center"/>
      </w:pPr>
    </w:p>
    <w:p w14:paraId="04AD2B3A" w14:textId="3CA7E0ED" w:rsidR="00BE1191" w:rsidRPr="00A35607" w:rsidRDefault="00692772" w:rsidP="00BE1191">
      <w:pPr>
        <w:jc w:val="center"/>
      </w:pPr>
      <w:r w:rsidRPr="00A35607">
        <w:t>CAPÍTULO II</w:t>
      </w:r>
    </w:p>
    <w:p w14:paraId="026001C0" w14:textId="77777777" w:rsidR="00BE1191" w:rsidRPr="00A35607" w:rsidRDefault="00BE1191" w:rsidP="00BE1191">
      <w:pPr>
        <w:jc w:val="center"/>
      </w:pPr>
      <w:r w:rsidRPr="00A35607">
        <w:t>DO LIMITE DO CRÉDITO E DA ABERTURA</w:t>
      </w:r>
    </w:p>
    <w:p w14:paraId="382FE6A3" w14:textId="77777777" w:rsidR="00BE1191" w:rsidRDefault="00BE1191" w:rsidP="00BE1191">
      <w:pPr>
        <w:jc w:val="center"/>
      </w:pPr>
    </w:p>
    <w:p w14:paraId="20AFC46D" w14:textId="48FCC4E2" w:rsidR="00BE1191" w:rsidRDefault="00BE1191" w:rsidP="00BE1191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abertura de </w:t>
      </w:r>
      <w:r w:rsidR="00562122">
        <w:t xml:space="preserve">um </w:t>
      </w:r>
      <w:r w:rsidRPr="00A35607">
        <w:t>Crédito</w:t>
      </w:r>
      <w:r>
        <w:t xml:space="preserve"> Adiciona</w:t>
      </w:r>
      <w:r w:rsidR="00562122">
        <w:t>l Especial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8D55A7">
        <w:rPr>
          <w:b/>
        </w:rPr>
        <w:t xml:space="preserve">R$ </w:t>
      </w:r>
      <w:r w:rsidR="00562122">
        <w:rPr>
          <w:b/>
        </w:rPr>
        <w:t>10.000</w:t>
      </w:r>
      <w:r w:rsidR="008D55A7">
        <w:rPr>
          <w:b/>
        </w:rPr>
        <w:t xml:space="preserve">,00 </w:t>
      </w:r>
      <w:r w:rsidR="008D55A7" w:rsidRPr="00A35607">
        <w:rPr>
          <w:b/>
        </w:rPr>
        <w:t>(</w:t>
      </w:r>
      <w:r w:rsidR="00562122">
        <w:rPr>
          <w:b/>
        </w:rPr>
        <w:t>dez mil</w:t>
      </w:r>
      <w:r w:rsidR="008D55A7">
        <w:rPr>
          <w:b/>
        </w:rPr>
        <w:t xml:space="preserve"> reais)</w:t>
      </w:r>
      <w:r w:rsidRPr="00A35607">
        <w:rPr>
          <w:b/>
        </w:rPr>
        <w:t>,</w:t>
      </w:r>
      <w:r w:rsidRPr="00A35607">
        <w:t xml:space="preserve"> no Orçamento Geral do Município, conforme abaixo especificado, a saber:</w:t>
      </w:r>
    </w:p>
    <w:p w14:paraId="120F3F79" w14:textId="77777777" w:rsidR="00BE1191" w:rsidRDefault="00BE1191" w:rsidP="00BE1191"/>
    <w:p w14:paraId="6E02CF6F" w14:textId="4EC78D7F" w:rsidR="00BE1191" w:rsidRPr="00A35607" w:rsidRDefault="00562122" w:rsidP="00BE1191">
      <w:pPr>
        <w:jc w:val="both"/>
      </w:pPr>
      <w:r>
        <w:t>10</w:t>
      </w:r>
      <w:r w:rsidR="00BE1191" w:rsidRPr="00A35607">
        <w:t xml:space="preserve"> – </w:t>
      </w:r>
      <w:r w:rsidR="00BE1191">
        <w:t xml:space="preserve">SECRETARIA MUNICIPAL DE </w:t>
      </w:r>
      <w:r>
        <w:t>ASSISTÊNCIA SOCIAL</w:t>
      </w:r>
    </w:p>
    <w:p w14:paraId="7CDCC44A" w14:textId="74D7A0C7" w:rsidR="00BE1191" w:rsidRPr="00A35607" w:rsidRDefault="00411B78" w:rsidP="00BE1191">
      <w:pPr>
        <w:jc w:val="both"/>
      </w:pPr>
      <w:r>
        <w:t>0</w:t>
      </w:r>
      <w:r w:rsidR="00BE1191">
        <w:t>0</w:t>
      </w:r>
      <w:r w:rsidR="008D55A7">
        <w:t>1</w:t>
      </w:r>
      <w:r w:rsidR="00BE1191">
        <w:t xml:space="preserve"> – </w:t>
      </w:r>
      <w:r w:rsidR="008F4CE0">
        <w:t>FUNDO MUNICIPAL DE ASSISTÊNCIA SOCIAL</w:t>
      </w:r>
    </w:p>
    <w:p w14:paraId="6C5559ED" w14:textId="0C71446C" w:rsidR="009D754D" w:rsidRDefault="008F4CE0" w:rsidP="00BE1191">
      <w:pPr>
        <w:jc w:val="both"/>
      </w:pPr>
      <w:r>
        <w:rPr>
          <w:bCs/>
        </w:rPr>
        <w:t>08.122.0034.2.066</w:t>
      </w:r>
      <w:r w:rsidR="00BE1191" w:rsidRPr="001A33A6">
        <w:rPr>
          <w:bCs/>
        </w:rPr>
        <w:t xml:space="preserve"> – </w:t>
      </w:r>
      <w:r>
        <w:rPr>
          <w:bCs/>
        </w:rPr>
        <w:t>GESTÃO DO PROGRAMA IGD/BF ECADASTRO ÚNICO</w:t>
      </w:r>
      <w:r w:rsidR="00BE1191" w:rsidRPr="0034710B">
        <w:t xml:space="preserve"> </w:t>
      </w:r>
    </w:p>
    <w:p w14:paraId="174D1A5D" w14:textId="6F67DBC3" w:rsidR="00BE1191" w:rsidRDefault="009D754D" w:rsidP="00BE1191">
      <w:pPr>
        <w:jc w:val="both"/>
      </w:pPr>
      <w:r>
        <w:t>(</w:t>
      </w:r>
      <w:r w:rsidR="008F4CE0">
        <w:t>...</w:t>
      </w:r>
      <w:r>
        <w:t>)</w:t>
      </w:r>
      <w:r w:rsidR="008D55A7">
        <w:t>3</w:t>
      </w:r>
      <w:r w:rsidR="00BE1191" w:rsidRPr="00A35607">
        <w:t>.</w:t>
      </w:r>
      <w:r w:rsidR="008D55A7">
        <w:t>1</w:t>
      </w:r>
      <w:r w:rsidR="00BE1191" w:rsidRPr="00A35607">
        <w:t>.</w:t>
      </w:r>
      <w:r w:rsidR="008F4CE0">
        <w:t>90</w:t>
      </w:r>
      <w:r w:rsidR="00BE1191">
        <w:t>.00.00.00.00.00.</w:t>
      </w:r>
      <w:r w:rsidR="008F4CE0">
        <w:t>2</w:t>
      </w:r>
      <w:r>
        <w:t>.</w:t>
      </w:r>
      <w:r w:rsidR="008F4CE0">
        <w:t>660</w:t>
      </w:r>
      <w:r w:rsidR="00411B78">
        <w:t>.</w:t>
      </w:r>
      <w:r>
        <w:t>7000.0</w:t>
      </w:r>
      <w:r w:rsidR="00411B78">
        <w:t>00</w:t>
      </w:r>
      <w:r w:rsidR="008F4CE0">
        <w:t>3</w:t>
      </w:r>
      <w:r w:rsidR="00BE1191" w:rsidRPr="00A35607">
        <w:t xml:space="preserve"> – Aplicações Diretas</w:t>
      </w:r>
      <w:r w:rsidR="00BE1191">
        <w:t>.......</w:t>
      </w:r>
      <w:r>
        <w:t>.</w:t>
      </w:r>
      <w:r w:rsidR="00BE1191" w:rsidRPr="00A35607">
        <w:t>..</w:t>
      </w:r>
      <w:r w:rsidR="00BE1191">
        <w:t>.</w:t>
      </w:r>
      <w:r w:rsidR="00411B78">
        <w:t>.</w:t>
      </w:r>
      <w:r w:rsidR="00BE1191">
        <w:t>..</w:t>
      </w:r>
      <w:r w:rsidR="00BE1191" w:rsidRPr="00A35607">
        <w:t>.</w:t>
      </w:r>
      <w:r w:rsidR="00BE1191">
        <w:t>.</w:t>
      </w:r>
      <w:r w:rsidR="00BE1191" w:rsidRPr="00A35607">
        <w:t>.</w:t>
      </w:r>
      <w:r w:rsidR="008F4CE0">
        <w:t>.</w:t>
      </w:r>
      <w:r w:rsidR="00BE1191" w:rsidRPr="00A35607">
        <w:t>.</w:t>
      </w:r>
      <w:r w:rsidR="008D55A7">
        <w:t>..</w:t>
      </w:r>
      <w:r w:rsidR="00BE1191" w:rsidRPr="00A35607">
        <w:t xml:space="preserve">..... R$ </w:t>
      </w:r>
      <w:r w:rsidR="008F4CE0">
        <w:t>10.000,00</w:t>
      </w:r>
    </w:p>
    <w:p w14:paraId="0867092F" w14:textId="4B24F975" w:rsidR="00BE1191" w:rsidRPr="00A35607" w:rsidRDefault="00BE1191" w:rsidP="00BE1191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</w:t>
      </w:r>
      <w:r w:rsidR="009D754D">
        <w:rPr>
          <w:b/>
          <w:u w:val="single"/>
        </w:rPr>
        <w:t>.......</w:t>
      </w:r>
      <w:r w:rsidRPr="00A35607">
        <w:rPr>
          <w:b/>
          <w:u w:val="single"/>
        </w:rPr>
        <w:t>......</w:t>
      </w:r>
      <w:r>
        <w:rPr>
          <w:b/>
          <w:u w:val="single"/>
        </w:rPr>
        <w:t>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>.</w:t>
      </w:r>
      <w:r w:rsidR="008D55A7">
        <w:rPr>
          <w:b/>
          <w:u w:val="single"/>
        </w:rPr>
        <w:t>..</w:t>
      </w:r>
      <w:r w:rsidRPr="00A35607">
        <w:rPr>
          <w:b/>
          <w:u w:val="single"/>
        </w:rPr>
        <w:t xml:space="preserve">.....R$    </w:t>
      </w:r>
      <w:r w:rsidR="008F4CE0">
        <w:rPr>
          <w:b/>
          <w:u w:val="single"/>
        </w:rPr>
        <w:t>10.000</w:t>
      </w:r>
      <w:r w:rsidR="008D55A7">
        <w:rPr>
          <w:b/>
          <w:u w:val="single"/>
        </w:rPr>
        <w:t>,00</w:t>
      </w:r>
      <w:r w:rsidRPr="00A35607">
        <w:t xml:space="preserve">       </w:t>
      </w:r>
    </w:p>
    <w:p w14:paraId="6565F134" w14:textId="77777777" w:rsidR="009D754D" w:rsidRDefault="00BE1191" w:rsidP="00BE1191">
      <w:pPr>
        <w:ind w:left="1416"/>
        <w:jc w:val="both"/>
      </w:pPr>
      <w:r>
        <w:rPr>
          <w:b/>
        </w:rPr>
        <w:tab/>
      </w:r>
      <w:r>
        <w:rPr>
          <w:b/>
        </w:rPr>
        <w:tab/>
      </w:r>
      <w:r w:rsidRPr="00B72A39">
        <w:t xml:space="preserve">   </w:t>
      </w:r>
      <w:r>
        <w:t xml:space="preserve">    </w:t>
      </w:r>
    </w:p>
    <w:p w14:paraId="3D7E73B3" w14:textId="77777777" w:rsidR="008F4CE0" w:rsidRDefault="008F4CE0" w:rsidP="00BE1191">
      <w:pPr>
        <w:ind w:left="1416"/>
        <w:jc w:val="both"/>
      </w:pPr>
    </w:p>
    <w:p w14:paraId="705C86E6" w14:textId="0CE934D6" w:rsidR="00411B78" w:rsidRDefault="00411B78" w:rsidP="00411B78">
      <w:pPr>
        <w:ind w:firstLine="1985"/>
        <w:jc w:val="both"/>
      </w:pPr>
      <w:r>
        <w:t>Art. 3º Para o atendimento da abertura do Crédito autorizado no artigo anterior deste ato, fica igualmente o Chefe do Poder Executivo Municipal, autorizado a proceder à redução da dotaç</w:t>
      </w:r>
      <w:r w:rsidR="008F4CE0">
        <w:t>ão</w:t>
      </w:r>
      <w:r>
        <w:t xml:space="preserve"> orçamentária abaixo discriminada e constante do mesmo Orçamento, no valor de até </w:t>
      </w:r>
      <w:r w:rsidR="008D55A7">
        <w:rPr>
          <w:b/>
        </w:rPr>
        <w:t xml:space="preserve">R$ </w:t>
      </w:r>
      <w:r w:rsidR="008F4CE0">
        <w:rPr>
          <w:b/>
        </w:rPr>
        <w:t>10.000</w:t>
      </w:r>
      <w:r w:rsidR="008D55A7">
        <w:rPr>
          <w:b/>
        </w:rPr>
        <w:t xml:space="preserve">,00 </w:t>
      </w:r>
      <w:r w:rsidR="008D55A7" w:rsidRPr="00A35607">
        <w:rPr>
          <w:b/>
        </w:rPr>
        <w:t>(</w:t>
      </w:r>
      <w:r w:rsidR="008F4CE0">
        <w:rPr>
          <w:b/>
        </w:rPr>
        <w:t>dez mil</w:t>
      </w:r>
      <w:r w:rsidR="008D55A7">
        <w:rPr>
          <w:b/>
        </w:rPr>
        <w:t xml:space="preserve"> reais)</w:t>
      </w:r>
      <w:r w:rsidRPr="00A35607">
        <w:rPr>
          <w:b/>
        </w:rPr>
        <w:t>,</w:t>
      </w:r>
      <w:r>
        <w:t xml:space="preserve"> mais precisamente conforme abaixo:</w:t>
      </w:r>
    </w:p>
    <w:p w14:paraId="115AF4F5" w14:textId="77777777" w:rsidR="00411B78" w:rsidRDefault="00411B78" w:rsidP="00411B78">
      <w:pPr>
        <w:ind w:firstLine="1985"/>
        <w:jc w:val="both"/>
      </w:pPr>
    </w:p>
    <w:p w14:paraId="0081058C" w14:textId="77777777" w:rsidR="008F4CE0" w:rsidRPr="00A35607" w:rsidRDefault="008F4CE0" w:rsidP="008F4CE0">
      <w:pPr>
        <w:jc w:val="both"/>
      </w:pPr>
      <w:r>
        <w:t>10</w:t>
      </w:r>
      <w:r w:rsidRPr="00A35607">
        <w:t xml:space="preserve"> – </w:t>
      </w:r>
      <w:r>
        <w:t>SECRETARIA MUNICIPAL DE ASSISTÊNCIA SOCIAL</w:t>
      </w:r>
    </w:p>
    <w:p w14:paraId="70BE8CAB" w14:textId="77777777" w:rsidR="008F4CE0" w:rsidRPr="00A35607" w:rsidRDefault="008F4CE0" w:rsidP="008F4CE0">
      <w:pPr>
        <w:jc w:val="both"/>
      </w:pPr>
      <w:r>
        <w:t>001 – FUNDO MUNICIPAL DE ASSISTÊNCIA SOCIAL</w:t>
      </w:r>
    </w:p>
    <w:p w14:paraId="592780E5" w14:textId="77777777" w:rsidR="008F4CE0" w:rsidRDefault="008F4CE0" w:rsidP="008F4CE0">
      <w:pPr>
        <w:jc w:val="both"/>
      </w:pPr>
      <w:r>
        <w:rPr>
          <w:bCs/>
        </w:rPr>
        <w:t>08.122.0034.2.066</w:t>
      </w:r>
      <w:r w:rsidRPr="001A33A6">
        <w:rPr>
          <w:bCs/>
        </w:rPr>
        <w:t xml:space="preserve"> – </w:t>
      </w:r>
      <w:r>
        <w:rPr>
          <w:bCs/>
        </w:rPr>
        <w:t>GESTÃO DO PROGRAMA IGD/BF ECADASTRO ÚNICO</w:t>
      </w:r>
      <w:r w:rsidRPr="0034710B">
        <w:t xml:space="preserve"> </w:t>
      </w:r>
    </w:p>
    <w:p w14:paraId="5B88B179" w14:textId="6C8563A0" w:rsidR="008F4CE0" w:rsidRDefault="008F4CE0" w:rsidP="008F4CE0">
      <w:pPr>
        <w:jc w:val="both"/>
      </w:pPr>
      <w:r>
        <w:t>(15)3</w:t>
      </w:r>
      <w:r w:rsidRPr="00A35607">
        <w:t>.</w:t>
      </w:r>
      <w:r>
        <w:t>3</w:t>
      </w:r>
      <w:r w:rsidRPr="00A35607">
        <w:t>.</w:t>
      </w:r>
      <w:r>
        <w:t>90.00.00.00.00.00.2.660.7000.0003</w:t>
      </w:r>
      <w:r w:rsidRPr="00A35607">
        <w:t xml:space="preserve"> – Aplicações Diretas</w:t>
      </w:r>
      <w:r>
        <w:t>.......</w:t>
      </w:r>
      <w:r w:rsidRPr="00A35607">
        <w:t>..</w:t>
      </w:r>
      <w:r>
        <w:t>....</w:t>
      </w:r>
      <w:r w:rsidRPr="00A35607">
        <w:t>.</w:t>
      </w:r>
      <w:r>
        <w:t>.</w:t>
      </w:r>
      <w:r w:rsidRPr="00A35607">
        <w:t>.</w:t>
      </w:r>
      <w:r>
        <w:t>.</w:t>
      </w:r>
      <w:r w:rsidRPr="00A35607">
        <w:t>.</w:t>
      </w:r>
      <w:r>
        <w:t>..</w:t>
      </w:r>
      <w:r w:rsidRPr="00A35607">
        <w:t xml:space="preserve">..... R$ </w:t>
      </w:r>
      <w:r>
        <w:t>10.000,00</w:t>
      </w:r>
    </w:p>
    <w:p w14:paraId="690750C0" w14:textId="77777777" w:rsidR="008F4CE0" w:rsidRPr="00A35607" w:rsidRDefault="008F4CE0" w:rsidP="008F4CE0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......</w:t>
      </w:r>
      <w:r>
        <w:rPr>
          <w:b/>
          <w:u w:val="single"/>
        </w:rPr>
        <w:t>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 xml:space="preserve">.....R$    </w:t>
      </w:r>
      <w:r>
        <w:rPr>
          <w:b/>
          <w:u w:val="single"/>
        </w:rPr>
        <w:t>10.000,00</w:t>
      </w:r>
      <w:r w:rsidRPr="00A35607">
        <w:t xml:space="preserve">       </w:t>
      </w:r>
    </w:p>
    <w:p w14:paraId="116F3202" w14:textId="77777777" w:rsidR="00411B78" w:rsidRDefault="00411B78" w:rsidP="00411B78">
      <w:pPr>
        <w:tabs>
          <w:tab w:val="left" w:pos="0"/>
        </w:tabs>
        <w:jc w:val="both"/>
      </w:pPr>
    </w:p>
    <w:p w14:paraId="522F6377" w14:textId="77777777" w:rsidR="00BE1191" w:rsidRPr="00A35607" w:rsidRDefault="00BE1191" w:rsidP="00BE1191">
      <w:pPr>
        <w:jc w:val="center"/>
      </w:pPr>
      <w:r w:rsidRPr="00A35607">
        <w:lastRenderedPageBreak/>
        <w:t>CAPÍTULO III</w:t>
      </w:r>
    </w:p>
    <w:p w14:paraId="7F07B726" w14:textId="77777777" w:rsidR="00BE1191" w:rsidRPr="00A35607" w:rsidRDefault="00BE1191" w:rsidP="00BE1191">
      <w:pPr>
        <w:jc w:val="center"/>
      </w:pPr>
      <w:r w:rsidRPr="00A35607">
        <w:t>DA ALTERAÇÃO DO PLANO PLURIANUAL</w:t>
      </w:r>
    </w:p>
    <w:p w14:paraId="660A34B9" w14:textId="77777777" w:rsidR="00BE1191" w:rsidRPr="00A35607" w:rsidRDefault="00BE1191" w:rsidP="00BE1191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30958A3B" w14:textId="5B60B74D" w:rsidR="00BE1191" w:rsidRDefault="00BE1191" w:rsidP="00844A27">
      <w:pPr>
        <w:jc w:val="both"/>
      </w:pPr>
      <w:r w:rsidRPr="00A35607">
        <w:tab/>
      </w:r>
      <w:r w:rsidRPr="00A35607">
        <w:tab/>
        <w:t xml:space="preserve">      Art. </w:t>
      </w:r>
      <w:r w:rsidR="00411B78">
        <w:t>4</w:t>
      </w:r>
      <w:r w:rsidRPr="00A35607">
        <w:t xml:space="preserve">º Fica alterado o Plano Plurianual Lei nº. </w:t>
      </w:r>
      <w:r w:rsidR="00844A27">
        <w:t>2.679</w:t>
      </w:r>
      <w:r w:rsidRPr="00A35607">
        <w:t xml:space="preserve">, de </w:t>
      </w:r>
      <w:r w:rsidR="00844A27">
        <w:t xml:space="preserve">02 </w:t>
      </w:r>
      <w:r w:rsidRPr="00A35607">
        <w:t xml:space="preserve">de </w:t>
      </w:r>
      <w:r w:rsidR="00844A27">
        <w:t>dezembro</w:t>
      </w:r>
      <w:r w:rsidRPr="00A35607">
        <w:t xml:space="preserve"> de </w:t>
      </w:r>
      <w:r>
        <w:t>202</w:t>
      </w:r>
      <w:r w:rsidR="00844A27">
        <w:t xml:space="preserve">2, em conformidade com o disposto nos artigos anteriores desta Lei, relativamente ao crédito </w:t>
      </w:r>
      <w:r w:rsidR="00411B78">
        <w:t>e reduç</w:t>
      </w:r>
      <w:r w:rsidR="0071349E">
        <w:t xml:space="preserve">ão </w:t>
      </w:r>
      <w:r w:rsidR="00844A27">
        <w:t>introduzidos neste texto legal.</w:t>
      </w:r>
    </w:p>
    <w:p w14:paraId="73E4B7EC" w14:textId="77777777" w:rsidR="00BE1191" w:rsidRDefault="00BE1191" w:rsidP="00BE1191">
      <w:pPr>
        <w:ind w:left="2410"/>
        <w:jc w:val="both"/>
      </w:pPr>
    </w:p>
    <w:p w14:paraId="2870C54F" w14:textId="77777777" w:rsidR="00BE1191" w:rsidRPr="00A35607" w:rsidRDefault="00BE1191" w:rsidP="00BE1191">
      <w:pPr>
        <w:jc w:val="both"/>
      </w:pPr>
    </w:p>
    <w:p w14:paraId="094E22D2" w14:textId="77777777" w:rsidR="00BE1191" w:rsidRPr="00A35607" w:rsidRDefault="00BE1191" w:rsidP="00BE1191">
      <w:pPr>
        <w:jc w:val="center"/>
      </w:pPr>
      <w:r w:rsidRPr="00A35607">
        <w:t>CAPÍTULO IV</w:t>
      </w:r>
      <w:r w:rsidRPr="00A35607">
        <w:tab/>
      </w:r>
    </w:p>
    <w:p w14:paraId="159A91D5" w14:textId="77777777" w:rsidR="00BE1191" w:rsidRPr="00A35607" w:rsidRDefault="00BE1191" w:rsidP="00BE1191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65D94D0D" w14:textId="77777777" w:rsidR="00BE1191" w:rsidRDefault="00BE1191" w:rsidP="00BE1191">
      <w:pPr>
        <w:ind w:firstLine="720"/>
        <w:jc w:val="center"/>
        <w:rPr>
          <w:bCs/>
          <w:u w:val="single"/>
        </w:rPr>
      </w:pPr>
    </w:p>
    <w:p w14:paraId="5C6DE029" w14:textId="264BFA61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1B78">
        <w:t>5</w:t>
      </w:r>
      <w:r w:rsidRPr="00A35607">
        <w:t>º Fica alterada a LDO - Lei de Diretrizes Orçamentárias nº.  2.</w:t>
      </w:r>
      <w:r w:rsidR="00844A27">
        <w:t>678</w:t>
      </w:r>
      <w:r w:rsidRPr="00A35607">
        <w:t xml:space="preserve">, de </w:t>
      </w:r>
      <w:r w:rsidR="00844A27">
        <w:t>02</w:t>
      </w:r>
      <w:r>
        <w:t xml:space="preserve"> </w:t>
      </w:r>
      <w:r w:rsidRPr="00A35607">
        <w:t xml:space="preserve">de </w:t>
      </w:r>
      <w:r w:rsidR="00844A27">
        <w:t>dezembro</w:t>
      </w:r>
      <w:r>
        <w:t xml:space="preserve"> de 202</w:t>
      </w:r>
      <w:r w:rsidR="00844A27">
        <w:t>2</w:t>
      </w:r>
      <w:r w:rsidRPr="00A35607">
        <w:t>, em conformidade com o disposto nos</w:t>
      </w:r>
      <w:r w:rsidR="00844A27">
        <w:t xml:space="preserve"> artigos anteriores desta Lei.</w:t>
      </w:r>
    </w:p>
    <w:p w14:paraId="7E3D6912" w14:textId="77777777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</w:t>
      </w:r>
    </w:p>
    <w:p w14:paraId="14F4D220" w14:textId="31C90AA4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411B78">
        <w:t>6</w:t>
      </w:r>
      <w:r w:rsidRPr="00A35607">
        <w:t xml:space="preserve"> º Esta Lei entra em vigor na data de sua publicação.</w:t>
      </w:r>
    </w:p>
    <w:p w14:paraId="0F2DCF66" w14:textId="77777777" w:rsidR="00BE1191" w:rsidRPr="00A35607" w:rsidRDefault="00BE1191" w:rsidP="00BE1191">
      <w:pPr>
        <w:jc w:val="both"/>
      </w:pPr>
    </w:p>
    <w:p w14:paraId="547730B6" w14:textId="77777777" w:rsidR="008D3D9A" w:rsidRDefault="008D3D9A" w:rsidP="002E7D17">
      <w:pPr>
        <w:jc w:val="center"/>
      </w:pPr>
    </w:p>
    <w:p w14:paraId="5D359130" w14:textId="77777777" w:rsidR="0071349E" w:rsidRDefault="0071349E" w:rsidP="002E7D17">
      <w:pPr>
        <w:jc w:val="center"/>
      </w:pPr>
    </w:p>
    <w:p w14:paraId="487D8052" w14:textId="77777777" w:rsidR="003D1546" w:rsidRDefault="003D1546" w:rsidP="003D1546">
      <w:pPr>
        <w:jc w:val="both"/>
      </w:pPr>
    </w:p>
    <w:p w14:paraId="26909A90" w14:textId="77777777" w:rsidR="003D1546" w:rsidRPr="007A1F13" w:rsidRDefault="003D1546" w:rsidP="003D1546">
      <w:pPr>
        <w:jc w:val="both"/>
      </w:pPr>
    </w:p>
    <w:p w14:paraId="11B0AF78" w14:textId="48456B96" w:rsidR="003D1546" w:rsidRPr="00A26DA5" w:rsidRDefault="003D1546" w:rsidP="003D1546">
      <w:pPr>
        <w:tabs>
          <w:tab w:val="left" w:pos="2835"/>
        </w:tabs>
        <w:jc w:val="right"/>
        <w:rPr>
          <w:color w:val="FF0000"/>
        </w:rPr>
      </w:pPr>
      <w:r w:rsidRPr="00A26DA5"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 xml:space="preserve">16 </w:t>
      </w:r>
      <w:r w:rsidRPr="00A26DA5">
        <w:rPr>
          <w:rFonts w:eastAsia="Calibri"/>
          <w:color w:val="000000"/>
        </w:rPr>
        <w:t>de outubro de 2023.</w:t>
      </w:r>
    </w:p>
    <w:p w14:paraId="424854BA" w14:textId="77777777" w:rsidR="003D1546" w:rsidRDefault="003D1546" w:rsidP="003D1546">
      <w:pPr>
        <w:ind w:left="708" w:firstLine="708"/>
        <w:jc w:val="center"/>
        <w:rPr>
          <w:b/>
          <w:bCs/>
        </w:rPr>
      </w:pPr>
    </w:p>
    <w:p w14:paraId="6BE73E02" w14:textId="77777777" w:rsidR="003D1546" w:rsidRDefault="003D1546" w:rsidP="003D1546">
      <w:pPr>
        <w:ind w:left="708" w:firstLine="708"/>
        <w:jc w:val="center"/>
        <w:rPr>
          <w:b/>
          <w:bCs/>
        </w:rPr>
      </w:pPr>
    </w:p>
    <w:p w14:paraId="2142B5C9" w14:textId="77777777" w:rsidR="003D1546" w:rsidRDefault="003D1546" w:rsidP="003D1546">
      <w:pPr>
        <w:ind w:left="708" w:firstLine="708"/>
        <w:jc w:val="center"/>
        <w:rPr>
          <w:b/>
          <w:bCs/>
        </w:rPr>
      </w:pPr>
    </w:p>
    <w:p w14:paraId="013D9431" w14:textId="77777777" w:rsidR="003D1546" w:rsidRDefault="003D1546" w:rsidP="003D1546">
      <w:pPr>
        <w:ind w:left="708" w:firstLine="708"/>
        <w:jc w:val="center"/>
        <w:rPr>
          <w:b/>
          <w:bCs/>
        </w:rPr>
      </w:pPr>
    </w:p>
    <w:p w14:paraId="44378424" w14:textId="77777777" w:rsidR="003D1546" w:rsidRDefault="003D1546" w:rsidP="003D1546">
      <w:pPr>
        <w:ind w:left="708" w:firstLine="708"/>
        <w:jc w:val="center"/>
        <w:rPr>
          <w:b/>
          <w:bCs/>
        </w:rPr>
      </w:pPr>
    </w:p>
    <w:p w14:paraId="17449898" w14:textId="77777777" w:rsidR="003D1546" w:rsidRPr="00A26DA5" w:rsidRDefault="003D1546" w:rsidP="003D1546">
      <w:pPr>
        <w:ind w:left="708" w:firstLine="708"/>
        <w:jc w:val="center"/>
        <w:rPr>
          <w:b/>
          <w:bCs/>
        </w:rPr>
      </w:pPr>
    </w:p>
    <w:p w14:paraId="3D9EB804" w14:textId="77777777" w:rsidR="003D1546" w:rsidRPr="00A26DA5" w:rsidRDefault="003D1546" w:rsidP="003D1546">
      <w:pPr>
        <w:ind w:left="708" w:firstLine="708"/>
        <w:rPr>
          <w:b/>
          <w:bCs/>
        </w:rPr>
      </w:pPr>
      <w:r w:rsidRPr="00A26DA5">
        <w:rPr>
          <w:b/>
          <w:bCs/>
        </w:rPr>
        <w:t xml:space="preserve">                                   IVAN JOSÉ CANCI</w:t>
      </w:r>
    </w:p>
    <w:p w14:paraId="0D063F28" w14:textId="77777777" w:rsidR="003D1546" w:rsidRDefault="003D1546" w:rsidP="003D1546">
      <w:pPr>
        <w:ind w:left="708" w:firstLine="708"/>
      </w:pPr>
      <w:r w:rsidRPr="00A26DA5">
        <w:t xml:space="preserve">                                     Prefeito Municipal</w:t>
      </w:r>
    </w:p>
    <w:p w14:paraId="43B1A2DE" w14:textId="77777777" w:rsidR="003D1546" w:rsidRDefault="003D1546" w:rsidP="003D1546">
      <w:pPr>
        <w:ind w:left="708" w:firstLine="708"/>
      </w:pPr>
    </w:p>
    <w:p w14:paraId="10C2077A" w14:textId="77777777" w:rsidR="003D1546" w:rsidRDefault="003D1546" w:rsidP="003D1546">
      <w:pPr>
        <w:ind w:left="708" w:firstLine="708"/>
      </w:pPr>
    </w:p>
    <w:p w14:paraId="2FA5F0C8" w14:textId="77777777" w:rsidR="003D1546" w:rsidRDefault="003D1546" w:rsidP="003D1546">
      <w:pPr>
        <w:ind w:left="708" w:firstLine="708"/>
      </w:pPr>
    </w:p>
    <w:p w14:paraId="4FA15BD3" w14:textId="77777777" w:rsidR="003D1546" w:rsidRDefault="003D1546" w:rsidP="003D1546">
      <w:pPr>
        <w:ind w:left="708" w:firstLine="708"/>
      </w:pPr>
    </w:p>
    <w:p w14:paraId="22B11383" w14:textId="77777777" w:rsidR="003D1546" w:rsidRDefault="003D1546" w:rsidP="003D1546">
      <w:pPr>
        <w:ind w:left="708" w:firstLine="708"/>
      </w:pPr>
    </w:p>
    <w:p w14:paraId="695E141E" w14:textId="77777777" w:rsidR="003D1546" w:rsidRDefault="003D1546" w:rsidP="003D1546">
      <w:pPr>
        <w:ind w:left="708" w:firstLine="708"/>
      </w:pPr>
    </w:p>
    <w:p w14:paraId="249711BE" w14:textId="77777777" w:rsidR="003D1546" w:rsidRDefault="003D1546" w:rsidP="003D1546">
      <w:pPr>
        <w:ind w:left="708" w:firstLine="708"/>
      </w:pPr>
    </w:p>
    <w:p w14:paraId="06C0956F" w14:textId="77777777" w:rsidR="003D1546" w:rsidRDefault="003D1546" w:rsidP="003D1546">
      <w:pPr>
        <w:ind w:left="708" w:firstLine="708"/>
      </w:pPr>
    </w:p>
    <w:p w14:paraId="76D25AB1" w14:textId="77777777" w:rsidR="003D1546" w:rsidRDefault="003D1546" w:rsidP="003D1546">
      <w:pPr>
        <w:ind w:left="708" w:firstLine="708"/>
      </w:pPr>
    </w:p>
    <w:p w14:paraId="12EC4AC5" w14:textId="77777777" w:rsidR="003D1546" w:rsidRDefault="003D1546" w:rsidP="003D1546">
      <w:pPr>
        <w:ind w:left="708" w:firstLine="708"/>
      </w:pPr>
    </w:p>
    <w:p w14:paraId="438FF4D2" w14:textId="77777777" w:rsidR="003D1546" w:rsidRDefault="003D1546" w:rsidP="003D1546">
      <w:pPr>
        <w:ind w:left="708" w:firstLine="708"/>
      </w:pPr>
    </w:p>
    <w:p w14:paraId="7EA58B37" w14:textId="77777777" w:rsidR="003D1546" w:rsidRDefault="003D1546" w:rsidP="003D1546">
      <w:pPr>
        <w:ind w:left="708" w:firstLine="708"/>
      </w:pPr>
    </w:p>
    <w:p w14:paraId="2FDAAA27" w14:textId="77777777" w:rsidR="003D1546" w:rsidRDefault="003D1546" w:rsidP="003D1546">
      <w:pPr>
        <w:ind w:left="708" w:firstLine="708"/>
      </w:pPr>
    </w:p>
    <w:p w14:paraId="72BE66AB" w14:textId="77777777" w:rsidR="003D1546" w:rsidRPr="00A26DA5" w:rsidRDefault="003D1546" w:rsidP="003D1546">
      <w:pPr>
        <w:ind w:left="708" w:firstLine="708"/>
      </w:pPr>
    </w:p>
    <w:p w14:paraId="0D75996C" w14:textId="77777777" w:rsidR="003D1546" w:rsidRPr="00A26DA5" w:rsidRDefault="003D1546" w:rsidP="003D1546">
      <w:pPr>
        <w:rPr>
          <w:sz w:val="18"/>
          <w:szCs w:val="18"/>
        </w:rPr>
      </w:pPr>
      <w:r w:rsidRPr="00A26DA5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A26DA5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738B7BE7" w14:textId="77777777" w:rsidR="003D1546" w:rsidRPr="00182B50" w:rsidRDefault="003D1546" w:rsidP="003D1546">
      <w:pPr>
        <w:rPr>
          <w:rStyle w:val="Forte"/>
          <w:b w:val="0"/>
          <w:bCs w:val="0"/>
        </w:rPr>
      </w:pPr>
      <w:proofErr w:type="spellStart"/>
      <w:r w:rsidRPr="00A26DA5">
        <w:rPr>
          <w:b/>
          <w:bCs/>
          <w:sz w:val="18"/>
          <w:szCs w:val="18"/>
        </w:rPr>
        <w:t>Jackline</w:t>
      </w:r>
      <w:proofErr w:type="spellEnd"/>
      <w:r w:rsidRPr="00A26DA5">
        <w:rPr>
          <w:b/>
          <w:bCs/>
          <w:sz w:val="18"/>
          <w:szCs w:val="18"/>
        </w:rPr>
        <w:t xml:space="preserve"> Appio-</w:t>
      </w:r>
      <w:r w:rsidRPr="00A26DA5">
        <w:rPr>
          <w:b/>
          <w:i/>
          <w:sz w:val="18"/>
          <w:szCs w:val="18"/>
        </w:rPr>
        <w:t xml:space="preserve"> </w:t>
      </w:r>
      <w:r w:rsidRPr="00A26DA5">
        <w:rPr>
          <w:bCs/>
          <w:sz w:val="18"/>
          <w:szCs w:val="18"/>
          <w:lang w:val="x-none" w:eastAsia="x-none"/>
        </w:rPr>
        <w:t xml:space="preserve">Secretária de Administração </w:t>
      </w:r>
      <w:r w:rsidRPr="00A26DA5">
        <w:rPr>
          <w:bCs/>
          <w:sz w:val="18"/>
          <w:szCs w:val="18"/>
          <w:lang w:eastAsia="x-none"/>
        </w:rPr>
        <w:t>e Gestão</w:t>
      </w:r>
      <w:r w:rsidRPr="00A26DA5">
        <w:rPr>
          <w:sz w:val="18"/>
          <w:szCs w:val="18"/>
        </w:rPr>
        <w:t xml:space="preserve">.  </w:t>
      </w:r>
      <w:r w:rsidRPr="00A26DA5">
        <w:rPr>
          <w:rFonts w:eastAsia="Calibri"/>
          <w:sz w:val="18"/>
          <w:szCs w:val="18"/>
        </w:rPr>
        <w:t xml:space="preserve"> </w:t>
      </w:r>
      <w:r w:rsidRPr="00A26DA5">
        <w:rPr>
          <w:rFonts w:eastAsia="Calibri"/>
        </w:rPr>
        <w:t xml:space="preserve">  </w:t>
      </w:r>
      <w:r w:rsidRPr="00A26DA5">
        <w:rPr>
          <w:rFonts w:eastAsia="Calibri"/>
          <w:lang w:eastAsia="en-US"/>
        </w:rPr>
        <w:t xml:space="preserve"> </w:t>
      </w:r>
    </w:p>
    <w:p w14:paraId="491D4B8C" w14:textId="77777777" w:rsidR="003D1546" w:rsidRPr="00FB5A3D" w:rsidRDefault="003D1546" w:rsidP="003D1546">
      <w:pPr>
        <w:jc w:val="center"/>
        <w:rPr>
          <w:i/>
        </w:rPr>
      </w:pPr>
      <w:r w:rsidRPr="00E97EBC">
        <w:t xml:space="preserve"> </w:t>
      </w:r>
    </w:p>
    <w:p w14:paraId="5E473E00" w14:textId="77777777" w:rsidR="008F4CE0" w:rsidRDefault="008F4CE0" w:rsidP="002E7D17">
      <w:pPr>
        <w:jc w:val="center"/>
      </w:pPr>
    </w:p>
    <w:p w14:paraId="39085E2A" w14:textId="77777777" w:rsidR="008F4CE0" w:rsidRDefault="008F4CE0" w:rsidP="002E7D17">
      <w:pPr>
        <w:jc w:val="center"/>
      </w:pPr>
    </w:p>
    <w:p w14:paraId="4326FA43" w14:textId="77777777" w:rsidR="008F4CE0" w:rsidRDefault="008F4CE0" w:rsidP="002E7D17">
      <w:pPr>
        <w:jc w:val="center"/>
      </w:pPr>
    </w:p>
    <w:p w14:paraId="6251A4DE" w14:textId="2254DF03" w:rsidR="00BE190B" w:rsidRPr="00045245" w:rsidRDefault="00BE190B" w:rsidP="00975B5E">
      <w:pPr>
        <w:jc w:val="center"/>
        <w:rPr>
          <w:i/>
        </w:rPr>
      </w:pPr>
    </w:p>
    <w:sectPr w:rsidR="00BE190B" w:rsidRPr="00045245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FF7FD" w14:textId="77777777" w:rsidR="0073207C" w:rsidRDefault="0073207C">
      <w:r>
        <w:separator/>
      </w:r>
    </w:p>
  </w:endnote>
  <w:endnote w:type="continuationSeparator" w:id="0">
    <w:p w14:paraId="2E764D13" w14:textId="77777777" w:rsidR="0073207C" w:rsidRDefault="00732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3C39E" w14:textId="77777777" w:rsidR="0073207C" w:rsidRDefault="0073207C">
      <w:r>
        <w:separator/>
      </w:r>
    </w:p>
  </w:footnote>
  <w:footnote w:type="continuationSeparator" w:id="0">
    <w:p w14:paraId="70874A8E" w14:textId="77777777" w:rsidR="0073207C" w:rsidRDefault="00732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4762808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76640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4112058">
    <w:abstractNumId w:val="5"/>
    <w:lvlOverride w:ilvl="0">
      <w:startOverride w:val="1"/>
    </w:lvlOverride>
  </w:num>
  <w:num w:numId="4" w16cid:durableId="596717142">
    <w:abstractNumId w:val="12"/>
    <w:lvlOverride w:ilvl="0">
      <w:startOverride w:val="1"/>
    </w:lvlOverride>
  </w:num>
  <w:num w:numId="5" w16cid:durableId="729037327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341057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0750046">
    <w:abstractNumId w:val="3"/>
  </w:num>
  <w:num w:numId="8" w16cid:durableId="1632129582">
    <w:abstractNumId w:val="10"/>
  </w:num>
  <w:num w:numId="9" w16cid:durableId="668748490">
    <w:abstractNumId w:val="6"/>
  </w:num>
  <w:num w:numId="10" w16cid:durableId="1133598908">
    <w:abstractNumId w:val="14"/>
  </w:num>
  <w:num w:numId="11" w16cid:durableId="23138875">
    <w:abstractNumId w:val="17"/>
  </w:num>
  <w:num w:numId="12" w16cid:durableId="1626691760">
    <w:abstractNumId w:val="0"/>
  </w:num>
  <w:num w:numId="13" w16cid:durableId="1427572920">
    <w:abstractNumId w:val="21"/>
  </w:num>
  <w:num w:numId="14" w16cid:durableId="451019541">
    <w:abstractNumId w:val="16"/>
  </w:num>
  <w:num w:numId="15" w16cid:durableId="1293973657">
    <w:abstractNumId w:val="8"/>
  </w:num>
  <w:num w:numId="16" w16cid:durableId="483350853">
    <w:abstractNumId w:val="13"/>
  </w:num>
  <w:num w:numId="17" w16cid:durableId="1495100543">
    <w:abstractNumId w:val="11"/>
  </w:num>
  <w:num w:numId="18" w16cid:durableId="1073965918">
    <w:abstractNumId w:val="2"/>
  </w:num>
  <w:num w:numId="19" w16cid:durableId="166672549">
    <w:abstractNumId w:val="9"/>
  </w:num>
  <w:num w:numId="20" w16cid:durableId="1208879572">
    <w:abstractNumId w:val="23"/>
  </w:num>
  <w:num w:numId="21" w16cid:durableId="146895827">
    <w:abstractNumId w:val="19"/>
  </w:num>
  <w:num w:numId="22" w16cid:durableId="49884278">
    <w:abstractNumId w:val="15"/>
  </w:num>
  <w:num w:numId="23" w16cid:durableId="1120995581">
    <w:abstractNumId w:val="18"/>
  </w:num>
  <w:num w:numId="24" w16cid:durableId="986513695">
    <w:abstractNumId w:val="4"/>
  </w:num>
  <w:num w:numId="25" w16cid:durableId="1465999546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1B76"/>
    <w:rsid w:val="000A26D9"/>
    <w:rsid w:val="000A42EC"/>
    <w:rsid w:val="000B5D47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B75E9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19B9"/>
    <w:rsid w:val="00294407"/>
    <w:rsid w:val="002A7D6E"/>
    <w:rsid w:val="002A7DA2"/>
    <w:rsid w:val="002B54BA"/>
    <w:rsid w:val="002B7D4B"/>
    <w:rsid w:val="002E2DC1"/>
    <w:rsid w:val="002E44F3"/>
    <w:rsid w:val="002E7D17"/>
    <w:rsid w:val="002E7F38"/>
    <w:rsid w:val="003061B4"/>
    <w:rsid w:val="003078FF"/>
    <w:rsid w:val="003142EA"/>
    <w:rsid w:val="00316AA2"/>
    <w:rsid w:val="00321112"/>
    <w:rsid w:val="003213F6"/>
    <w:rsid w:val="00321752"/>
    <w:rsid w:val="00321BC4"/>
    <w:rsid w:val="003342A7"/>
    <w:rsid w:val="00334E53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1546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1B78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3F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2122"/>
    <w:rsid w:val="005626D1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66451"/>
    <w:rsid w:val="0068229A"/>
    <w:rsid w:val="00691BA4"/>
    <w:rsid w:val="00691C05"/>
    <w:rsid w:val="006925E3"/>
    <w:rsid w:val="00692772"/>
    <w:rsid w:val="0069305A"/>
    <w:rsid w:val="006A320D"/>
    <w:rsid w:val="006A44D9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349E"/>
    <w:rsid w:val="00715F9C"/>
    <w:rsid w:val="00717D5E"/>
    <w:rsid w:val="0072205E"/>
    <w:rsid w:val="007278E2"/>
    <w:rsid w:val="007305FB"/>
    <w:rsid w:val="0073207C"/>
    <w:rsid w:val="00740D1D"/>
    <w:rsid w:val="00744208"/>
    <w:rsid w:val="00744744"/>
    <w:rsid w:val="0074540C"/>
    <w:rsid w:val="00746FED"/>
    <w:rsid w:val="007475A0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26ED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44A27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D3D9A"/>
    <w:rsid w:val="008D55A7"/>
    <w:rsid w:val="008F05B8"/>
    <w:rsid w:val="008F4C73"/>
    <w:rsid w:val="008F4CE0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045A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4719E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3168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DF62EA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36</TotalTime>
  <Pages>2</Pages>
  <Words>592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3</cp:revision>
  <cp:lastPrinted>2022-07-26T16:11:00Z</cp:lastPrinted>
  <dcterms:created xsi:type="dcterms:W3CDTF">2023-10-10T16:22:00Z</dcterms:created>
  <dcterms:modified xsi:type="dcterms:W3CDTF">2023-10-16T13:23:00Z</dcterms:modified>
</cp:coreProperties>
</file>