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5D14F4" w14:textId="79E44E6C" w:rsidR="005720DB" w:rsidRPr="002E7D17" w:rsidRDefault="005720DB" w:rsidP="005720DB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</w:t>
      </w:r>
      <w:r w:rsidR="00A333C9">
        <w:rPr>
          <w:rFonts w:ascii="Times New Roman" w:hAnsi="Times New Roman" w:cs="Times New Roman"/>
          <w:b/>
          <w:i w:val="0"/>
          <w:color w:val="auto"/>
        </w:rPr>
        <w:tab/>
        <w:t>PROJETO DE</w:t>
      </w: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Pr="002E7D17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A333C9">
        <w:rPr>
          <w:rFonts w:ascii="Times New Roman" w:hAnsi="Times New Roman" w:cs="Times New Roman"/>
          <w:b/>
          <w:i w:val="0"/>
          <w:color w:val="auto"/>
        </w:rPr>
        <w:t>______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5AF54A27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 w:rsidR="00A333C9">
              <w:rPr>
                <w:b/>
              </w:rPr>
              <w:t>A ANUAL, ATRAVÉS DA ABERTURA DE</w:t>
            </w:r>
            <w:r w:rsidR="008806FF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8806FF">
              <w:rPr>
                <w:b/>
              </w:rPr>
              <w:t>S ADICIONAIS</w:t>
            </w:r>
            <w:r w:rsidR="00EA3096">
              <w:rPr>
                <w:b/>
              </w:rPr>
              <w:t xml:space="preserve"> SUPLEMENTAR</w:t>
            </w:r>
            <w:r w:rsidR="008806FF">
              <w:rPr>
                <w:b/>
              </w:rPr>
              <w:t xml:space="preserve">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A333C9">
              <w:rPr>
                <w:b/>
              </w:rPr>
              <w:t>96.469,25</w:t>
            </w:r>
            <w:r w:rsidRPr="00A35607">
              <w:rPr>
                <w:b/>
              </w:rPr>
              <w:t xml:space="preserve"> (</w:t>
            </w:r>
            <w:r w:rsidR="00A333C9">
              <w:rPr>
                <w:b/>
              </w:rPr>
              <w:t>NOVENTA E SEIS MIL, QUATROCENTOS E SESSENTA E NOVE REAIS E VINTE E CINCO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2E7D17" w:rsidRPr="00A35607" w:rsidRDefault="002E7D17" w:rsidP="00346ED2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EC26BC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 w:rsidR="00A333C9">
        <w:t>a de</w:t>
      </w:r>
      <w:r w:rsidR="008806FF">
        <w:t xml:space="preserve"> </w:t>
      </w:r>
      <w:r w:rsidRPr="00A35607">
        <w:t>Crédito</w:t>
      </w:r>
      <w:r w:rsidR="008806FF">
        <w:t>s Adicionais</w:t>
      </w:r>
      <w:r>
        <w:t xml:space="preserve"> </w:t>
      </w:r>
      <w:r w:rsidR="00EA3096">
        <w:t>Suplementar</w:t>
      </w:r>
      <w:r w:rsidR="008806FF">
        <w:t>es</w:t>
      </w:r>
      <w:r w:rsidRPr="00A35607">
        <w:t xml:space="preserve">, na importância de até </w:t>
      </w:r>
      <w:r w:rsidR="00EA3096" w:rsidRPr="00A35607">
        <w:rPr>
          <w:b/>
        </w:rPr>
        <w:t>R$</w:t>
      </w:r>
      <w:r w:rsidR="00EA3096">
        <w:rPr>
          <w:b/>
        </w:rPr>
        <w:t xml:space="preserve"> </w:t>
      </w:r>
      <w:r w:rsidR="00A333C9">
        <w:rPr>
          <w:b/>
        </w:rPr>
        <w:t>96.469,25</w:t>
      </w:r>
      <w:r w:rsidR="00EA3096" w:rsidRPr="00A35607">
        <w:rPr>
          <w:b/>
        </w:rPr>
        <w:t xml:space="preserve"> (</w:t>
      </w:r>
      <w:r w:rsidR="00A333C9">
        <w:rPr>
          <w:b/>
        </w:rPr>
        <w:t>noventa e seis mil, quatrocentos e sessenta e nove reais e vinte e cinco centavos</w:t>
      </w:r>
      <w:r w:rsidR="00EA3096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EA3096">
        <w:t>nesta Lei.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0142A620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8806FF">
        <w:t xml:space="preserve"> </w:t>
      </w:r>
      <w:r w:rsidRPr="00A35607">
        <w:t>Crédit</w:t>
      </w:r>
      <w:r w:rsidR="006F15B5">
        <w:t>os</w:t>
      </w:r>
      <w:r>
        <w:t xml:space="preserve"> Adicio</w:t>
      </w:r>
      <w:r w:rsidR="006F15B5">
        <w:t>nais</w:t>
      </w:r>
      <w:r>
        <w:t xml:space="preserve"> </w:t>
      </w:r>
      <w:r w:rsidR="00EA3096">
        <w:t>Suplementar</w:t>
      </w:r>
      <w:r w:rsidR="006F15B5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A333C9" w:rsidRPr="00A35607">
        <w:rPr>
          <w:b/>
        </w:rPr>
        <w:t>R$</w:t>
      </w:r>
      <w:r w:rsidR="00A333C9">
        <w:rPr>
          <w:b/>
        </w:rPr>
        <w:t xml:space="preserve"> 96.469,25</w:t>
      </w:r>
      <w:r w:rsidR="00A333C9" w:rsidRPr="00A35607">
        <w:rPr>
          <w:b/>
        </w:rPr>
        <w:t xml:space="preserve"> (</w:t>
      </w:r>
      <w:r w:rsidR="00A333C9">
        <w:rPr>
          <w:b/>
        </w:rPr>
        <w:t>noventa e seis mil, quatrocentos e sessenta e nove reais e vinte e cinco centavos</w:t>
      </w:r>
      <w:r w:rsidR="00A333C9" w:rsidRPr="00A35607">
        <w:rPr>
          <w:b/>
        </w:rPr>
        <w:t>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7CC7B5FF" w14:textId="77777777" w:rsidR="002E7D17" w:rsidRDefault="002E7D17" w:rsidP="002E7D17">
      <w:pPr>
        <w:jc w:val="both"/>
      </w:pPr>
    </w:p>
    <w:p w14:paraId="6654A274" w14:textId="77777777" w:rsidR="002E7D17" w:rsidRDefault="002E7D17" w:rsidP="002E7D17">
      <w:pPr>
        <w:jc w:val="both"/>
      </w:pPr>
    </w:p>
    <w:p w14:paraId="08BBA191" w14:textId="39DF8A1F" w:rsidR="002E7D17" w:rsidRDefault="00A333C9" w:rsidP="002E7D17">
      <w:pPr>
        <w:jc w:val="both"/>
      </w:pPr>
      <w:r>
        <w:t>05</w:t>
      </w:r>
      <w:r w:rsidR="002E7D17" w:rsidRPr="00A35607">
        <w:t xml:space="preserve"> – </w:t>
      </w:r>
      <w:r w:rsidR="002E7D17">
        <w:t xml:space="preserve">SECRETARIA DE </w:t>
      </w:r>
      <w:r>
        <w:t xml:space="preserve">EDUCAÇÃO, CULTURA E ESPORTE </w:t>
      </w:r>
    </w:p>
    <w:p w14:paraId="04C5FFD4" w14:textId="1AA75A92" w:rsidR="0021753E" w:rsidRDefault="002E7D17" w:rsidP="0021753E">
      <w:pPr>
        <w:jc w:val="both"/>
      </w:pPr>
      <w:r>
        <w:t>0</w:t>
      </w:r>
      <w:r w:rsidR="00A333C9">
        <w:t>3</w:t>
      </w:r>
      <w:r>
        <w:t xml:space="preserve"> – </w:t>
      </w:r>
      <w:r w:rsidR="00A333C9">
        <w:t>ENSINO INFANTIL</w:t>
      </w:r>
    </w:p>
    <w:p w14:paraId="1330E7AE" w14:textId="40E7C722" w:rsidR="002E7D17" w:rsidRDefault="008806FF" w:rsidP="0021753E">
      <w:pPr>
        <w:jc w:val="both"/>
        <w:rPr>
          <w:bCs/>
        </w:rPr>
      </w:pPr>
      <w:r>
        <w:rPr>
          <w:bCs/>
        </w:rPr>
        <w:t>12</w:t>
      </w:r>
      <w:r w:rsidR="002E7D17" w:rsidRPr="00A35607">
        <w:rPr>
          <w:bCs/>
        </w:rPr>
        <w:t>.</w:t>
      </w:r>
      <w:r>
        <w:rPr>
          <w:bCs/>
        </w:rPr>
        <w:t>365.0009.1.004</w:t>
      </w:r>
      <w:r w:rsidR="002E7D17" w:rsidRPr="00A35607">
        <w:rPr>
          <w:bCs/>
        </w:rPr>
        <w:t xml:space="preserve"> </w:t>
      </w:r>
      <w:r w:rsidR="002E7D17">
        <w:rPr>
          <w:bCs/>
        </w:rPr>
        <w:t xml:space="preserve">– </w:t>
      </w:r>
      <w:r>
        <w:rPr>
          <w:bCs/>
        </w:rPr>
        <w:t>CONSTRUÇÃO, AMPLIAÇÃO E REFORMA DE ESPAÇOS PARA O ENSINO INFANTIL</w:t>
      </w:r>
      <w:r w:rsidR="0021753E">
        <w:rPr>
          <w:bCs/>
        </w:rPr>
        <w:t xml:space="preserve"> </w:t>
      </w:r>
      <w:r w:rsidR="002E7D17" w:rsidRPr="00A35607">
        <w:rPr>
          <w:bCs/>
        </w:rPr>
        <w:t xml:space="preserve"> </w:t>
      </w:r>
    </w:p>
    <w:p w14:paraId="5634B283" w14:textId="72F05E1E" w:rsidR="002E7D17" w:rsidRDefault="002E7D17" w:rsidP="002E7D17">
      <w:r>
        <w:t>(</w:t>
      </w:r>
      <w:r w:rsidR="008806FF">
        <w:t>51</w:t>
      </w:r>
      <w:r>
        <w:t>)</w:t>
      </w:r>
      <w:r w:rsidRPr="00F00E43">
        <w:t xml:space="preserve"> </w:t>
      </w:r>
      <w:r>
        <w:t>4.4.90.00.00.00.00.00.</w:t>
      </w:r>
      <w:r w:rsidR="00EA3096">
        <w:t>0</w:t>
      </w:r>
      <w:r w:rsidR="008806FF">
        <w:t>036</w:t>
      </w:r>
      <w:r w:rsidRPr="00A35607">
        <w:t xml:space="preserve"> – Aplicações Diretas</w:t>
      </w:r>
      <w:r>
        <w:t>...</w:t>
      </w:r>
      <w:r w:rsidR="008806FF">
        <w:t>.</w:t>
      </w:r>
      <w:r>
        <w:t>............</w:t>
      </w:r>
      <w:r w:rsidR="0021753E">
        <w:t>..</w:t>
      </w:r>
      <w:r w:rsidR="00F92D28">
        <w:t>.</w:t>
      </w:r>
      <w:r>
        <w:t>..........</w:t>
      </w:r>
      <w:r w:rsidR="008806FF">
        <w:t>.....</w:t>
      </w:r>
      <w:r>
        <w:t>...</w:t>
      </w:r>
      <w:r w:rsidR="00EA3096">
        <w:t>.....</w:t>
      </w:r>
      <w:r w:rsidRPr="00A35607">
        <w:t xml:space="preserve"> R$</w:t>
      </w:r>
      <w:r w:rsidR="00EA3096">
        <w:t xml:space="preserve"> </w:t>
      </w:r>
      <w:r w:rsidR="00DE0955">
        <w:t>35.161,25</w:t>
      </w:r>
    </w:p>
    <w:p w14:paraId="776BA067" w14:textId="6B9CA199" w:rsidR="00DE0955" w:rsidRDefault="006F15B5" w:rsidP="006F15B5">
      <w:r>
        <w:t>(51)</w:t>
      </w:r>
      <w:r w:rsidRPr="00F00E43">
        <w:t xml:space="preserve"> </w:t>
      </w:r>
      <w:r>
        <w:t>4.4.90.00.00.00.00.00.1115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</w:t>
      </w:r>
      <w:r w:rsidR="00DE0955">
        <w:t>61.308,00</w:t>
      </w:r>
    </w:p>
    <w:p w14:paraId="17D73C22" w14:textId="77777777" w:rsidR="008806FF" w:rsidRDefault="008806FF" w:rsidP="002E7D17">
      <w:pPr>
        <w:rPr>
          <w:b/>
          <w:u w:val="single"/>
        </w:rPr>
      </w:pPr>
    </w:p>
    <w:p w14:paraId="1BE3FB9F" w14:textId="34437E1F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</w:t>
      </w:r>
      <w:r w:rsidR="008806FF">
        <w:rPr>
          <w:b/>
          <w:u w:val="single"/>
        </w:rPr>
        <w:t>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...</w:t>
      </w:r>
      <w:r w:rsidR="00EA3096">
        <w:rPr>
          <w:b/>
          <w:u w:val="single"/>
        </w:rPr>
        <w:t>.........</w:t>
      </w:r>
      <w:r w:rsidR="00F92D28">
        <w:rPr>
          <w:b/>
          <w:u w:val="single"/>
        </w:rPr>
        <w:t>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="00EA3096">
        <w:rPr>
          <w:b/>
          <w:u w:val="single"/>
        </w:rPr>
        <w:t xml:space="preserve">.R$ </w:t>
      </w:r>
      <w:r w:rsidR="008806FF">
        <w:rPr>
          <w:b/>
          <w:u w:val="single"/>
        </w:rPr>
        <w:t>96.469,25</w:t>
      </w:r>
    </w:p>
    <w:p w14:paraId="1438D4F6" w14:textId="77777777" w:rsidR="002E7D17" w:rsidRDefault="002E7D17" w:rsidP="002E7D17">
      <w:pPr>
        <w:jc w:val="both"/>
        <w:rPr>
          <w:b/>
        </w:rPr>
      </w:pPr>
      <w:r w:rsidRPr="00A35607">
        <w:rPr>
          <w:b/>
        </w:rPr>
        <w:lastRenderedPageBreak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2377DA7" w14:textId="77777777" w:rsidR="00104881" w:rsidRDefault="00104881" w:rsidP="002E7D17">
      <w:pPr>
        <w:ind w:firstLine="1985"/>
        <w:jc w:val="both"/>
      </w:pPr>
    </w:p>
    <w:p w14:paraId="5A2F42F0" w14:textId="5A779807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EA3096">
        <w:t>do</w:t>
      </w:r>
      <w:r w:rsidR="006F15B5">
        <w:t>s</w:t>
      </w:r>
      <w:r w:rsidR="00EA3096">
        <w:t xml:space="preserve"> Crédito</w:t>
      </w:r>
      <w:r w:rsidR="006F15B5">
        <w:t>s</w:t>
      </w:r>
      <w:r>
        <w:t xml:space="preserve"> autorizad</w:t>
      </w:r>
      <w:r w:rsidR="00EA3096">
        <w:t>o</w:t>
      </w:r>
      <w:r w:rsidR="006F15B5">
        <w:t>s</w:t>
      </w:r>
      <w:r>
        <w:t xml:space="preserve"> no artigo anterior deste ato, fica igualmente o Chefe do Poder Executivo Municipal, aut</w:t>
      </w:r>
      <w:r w:rsidR="00EA3096">
        <w:t>orizado a proceder à redução da</w:t>
      </w:r>
      <w:r w:rsidR="008806FF">
        <w:t>s dotações</w:t>
      </w:r>
      <w:r w:rsidR="00EA3096">
        <w:t xml:space="preserve"> orçamentária</w:t>
      </w:r>
      <w:r w:rsidR="008806FF">
        <w:t>s</w:t>
      </w:r>
      <w:r w:rsidR="00EA3096">
        <w:t xml:space="preserve"> abaixo discriminada</w:t>
      </w:r>
      <w:r w:rsidR="008806FF">
        <w:t>s</w:t>
      </w:r>
      <w:r>
        <w:t xml:space="preserve"> e constantes do m</w:t>
      </w:r>
      <w:r w:rsidR="00EA3096">
        <w:t xml:space="preserve">esmo Orçamento, no valor de até </w:t>
      </w:r>
      <w:r w:rsidR="008806FF" w:rsidRPr="00A35607">
        <w:rPr>
          <w:b/>
        </w:rPr>
        <w:t>R$</w:t>
      </w:r>
      <w:r w:rsidR="008806FF">
        <w:rPr>
          <w:b/>
        </w:rPr>
        <w:t xml:space="preserve"> 96.469,25</w:t>
      </w:r>
      <w:r w:rsidR="008806FF" w:rsidRPr="00A35607">
        <w:rPr>
          <w:b/>
        </w:rPr>
        <w:t xml:space="preserve"> (</w:t>
      </w:r>
      <w:r w:rsidR="008806FF">
        <w:rPr>
          <w:b/>
        </w:rPr>
        <w:t>noventa e seis mil, quatrocentos e sessenta e nove reais e vinte e cinco centavos</w:t>
      </w:r>
      <w:r w:rsidR="008806FF" w:rsidRPr="00A35607">
        <w:rPr>
          <w:b/>
        </w:rPr>
        <w:t>),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2FAC8ECA" w14:textId="77777777" w:rsidR="002E7D17" w:rsidRDefault="002E7D17" w:rsidP="002E7D17">
      <w:pPr>
        <w:tabs>
          <w:tab w:val="left" w:pos="0"/>
        </w:tabs>
        <w:ind w:firstLine="709"/>
        <w:jc w:val="both"/>
      </w:pPr>
    </w:p>
    <w:p w14:paraId="4ECBCB4A" w14:textId="24DF3152" w:rsidR="00104881" w:rsidRDefault="008806FF" w:rsidP="00104881">
      <w:pPr>
        <w:jc w:val="both"/>
      </w:pPr>
      <w:r>
        <w:t>05</w:t>
      </w:r>
      <w:r w:rsidR="00104881" w:rsidRPr="00A35607">
        <w:t xml:space="preserve"> – </w:t>
      </w:r>
      <w:r w:rsidR="00104881">
        <w:t xml:space="preserve">SECRETARIA DE </w:t>
      </w:r>
      <w:r>
        <w:t>EDUCAÇÃO, CULTURA E ESPORTE</w:t>
      </w:r>
    </w:p>
    <w:p w14:paraId="7B42ACDF" w14:textId="364F1400" w:rsidR="00104881" w:rsidRDefault="008806FF" w:rsidP="00104881">
      <w:pPr>
        <w:jc w:val="both"/>
      </w:pPr>
      <w:r>
        <w:t xml:space="preserve">02 </w:t>
      </w:r>
      <w:r w:rsidR="00104881">
        <w:t xml:space="preserve">– </w:t>
      </w:r>
      <w:r>
        <w:t>ENSINO FUNDAMENTAL</w:t>
      </w:r>
    </w:p>
    <w:p w14:paraId="47EEE2CB" w14:textId="0E366A6E" w:rsidR="00104881" w:rsidRDefault="008806FF" w:rsidP="00104881">
      <w:pPr>
        <w:jc w:val="both"/>
        <w:rPr>
          <w:bCs/>
        </w:rPr>
      </w:pPr>
      <w:r>
        <w:rPr>
          <w:bCs/>
        </w:rPr>
        <w:t>12</w:t>
      </w:r>
      <w:r w:rsidR="00104881" w:rsidRPr="00A35607">
        <w:rPr>
          <w:bCs/>
        </w:rPr>
        <w:t>.</w:t>
      </w:r>
      <w:r>
        <w:rPr>
          <w:bCs/>
        </w:rPr>
        <w:t>361.0008.2.019</w:t>
      </w:r>
      <w:r w:rsidR="00104881" w:rsidRPr="00A35607">
        <w:rPr>
          <w:bCs/>
        </w:rPr>
        <w:t xml:space="preserve"> </w:t>
      </w:r>
      <w:r w:rsidR="00104881">
        <w:rPr>
          <w:bCs/>
        </w:rPr>
        <w:t xml:space="preserve">– MANUTENÇÃO </w:t>
      </w:r>
      <w:r>
        <w:rPr>
          <w:bCs/>
        </w:rPr>
        <w:t>E DESENVOLVIMENTO DAS ATIVIDADES DO ENSINO FUNDAMENTAL</w:t>
      </w:r>
    </w:p>
    <w:p w14:paraId="327F6249" w14:textId="2D1DB5FB" w:rsidR="00104881" w:rsidRDefault="00104881" w:rsidP="00104881">
      <w:r>
        <w:t>(</w:t>
      </w:r>
      <w:r w:rsidR="008806FF">
        <w:t>44</w:t>
      </w:r>
      <w:r>
        <w:t>)</w:t>
      </w:r>
      <w:r w:rsidRPr="00F00E43">
        <w:t xml:space="preserve"> </w:t>
      </w:r>
      <w:r w:rsidR="008806FF">
        <w:t>3.3.90.00.00.00.00.00.0036</w:t>
      </w:r>
      <w:r w:rsidRPr="00A35607">
        <w:t xml:space="preserve"> – Aplicações Diretas</w:t>
      </w:r>
      <w:r>
        <w:t>..................</w:t>
      </w:r>
      <w:r w:rsidR="008806FF">
        <w:t>.......</w:t>
      </w:r>
      <w:r>
        <w:t>........................</w:t>
      </w:r>
      <w:r w:rsidRPr="00A35607">
        <w:t xml:space="preserve"> R$</w:t>
      </w:r>
      <w:r>
        <w:t xml:space="preserve"> </w:t>
      </w:r>
      <w:r w:rsidR="008806FF">
        <w:t>57,50</w:t>
      </w:r>
    </w:p>
    <w:p w14:paraId="1CAADBC2" w14:textId="2DDACDAD" w:rsidR="008806FF" w:rsidRDefault="008806FF" w:rsidP="008806FF">
      <w:r>
        <w:t>(45)</w:t>
      </w:r>
      <w:r w:rsidRPr="00F00E43">
        <w:t xml:space="preserve"> </w:t>
      </w:r>
      <w:r>
        <w:t>4.4.90.00.00.00.00.00.</w:t>
      </w:r>
      <w:r w:rsidR="006F15B5">
        <w:t>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</w:t>
      </w:r>
      <w:r w:rsidR="006F15B5">
        <w:t>11.308,00</w:t>
      </w:r>
    </w:p>
    <w:p w14:paraId="2115A5BB" w14:textId="77777777" w:rsidR="006F15B5" w:rsidRDefault="006F15B5" w:rsidP="008806FF"/>
    <w:p w14:paraId="5683BF8A" w14:textId="77777777" w:rsidR="006F15B5" w:rsidRDefault="006F15B5" w:rsidP="008806FF"/>
    <w:p w14:paraId="22EC837C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667CF0D4" w14:textId="2A95C2FF" w:rsidR="006F15B5" w:rsidRDefault="006F15B5" w:rsidP="006F15B5">
      <w:pPr>
        <w:jc w:val="both"/>
      </w:pPr>
      <w:r>
        <w:t>03 – ENSINO INFANTIL</w:t>
      </w:r>
    </w:p>
    <w:p w14:paraId="636987D3" w14:textId="1031FBA2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365.0009.1.003</w:t>
      </w:r>
      <w:r w:rsidRPr="00A35607">
        <w:rPr>
          <w:bCs/>
        </w:rPr>
        <w:t xml:space="preserve"> </w:t>
      </w:r>
      <w:r>
        <w:rPr>
          <w:bCs/>
        </w:rPr>
        <w:t>– AQUISIÇÃO DE EQUIPAMENTOS PARA INSTALAÇÃO DE PARQUE INFANTIL</w:t>
      </w:r>
    </w:p>
    <w:p w14:paraId="628CA80E" w14:textId="77FD656D" w:rsidR="006F15B5" w:rsidRDefault="006F15B5" w:rsidP="006F15B5">
      <w:r>
        <w:t>(49)</w:t>
      </w:r>
      <w:r w:rsidRPr="00F00E43">
        <w:t xml:space="preserve"> </w:t>
      </w:r>
      <w:r>
        <w:t>4.4.90.00.00.00.00.00.1115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50.000,00</w:t>
      </w:r>
    </w:p>
    <w:p w14:paraId="1757EB59" w14:textId="77777777" w:rsidR="006F15B5" w:rsidRDefault="006F15B5" w:rsidP="008806FF"/>
    <w:p w14:paraId="4A7794EE" w14:textId="77777777" w:rsidR="006F15B5" w:rsidRDefault="006F15B5" w:rsidP="008806FF"/>
    <w:p w14:paraId="5DC7A900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FAB5FCF" w14:textId="77777777" w:rsidR="006F15B5" w:rsidRDefault="006F15B5" w:rsidP="006F15B5">
      <w:pPr>
        <w:jc w:val="both"/>
      </w:pPr>
      <w:r>
        <w:t>03 – ENSINO INFANTIL</w:t>
      </w:r>
    </w:p>
    <w:p w14:paraId="7C8756DF" w14:textId="3D938DCD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365.0009.2.023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PRÉ-ESCOLA</w:t>
      </w:r>
    </w:p>
    <w:p w14:paraId="34D27828" w14:textId="2F0ED0DF" w:rsidR="006F15B5" w:rsidRDefault="006F15B5" w:rsidP="006F15B5">
      <w:r>
        <w:t>(55)</w:t>
      </w:r>
      <w:r w:rsidRPr="00F00E43">
        <w:t xml:space="preserve"> </w:t>
      </w:r>
      <w:r>
        <w:t>3.3.90.00.00.00.00.00.0036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12.340,35</w:t>
      </w:r>
    </w:p>
    <w:p w14:paraId="689957BC" w14:textId="77777777" w:rsidR="006F15B5" w:rsidRDefault="006F15B5" w:rsidP="008806FF"/>
    <w:p w14:paraId="5C05D9E4" w14:textId="77777777" w:rsidR="006F15B5" w:rsidRDefault="006F15B5" w:rsidP="008806FF"/>
    <w:p w14:paraId="6E7CC858" w14:textId="77777777" w:rsidR="006F15B5" w:rsidRDefault="006F15B5" w:rsidP="006F15B5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41EBC73" w14:textId="77777777" w:rsidR="006F15B5" w:rsidRDefault="006F15B5" w:rsidP="006F15B5">
      <w:pPr>
        <w:jc w:val="both"/>
      </w:pPr>
      <w:r>
        <w:t>03 – ENSINO INFANTIL</w:t>
      </w:r>
    </w:p>
    <w:p w14:paraId="6A305194" w14:textId="25BE6E4D" w:rsidR="006F15B5" w:rsidRPr="006F15B5" w:rsidRDefault="006F15B5" w:rsidP="006F15B5">
      <w:pPr>
        <w:jc w:val="both"/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365.0009.2.024</w:t>
      </w:r>
      <w:r w:rsidRPr="00A35607">
        <w:rPr>
          <w:bCs/>
        </w:rPr>
        <w:t xml:space="preserve"> </w:t>
      </w:r>
      <w:r>
        <w:rPr>
          <w:bCs/>
        </w:rPr>
        <w:t>– MANUTENÇÃO E DESENVOLVIMENTO DAS ATIVIDADES DA CRECHE</w:t>
      </w:r>
    </w:p>
    <w:p w14:paraId="5AB697BF" w14:textId="5E40E116" w:rsidR="006F15B5" w:rsidRDefault="006F15B5" w:rsidP="006F15B5">
      <w:r>
        <w:t>(58)</w:t>
      </w:r>
      <w:r w:rsidRPr="00F00E43">
        <w:t xml:space="preserve"> </w:t>
      </w:r>
      <w:r>
        <w:t>3.3.90.00.00.00.00.00.0036</w:t>
      </w:r>
      <w:r w:rsidRPr="00A35607">
        <w:t>– Aplicações Diretas</w:t>
      </w:r>
      <w:r>
        <w:t>...........................................</w:t>
      </w:r>
      <w:r w:rsidRPr="00A35607">
        <w:t xml:space="preserve"> R$</w:t>
      </w:r>
      <w:r>
        <w:t xml:space="preserve"> 17.553,40</w:t>
      </w:r>
    </w:p>
    <w:p w14:paraId="1C424F4B" w14:textId="1D69A050" w:rsidR="006F15B5" w:rsidRDefault="006F15B5" w:rsidP="006F15B5">
      <w:r>
        <w:t>(59)</w:t>
      </w:r>
      <w:r w:rsidRPr="00F00E43">
        <w:t xml:space="preserve"> </w:t>
      </w:r>
      <w:r>
        <w:t>4.4.90.00.00.00.00.00.0036</w:t>
      </w:r>
      <w:r w:rsidRPr="00A35607">
        <w:t>– Aplicações Diretas</w:t>
      </w:r>
      <w:r>
        <w:t>.............................................</w:t>
      </w:r>
      <w:r w:rsidRPr="00A35607">
        <w:t xml:space="preserve"> R$</w:t>
      </w:r>
      <w:r>
        <w:t xml:space="preserve"> 5.210,00</w:t>
      </w:r>
    </w:p>
    <w:p w14:paraId="5BEA4A82" w14:textId="77777777" w:rsidR="00104881" w:rsidRDefault="00104881" w:rsidP="00104881">
      <w:pPr>
        <w:jc w:val="both"/>
      </w:pPr>
    </w:p>
    <w:p w14:paraId="46393BB6" w14:textId="3C10C83E" w:rsidR="00104881" w:rsidRPr="00044BF8" w:rsidRDefault="00104881" w:rsidP="00104881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 w:rsidR="00DE0955">
        <w:rPr>
          <w:b/>
          <w:u w:val="single"/>
        </w:rPr>
        <w:t>..</w:t>
      </w:r>
      <w:r>
        <w:rPr>
          <w:b/>
          <w:u w:val="single"/>
        </w:rPr>
        <w:t>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 xml:space="preserve">........R$ </w:t>
      </w:r>
      <w:r w:rsidR="00DE0955">
        <w:rPr>
          <w:b/>
          <w:u w:val="single"/>
        </w:rPr>
        <w:t>96.469,25</w:t>
      </w:r>
    </w:p>
    <w:p w14:paraId="30902B59" w14:textId="77777777" w:rsidR="002E7D17" w:rsidRDefault="002E7D17" w:rsidP="00104881"/>
    <w:p w14:paraId="69617183" w14:textId="77777777" w:rsidR="002E7D17" w:rsidRDefault="002E7D17" w:rsidP="002E7D17">
      <w:pPr>
        <w:ind w:firstLine="1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18E0C2D9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DE0955">
        <w:t xml:space="preserve">s </w:t>
      </w:r>
      <w:r w:rsidRPr="00626B63">
        <w:t>crédito</w:t>
      </w:r>
      <w:r w:rsidR="00DE0955">
        <w:t>s e reduções</w:t>
      </w:r>
      <w:r>
        <w:t xml:space="preserve"> </w:t>
      </w:r>
      <w:r w:rsidRPr="00626B63">
        <w:t>introduzido</w:t>
      </w:r>
      <w:r w:rsidR="00567A60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060AF84A" w14:textId="77777777" w:rsidR="005720DB" w:rsidRDefault="005720DB" w:rsidP="005720DB">
      <w:pPr>
        <w:spacing w:line="276" w:lineRule="auto"/>
        <w:jc w:val="both"/>
      </w:pPr>
    </w:p>
    <w:p w14:paraId="6DE3EB92" w14:textId="6AFEBAFE" w:rsidR="005720DB" w:rsidRDefault="005720DB" w:rsidP="005720DB">
      <w:pPr>
        <w:jc w:val="right"/>
      </w:pPr>
      <w:r>
        <w:t xml:space="preserve">Anchieta – SC, 12 de </w:t>
      </w:r>
      <w:r w:rsidR="00DE0955">
        <w:t>dezembro</w:t>
      </w:r>
      <w:r>
        <w:t xml:space="preserve"> de 2022.</w:t>
      </w:r>
    </w:p>
    <w:p w14:paraId="2266ED78" w14:textId="77777777" w:rsidR="005720DB" w:rsidRDefault="005720DB" w:rsidP="005720DB">
      <w:pPr>
        <w:rPr>
          <w:b/>
        </w:rPr>
      </w:pPr>
    </w:p>
    <w:p w14:paraId="5A5EF984" w14:textId="77777777" w:rsidR="005720DB" w:rsidRDefault="005720DB" w:rsidP="005720DB">
      <w:pPr>
        <w:rPr>
          <w:b/>
        </w:rPr>
      </w:pPr>
    </w:p>
    <w:p w14:paraId="08971226" w14:textId="77777777" w:rsidR="005720DB" w:rsidRDefault="005720DB" w:rsidP="005720DB">
      <w:pPr>
        <w:jc w:val="center"/>
        <w:rPr>
          <w:b/>
        </w:rPr>
      </w:pPr>
    </w:p>
    <w:p w14:paraId="4958A16D" w14:textId="77777777" w:rsidR="00DE0955" w:rsidRDefault="00DE0955" w:rsidP="005720DB">
      <w:pPr>
        <w:jc w:val="center"/>
        <w:rPr>
          <w:b/>
        </w:rPr>
      </w:pPr>
    </w:p>
    <w:p w14:paraId="6835B5E0" w14:textId="77777777" w:rsidR="00DE0955" w:rsidRDefault="00DE0955" w:rsidP="005720DB">
      <w:pPr>
        <w:jc w:val="center"/>
        <w:rPr>
          <w:b/>
        </w:rPr>
      </w:pPr>
    </w:p>
    <w:p w14:paraId="6F8F4610" w14:textId="77777777" w:rsidR="00DE0955" w:rsidRDefault="00DE0955" w:rsidP="005720DB">
      <w:pPr>
        <w:jc w:val="center"/>
        <w:rPr>
          <w:b/>
        </w:rPr>
      </w:pPr>
    </w:p>
    <w:p w14:paraId="26A00370" w14:textId="77777777" w:rsidR="005720DB" w:rsidRPr="00390876" w:rsidRDefault="005720DB" w:rsidP="005720DB">
      <w:pPr>
        <w:jc w:val="center"/>
        <w:rPr>
          <w:b/>
        </w:rPr>
      </w:pPr>
      <w:r w:rsidRPr="00390876">
        <w:rPr>
          <w:b/>
        </w:rPr>
        <w:t>IVAN JOSÉ CANCI</w:t>
      </w:r>
    </w:p>
    <w:p w14:paraId="7456C6B7" w14:textId="7D8B9905" w:rsidR="005720DB" w:rsidRDefault="005720DB" w:rsidP="005720DB">
      <w:pPr>
        <w:jc w:val="center"/>
        <w:rPr>
          <w:rFonts w:eastAsia="Calibri"/>
        </w:rPr>
      </w:pPr>
      <w:r w:rsidRPr="00031489">
        <w:t xml:space="preserve">Prefeito Municipal </w:t>
      </w:r>
    </w:p>
    <w:p w14:paraId="40124E05" w14:textId="77777777" w:rsidR="005720DB" w:rsidRDefault="005720DB" w:rsidP="005720DB">
      <w:pPr>
        <w:jc w:val="center"/>
        <w:rPr>
          <w:rFonts w:eastAsia="Calibri"/>
        </w:rPr>
      </w:pPr>
    </w:p>
    <w:p w14:paraId="1947F341" w14:textId="77777777" w:rsidR="005720DB" w:rsidRDefault="005720DB" w:rsidP="005720DB">
      <w:pPr>
        <w:jc w:val="center"/>
        <w:rPr>
          <w:rFonts w:eastAsia="Calibri"/>
        </w:rPr>
      </w:pPr>
    </w:p>
    <w:p w14:paraId="667FBF08" w14:textId="77777777" w:rsidR="00DE0955" w:rsidRDefault="00DE0955" w:rsidP="005720DB">
      <w:pPr>
        <w:jc w:val="center"/>
        <w:rPr>
          <w:rFonts w:eastAsia="Calibri"/>
        </w:rPr>
      </w:pPr>
    </w:p>
    <w:p w14:paraId="4DD09369" w14:textId="77777777" w:rsidR="00DE0955" w:rsidRDefault="00DE0955" w:rsidP="005720DB">
      <w:pPr>
        <w:jc w:val="center"/>
        <w:rPr>
          <w:rFonts w:eastAsia="Calibri"/>
        </w:rPr>
      </w:pPr>
    </w:p>
    <w:p w14:paraId="55B40680" w14:textId="77777777" w:rsidR="00DE0955" w:rsidRDefault="00DE0955" w:rsidP="005720DB">
      <w:pPr>
        <w:jc w:val="center"/>
        <w:rPr>
          <w:rFonts w:eastAsia="Calibri"/>
        </w:rPr>
      </w:pPr>
    </w:p>
    <w:p w14:paraId="766A30CB" w14:textId="77777777" w:rsidR="00DE0955" w:rsidRDefault="00DE0955" w:rsidP="005720DB">
      <w:pPr>
        <w:jc w:val="center"/>
        <w:rPr>
          <w:rFonts w:eastAsia="Calibri"/>
        </w:rPr>
      </w:pPr>
    </w:p>
    <w:p w14:paraId="62DEC2D8" w14:textId="77777777" w:rsidR="00DE0955" w:rsidRDefault="00DE0955" w:rsidP="005720DB">
      <w:pPr>
        <w:jc w:val="center"/>
        <w:rPr>
          <w:rFonts w:eastAsia="Calibri"/>
        </w:rPr>
      </w:pPr>
    </w:p>
    <w:p w14:paraId="16E5D647" w14:textId="77777777" w:rsidR="00DE0955" w:rsidRDefault="00DE0955" w:rsidP="005720DB">
      <w:pPr>
        <w:jc w:val="center"/>
        <w:rPr>
          <w:rFonts w:eastAsia="Calibri"/>
        </w:rPr>
      </w:pPr>
    </w:p>
    <w:p w14:paraId="0A5A144C" w14:textId="77777777" w:rsidR="00DE0955" w:rsidRDefault="00DE0955" w:rsidP="005720DB">
      <w:pPr>
        <w:jc w:val="center"/>
        <w:rPr>
          <w:rFonts w:eastAsia="Calibri"/>
        </w:rPr>
      </w:pPr>
    </w:p>
    <w:p w14:paraId="3CC96B6C" w14:textId="77777777" w:rsidR="00DE0955" w:rsidRDefault="00DE0955" w:rsidP="005720DB">
      <w:pPr>
        <w:jc w:val="center"/>
        <w:rPr>
          <w:rFonts w:eastAsia="Calibri"/>
        </w:rPr>
      </w:pPr>
    </w:p>
    <w:p w14:paraId="162AD079" w14:textId="77777777" w:rsidR="00DE0955" w:rsidRDefault="00DE0955" w:rsidP="005720DB">
      <w:pPr>
        <w:jc w:val="center"/>
        <w:rPr>
          <w:rFonts w:eastAsia="Calibri"/>
        </w:rPr>
      </w:pPr>
    </w:p>
    <w:p w14:paraId="038C7B51" w14:textId="77777777" w:rsidR="00DE0955" w:rsidRDefault="00DE0955" w:rsidP="005720DB">
      <w:pPr>
        <w:jc w:val="center"/>
        <w:rPr>
          <w:rFonts w:eastAsia="Calibri"/>
        </w:rPr>
      </w:pPr>
    </w:p>
    <w:p w14:paraId="3F637F3C" w14:textId="77777777" w:rsidR="00DE0955" w:rsidRDefault="00DE0955" w:rsidP="005720DB">
      <w:pPr>
        <w:jc w:val="center"/>
        <w:rPr>
          <w:rFonts w:eastAsia="Calibri"/>
        </w:rPr>
      </w:pPr>
    </w:p>
    <w:p w14:paraId="6714EC19" w14:textId="77777777" w:rsidR="00DE0955" w:rsidRDefault="00DE0955" w:rsidP="005720DB">
      <w:pPr>
        <w:jc w:val="center"/>
        <w:rPr>
          <w:rFonts w:eastAsia="Calibri"/>
        </w:rPr>
      </w:pPr>
    </w:p>
    <w:p w14:paraId="28B269FA" w14:textId="77777777" w:rsidR="00DE0955" w:rsidRDefault="00DE0955" w:rsidP="005720DB">
      <w:pPr>
        <w:jc w:val="center"/>
        <w:rPr>
          <w:rFonts w:eastAsia="Calibri"/>
        </w:rPr>
      </w:pPr>
    </w:p>
    <w:p w14:paraId="5F986F10" w14:textId="77777777" w:rsidR="00DE0955" w:rsidRDefault="00DE0955" w:rsidP="005720DB">
      <w:pPr>
        <w:jc w:val="center"/>
        <w:rPr>
          <w:rFonts w:eastAsia="Calibri"/>
        </w:rPr>
      </w:pPr>
    </w:p>
    <w:p w14:paraId="75E9B172" w14:textId="77777777" w:rsidR="00DE0955" w:rsidRDefault="00DE0955" w:rsidP="005720DB">
      <w:pPr>
        <w:jc w:val="center"/>
        <w:rPr>
          <w:rFonts w:eastAsia="Calibri"/>
        </w:rPr>
      </w:pPr>
    </w:p>
    <w:p w14:paraId="21494D30" w14:textId="77777777" w:rsidR="00DE0955" w:rsidRDefault="00DE0955" w:rsidP="005720DB">
      <w:pPr>
        <w:jc w:val="center"/>
        <w:rPr>
          <w:rFonts w:eastAsia="Calibri"/>
        </w:rPr>
      </w:pPr>
    </w:p>
    <w:p w14:paraId="1422FE23" w14:textId="77777777" w:rsidR="00DE0955" w:rsidRDefault="00DE0955" w:rsidP="005720DB">
      <w:pPr>
        <w:jc w:val="center"/>
        <w:rPr>
          <w:rFonts w:eastAsia="Calibri"/>
        </w:rPr>
      </w:pPr>
    </w:p>
    <w:p w14:paraId="1D7C3412" w14:textId="77777777" w:rsidR="00DE0955" w:rsidRDefault="00DE0955" w:rsidP="005720DB">
      <w:pPr>
        <w:jc w:val="center"/>
        <w:rPr>
          <w:rFonts w:eastAsia="Calibri"/>
        </w:rPr>
      </w:pPr>
    </w:p>
    <w:p w14:paraId="5C7E6167" w14:textId="77777777" w:rsidR="00DE0955" w:rsidRDefault="00DE0955" w:rsidP="005720DB">
      <w:pPr>
        <w:jc w:val="center"/>
        <w:rPr>
          <w:rFonts w:eastAsia="Calibri"/>
        </w:rPr>
      </w:pPr>
    </w:p>
    <w:p w14:paraId="784BCB7E" w14:textId="4374198C" w:rsidR="005720DB" w:rsidRDefault="005720DB" w:rsidP="005720DB">
      <w:pPr>
        <w:jc w:val="center"/>
        <w:rPr>
          <w:rFonts w:eastAsia="Calibri"/>
        </w:rPr>
      </w:pPr>
    </w:p>
    <w:p w14:paraId="5804DF35" w14:textId="4DF3DBCE" w:rsidR="00136D2A" w:rsidRDefault="00136D2A" w:rsidP="005720DB">
      <w:pPr>
        <w:jc w:val="center"/>
        <w:rPr>
          <w:rFonts w:eastAsia="Calibri"/>
        </w:rPr>
      </w:pPr>
    </w:p>
    <w:p w14:paraId="1F4448BA" w14:textId="19A6C7B6" w:rsidR="00136D2A" w:rsidRDefault="00136D2A" w:rsidP="005720DB">
      <w:pPr>
        <w:jc w:val="center"/>
        <w:rPr>
          <w:rFonts w:eastAsia="Calibri"/>
        </w:rPr>
      </w:pPr>
    </w:p>
    <w:p w14:paraId="2E48572D" w14:textId="77777777" w:rsidR="00136D2A" w:rsidRDefault="00136D2A" w:rsidP="005720DB">
      <w:pPr>
        <w:jc w:val="center"/>
        <w:rPr>
          <w:rFonts w:eastAsia="Calibri"/>
        </w:rPr>
      </w:pPr>
    </w:p>
    <w:p w14:paraId="40A6EED0" w14:textId="77777777" w:rsidR="005720DB" w:rsidRDefault="005720DB" w:rsidP="005720DB">
      <w:pPr>
        <w:jc w:val="center"/>
        <w:rPr>
          <w:rFonts w:eastAsia="Calibri"/>
        </w:rPr>
      </w:pPr>
    </w:p>
    <w:p w14:paraId="3C06ADFE" w14:textId="77777777" w:rsidR="00301D23" w:rsidRDefault="00301D23" w:rsidP="00301D23">
      <w:pPr>
        <w:jc w:val="center"/>
      </w:pPr>
    </w:p>
    <w:p w14:paraId="162B6C1D" w14:textId="6CD82B6C" w:rsidR="00301D23" w:rsidRPr="00301D23" w:rsidRDefault="00301D23" w:rsidP="00301D23">
      <w:pPr>
        <w:jc w:val="center"/>
        <w:rPr>
          <w:i/>
        </w:rPr>
      </w:pPr>
      <w:r w:rsidRPr="00301D23">
        <w:rPr>
          <w:b/>
          <w:color w:val="000000"/>
        </w:rPr>
        <w:t>J U S T I F I C A T I V A</w:t>
      </w:r>
    </w:p>
    <w:p w14:paraId="0E77F501" w14:textId="77777777" w:rsidR="00E82A36" w:rsidRPr="00811357" w:rsidRDefault="00E82A36" w:rsidP="00136D2A">
      <w:pPr>
        <w:rPr>
          <w:color w:val="000000"/>
        </w:rPr>
      </w:pPr>
    </w:p>
    <w:p w14:paraId="651F3A6F" w14:textId="77777777" w:rsidR="00301D23" w:rsidRPr="00811357" w:rsidRDefault="00301D23" w:rsidP="00301D23">
      <w:pPr>
        <w:jc w:val="both"/>
        <w:rPr>
          <w:color w:val="000000"/>
        </w:rPr>
      </w:pPr>
      <w:r w:rsidRPr="00811357">
        <w:rPr>
          <w:color w:val="000000"/>
        </w:rPr>
        <w:t>SENHOR</w:t>
      </w:r>
      <w:r>
        <w:rPr>
          <w:color w:val="000000"/>
        </w:rPr>
        <w:t>A</w:t>
      </w:r>
      <w:r w:rsidRPr="00811357">
        <w:rPr>
          <w:color w:val="000000"/>
        </w:rPr>
        <w:t xml:space="preserve"> PRESIDENT</w:t>
      </w:r>
      <w:r>
        <w:rPr>
          <w:color w:val="000000"/>
        </w:rPr>
        <w:t>A</w:t>
      </w:r>
      <w:r w:rsidRPr="00811357">
        <w:rPr>
          <w:color w:val="000000"/>
        </w:rPr>
        <w:t>,</w:t>
      </w:r>
    </w:p>
    <w:p w14:paraId="7A119667" w14:textId="77777777" w:rsidR="00301D23" w:rsidRPr="00811357" w:rsidRDefault="00301D23" w:rsidP="00301D23">
      <w:pPr>
        <w:jc w:val="both"/>
        <w:rPr>
          <w:color w:val="000000"/>
        </w:rPr>
      </w:pPr>
      <w:r w:rsidRPr="00811357">
        <w:rPr>
          <w:color w:val="000000"/>
        </w:rPr>
        <w:t xml:space="preserve">SENHORES VEREADORES,          </w:t>
      </w:r>
    </w:p>
    <w:p w14:paraId="6929ADD2" w14:textId="28452CD2" w:rsidR="00301D23" w:rsidRPr="00811357" w:rsidRDefault="00301D23" w:rsidP="00301D23">
      <w:pPr>
        <w:jc w:val="both"/>
        <w:rPr>
          <w:color w:val="000000"/>
        </w:rPr>
      </w:pPr>
      <w:r w:rsidRPr="00811357">
        <w:rPr>
          <w:color w:val="000000"/>
        </w:rPr>
        <w:t xml:space="preserve">            </w:t>
      </w:r>
    </w:p>
    <w:p w14:paraId="7EFE48B9" w14:textId="2307DC27" w:rsidR="00301D23" w:rsidRDefault="00301D23" w:rsidP="00301D23">
      <w:pPr>
        <w:jc w:val="both"/>
        <w:rPr>
          <w:bCs/>
          <w:iCs/>
        </w:rPr>
      </w:pPr>
      <w:r w:rsidRPr="00811357">
        <w:rPr>
          <w:color w:val="000000"/>
        </w:rPr>
        <w:t xml:space="preserve">      </w:t>
      </w:r>
      <w:r w:rsidRPr="00811357">
        <w:t xml:space="preserve">      O presente tem como intento fundamental, justificar a VOSSAS EXCELÊNCIAS,</w:t>
      </w:r>
      <w:r>
        <w:t xml:space="preserve"> o Projeto de Lei nº......./2022</w:t>
      </w:r>
      <w:r w:rsidRPr="00811357">
        <w:t xml:space="preserve">, que </w:t>
      </w:r>
      <w:r>
        <w:t>autoriza a alteração do P</w:t>
      </w:r>
      <w:r w:rsidRPr="00646C75">
        <w:t xml:space="preserve">lano </w:t>
      </w:r>
      <w:r>
        <w:t>Plurianual, da Lei de Diretrizes Orçamentárias e da Lei Orçamentária A</w:t>
      </w:r>
      <w:r w:rsidRPr="00646C75">
        <w:t>nual, através da abertura de crédito</w:t>
      </w:r>
      <w:r>
        <w:t>s adicionais</w:t>
      </w:r>
      <w:r w:rsidRPr="00646C75">
        <w:t xml:space="preserve"> </w:t>
      </w:r>
      <w:r>
        <w:t xml:space="preserve">suplementares na importância de até </w:t>
      </w:r>
      <w:r w:rsidRPr="00CD28DF">
        <w:t>R$ 96.469,25 (noventa e seis mil, quatrocentos e sessenta e nove reais e vinte e cinco centavos),</w:t>
      </w:r>
      <w:r>
        <w:t xml:space="preserve"> </w:t>
      </w:r>
      <w:r w:rsidRPr="00646C75">
        <w:t>e contém outras providências.</w:t>
      </w:r>
      <w:r w:rsidRPr="00646C75">
        <w:rPr>
          <w:bCs/>
          <w:iCs/>
        </w:rPr>
        <w:tab/>
      </w:r>
      <w:r>
        <w:rPr>
          <w:bCs/>
          <w:iCs/>
        </w:rPr>
        <w:t xml:space="preserve">      </w:t>
      </w:r>
    </w:p>
    <w:p w14:paraId="7C38CF93" w14:textId="77777777" w:rsidR="00301D23" w:rsidRDefault="00301D23" w:rsidP="00301D23">
      <w:pPr>
        <w:jc w:val="both"/>
        <w:rPr>
          <w:bCs/>
          <w:iCs/>
        </w:rPr>
      </w:pPr>
    </w:p>
    <w:p w14:paraId="2A8029AC" w14:textId="7152759C" w:rsidR="00301D23" w:rsidRDefault="00301D23" w:rsidP="00301D23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Pr="00811357">
        <w:rPr>
          <w:bCs/>
          <w:iCs/>
        </w:rPr>
        <w:t>O referido Projeto de Lei</w:t>
      </w:r>
      <w:r>
        <w:rPr>
          <w:bCs/>
          <w:iCs/>
        </w:rPr>
        <w:t>,</w:t>
      </w:r>
      <w:r w:rsidRPr="00811357">
        <w:rPr>
          <w:bCs/>
          <w:iCs/>
        </w:rPr>
        <w:t xml:space="preserve"> </w:t>
      </w:r>
      <w:r>
        <w:rPr>
          <w:bCs/>
        </w:rPr>
        <w:t>possui como finalidade suplementar dotação orçamentária na Secretaria Municipal de Educação, Cultura e Esporte, objetivando a construção</w:t>
      </w:r>
      <w:r w:rsidR="00CD28DF">
        <w:rPr>
          <w:bCs/>
        </w:rPr>
        <w:t>, reforma e junção do prédio existente com o atualmente em construção da Unidade da Creche Pró-Infância, localizada na Rua Dom José Gomes, Loteamento Primavera, Município de Anchieta,</w:t>
      </w:r>
      <w:r>
        <w:rPr>
          <w:bCs/>
        </w:rPr>
        <w:t xml:space="preserve"> conforme deliberação do Conselho Municipal de Educação, </w:t>
      </w:r>
      <w:r w:rsidR="00CD28DF">
        <w:rPr>
          <w:bCs/>
        </w:rPr>
        <w:t>em reunião realizada em 09</w:t>
      </w:r>
      <w:r>
        <w:rPr>
          <w:bCs/>
        </w:rPr>
        <w:t xml:space="preserve"> de </w:t>
      </w:r>
      <w:r w:rsidR="00CD28DF">
        <w:rPr>
          <w:bCs/>
        </w:rPr>
        <w:t>dezembro</w:t>
      </w:r>
      <w:r>
        <w:rPr>
          <w:bCs/>
        </w:rPr>
        <w:t xml:space="preserve"> de 2022.</w:t>
      </w:r>
    </w:p>
    <w:p w14:paraId="11CB7B49" w14:textId="77777777" w:rsidR="00301D23" w:rsidRDefault="00301D23" w:rsidP="00301D23">
      <w:pPr>
        <w:ind w:firstLine="708"/>
        <w:jc w:val="both"/>
      </w:pPr>
    </w:p>
    <w:p w14:paraId="46456427" w14:textId="0913A698" w:rsidR="00301D23" w:rsidRDefault="00301D23" w:rsidP="00301D23">
      <w:pPr>
        <w:jc w:val="both"/>
      </w:pPr>
      <w:r>
        <w:t xml:space="preserve">              Para atendimento dos créditos acima mencionados, no valor de até </w:t>
      </w:r>
      <w:r w:rsidR="00CD28DF" w:rsidRPr="00CD28DF">
        <w:t>R$ 96.469,25 (noventa e seis mil, quatrocentos e sessenta e nove reais e vinte e cinco centavos)</w:t>
      </w:r>
      <w:r w:rsidR="00CD28DF">
        <w:rPr>
          <w:b/>
        </w:rPr>
        <w:t xml:space="preserve"> </w:t>
      </w:r>
      <w:r>
        <w:t xml:space="preserve">serão remanejados recursos do Salário Educação, originalmente orçados </w:t>
      </w:r>
      <w:r w:rsidR="00CD28DF">
        <w:t>conforme segue:</w:t>
      </w:r>
    </w:p>
    <w:p w14:paraId="29511889" w14:textId="77777777" w:rsidR="00CD28DF" w:rsidRDefault="00CD28DF" w:rsidP="00301D23">
      <w:pPr>
        <w:jc w:val="both"/>
      </w:pPr>
    </w:p>
    <w:p w14:paraId="2A53D3CA" w14:textId="0BCBEBB4" w:rsidR="00CD28DF" w:rsidRDefault="00CD28DF" w:rsidP="00136D2A">
      <w:pPr>
        <w:pStyle w:val="PargrafodaLista"/>
        <w:numPr>
          <w:ilvl w:val="0"/>
          <w:numId w:val="18"/>
        </w:numPr>
        <w:spacing w:after="160" w:line="259" w:lineRule="auto"/>
        <w:ind w:left="426" w:hanging="426"/>
        <w:contextualSpacing/>
      </w:pPr>
      <w:r>
        <w:t>Manutenção e Desenvolvimento das Atividades do Ensino Fundamental até R$11.365,50 (onze mil, trezentos e sessenta e cinco reais e cinquenta centavos);</w:t>
      </w:r>
    </w:p>
    <w:p w14:paraId="21AA34A5" w14:textId="6109B915" w:rsidR="00CD28DF" w:rsidRDefault="00CD28DF" w:rsidP="00136D2A">
      <w:pPr>
        <w:pStyle w:val="PargrafodaLista"/>
        <w:numPr>
          <w:ilvl w:val="0"/>
          <w:numId w:val="18"/>
        </w:numPr>
        <w:spacing w:after="160" w:line="259" w:lineRule="auto"/>
        <w:ind w:left="426" w:hanging="426"/>
        <w:contextualSpacing/>
      </w:pPr>
      <w:r>
        <w:t>Aquisição de equipamentos para instalação de parque infantil até R$ 50.000,00</w:t>
      </w:r>
      <w:r w:rsidR="00E82A36">
        <w:t xml:space="preserve"> (cinquenta mil reais)</w:t>
      </w:r>
      <w:r>
        <w:t>;</w:t>
      </w:r>
    </w:p>
    <w:p w14:paraId="27E1B8B5" w14:textId="77777777" w:rsidR="00136D2A" w:rsidRDefault="00CD28DF" w:rsidP="005D7802">
      <w:pPr>
        <w:pStyle w:val="PargrafodaLista"/>
        <w:numPr>
          <w:ilvl w:val="0"/>
          <w:numId w:val="18"/>
        </w:numPr>
        <w:spacing w:after="160" w:line="259" w:lineRule="auto"/>
        <w:ind w:left="426" w:hanging="426"/>
        <w:contextualSpacing/>
      </w:pPr>
      <w:r>
        <w:t xml:space="preserve">Manutenção e Desenvolvimento das Atividades da Pré-Escola até </w:t>
      </w:r>
      <w:r w:rsidR="00E82A36">
        <w:t>R$ 12.340,35 (doze mil, trezentos e quarenta reais e trinta e cinco centavos)</w:t>
      </w:r>
      <w:r>
        <w:t xml:space="preserve"> e;</w:t>
      </w:r>
    </w:p>
    <w:p w14:paraId="6F2014B1" w14:textId="47BFDE32" w:rsidR="00301D23" w:rsidRDefault="00CD28DF" w:rsidP="00136D2A">
      <w:pPr>
        <w:pStyle w:val="PargrafodaLista"/>
        <w:numPr>
          <w:ilvl w:val="0"/>
          <w:numId w:val="18"/>
        </w:numPr>
        <w:spacing w:after="160" w:line="259" w:lineRule="auto"/>
        <w:ind w:left="426" w:hanging="426"/>
        <w:contextualSpacing/>
      </w:pPr>
      <w:r>
        <w:t xml:space="preserve"> Manutenção e Desenvolvimento das Atividades da Creche até R$ 22.763,40</w:t>
      </w:r>
      <w:r w:rsidR="00E82A36">
        <w:t xml:space="preserve"> (vinte e dois mil, setecentos e sessenta e três reais e quarenta centavos)</w:t>
      </w:r>
      <w:r>
        <w:t>.</w:t>
      </w:r>
    </w:p>
    <w:p w14:paraId="6B20EA8C" w14:textId="23A1BA62" w:rsidR="00E82A36" w:rsidRDefault="00301D23" w:rsidP="00E82A36">
      <w:pPr>
        <w:ind w:firstLine="708"/>
        <w:jc w:val="both"/>
      </w:pPr>
      <w:r w:rsidRPr="00FB2A3C">
        <w:rPr>
          <w:bCs/>
          <w:iCs/>
        </w:rPr>
        <w:t xml:space="preserve">  </w:t>
      </w:r>
      <w:r w:rsidRPr="00432A06">
        <w:rPr>
          <w:bCs/>
          <w:iCs/>
        </w:rPr>
        <w:t xml:space="preserve">Deste modo, solicitamos a aprovação em </w:t>
      </w:r>
      <w:r w:rsidRPr="00432A06">
        <w:rPr>
          <w:b/>
          <w:bCs/>
          <w:iCs/>
        </w:rPr>
        <w:t>Regime de Urgência</w:t>
      </w:r>
      <w:r>
        <w:rPr>
          <w:b/>
          <w:bCs/>
          <w:iCs/>
        </w:rPr>
        <w:t xml:space="preserve"> Especial</w:t>
      </w:r>
      <w:r>
        <w:t>,</w:t>
      </w:r>
      <w:r w:rsidR="00E82A36">
        <w:t xml:space="preserve"> visando a realização do processo licitatório ainda neste ano.</w:t>
      </w:r>
      <w:r>
        <w:t xml:space="preserve"> </w:t>
      </w:r>
    </w:p>
    <w:p w14:paraId="2DCFD12A" w14:textId="68D2E6BB" w:rsidR="00301D23" w:rsidRDefault="00301D23" w:rsidP="00E82A36">
      <w:pPr>
        <w:ind w:firstLine="708"/>
        <w:jc w:val="both"/>
      </w:pPr>
      <w:r>
        <w:t xml:space="preserve"> </w:t>
      </w:r>
    </w:p>
    <w:p w14:paraId="18981120" w14:textId="0966BDD3" w:rsidR="00301D23" w:rsidRPr="00023D25" w:rsidRDefault="00301D23" w:rsidP="00301D23">
      <w:pPr>
        <w:jc w:val="both"/>
      </w:pPr>
      <w:r w:rsidRPr="008F4874">
        <w:t xml:space="preserve">   </w:t>
      </w:r>
      <w:r w:rsidRPr="008F4874">
        <w:tab/>
      </w:r>
      <w:r w:rsidRPr="008F4874">
        <w:rPr>
          <w:color w:val="000000"/>
        </w:rPr>
        <w:t>EXCELENTÍSSIMOS SENHORE</w:t>
      </w:r>
      <w:r>
        <w:rPr>
          <w:color w:val="000000"/>
        </w:rPr>
        <w:t>S EDIS, aqui estão elencadas</w:t>
      </w:r>
      <w:r w:rsidRPr="008F4874">
        <w:rPr>
          <w:color w:val="000000"/>
        </w:rPr>
        <w:t xml:space="preserve"> </w:t>
      </w:r>
      <w:r>
        <w:rPr>
          <w:color w:val="000000"/>
        </w:rPr>
        <w:t xml:space="preserve">as </w:t>
      </w:r>
      <w:r w:rsidRPr="008F4874">
        <w:rPr>
          <w:color w:val="000000"/>
        </w:rPr>
        <w:t>conta</w:t>
      </w:r>
      <w:r>
        <w:rPr>
          <w:color w:val="000000"/>
        </w:rPr>
        <w:t>s suplementadas e reduzida</w:t>
      </w:r>
      <w:r w:rsidR="00E82A36">
        <w:rPr>
          <w:color w:val="000000"/>
        </w:rPr>
        <w:t>s</w:t>
      </w:r>
      <w:r>
        <w:rPr>
          <w:color w:val="000000"/>
        </w:rPr>
        <w:t xml:space="preserve"> </w:t>
      </w:r>
      <w:r w:rsidRPr="008F4874">
        <w:rPr>
          <w:color w:val="000000"/>
        </w:rPr>
        <w:t>no Orçament</w:t>
      </w:r>
      <w:r>
        <w:rPr>
          <w:color w:val="000000"/>
        </w:rPr>
        <w:t>o Geral do Município, constante</w:t>
      </w:r>
      <w:r w:rsidRPr="008F4874">
        <w:rPr>
          <w:color w:val="000000"/>
        </w:rPr>
        <w:t xml:space="preserve"> do respectivo projeto ora submetido à elevada consideração de V</w:t>
      </w:r>
      <w:r>
        <w:rPr>
          <w:color w:val="000000"/>
        </w:rPr>
        <w:t xml:space="preserve">OSSAS EXCELÊNCIAS, objetivando </w:t>
      </w:r>
      <w:r w:rsidRPr="00E72C41">
        <w:rPr>
          <w:color w:val="000000"/>
        </w:rPr>
        <w:t xml:space="preserve">o desenvolvimento de ações de suma importância em prol das necessidades de </w:t>
      </w:r>
      <w:r>
        <w:rPr>
          <w:color w:val="000000"/>
        </w:rPr>
        <w:t>nossa comunidade.</w:t>
      </w:r>
    </w:p>
    <w:p w14:paraId="1CD5BC70" w14:textId="77777777" w:rsidR="00301D23" w:rsidRPr="00023D25" w:rsidRDefault="00301D23" w:rsidP="00301D23">
      <w:pPr>
        <w:jc w:val="both"/>
      </w:pPr>
    </w:p>
    <w:p w14:paraId="4EAAD6EC" w14:textId="77777777" w:rsidR="00301D23" w:rsidRPr="00023D25" w:rsidRDefault="00301D23" w:rsidP="00301D23">
      <w:pPr>
        <w:jc w:val="both"/>
      </w:pPr>
    </w:p>
    <w:p w14:paraId="0B040B75" w14:textId="50602F7F" w:rsidR="00301D23" w:rsidRPr="00023D25" w:rsidRDefault="00301D23" w:rsidP="00301D23">
      <w:pPr>
        <w:jc w:val="center"/>
      </w:pPr>
      <w:r w:rsidRPr="00023D25">
        <w:t>GABINETE DO PREFEITO DO MUNICI</w:t>
      </w:r>
      <w:r>
        <w:t xml:space="preserve">PIO DE ANCHIETA (SC), </w:t>
      </w:r>
      <w:r w:rsidR="00E82A36">
        <w:t xml:space="preserve">12 </w:t>
      </w:r>
      <w:r w:rsidRPr="00023D25">
        <w:t xml:space="preserve">de </w:t>
      </w:r>
      <w:r w:rsidR="00E82A36">
        <w:t>dezembro</w:t>
      </w:r>
      <w:r w:rsidRPr="00023D25">
        <w:t xml:space="preserve"> de 202</w:t>
      </w:r>
      <w:r>
        <w:t>2</w:t>
      </w:r>
      <w:r w:rsidRPr="00023D25">
        <w:t>.</w:t>
      </w:r>
    </w:p>
    <w:p w14:paraId="35383450" w14:textId="77777777" w:rsidR="00301D23" w:rsidRPr="00023D25" w:rsidRDefault="00301D23" w:rsidP="00301D23">
      <w:pPr>
        <w:jc w:val="center"/>
      </w:pPr>
    </w:p>
    <w:p w14:paraId="483BAC5E" w14:textId="77777777" w:rsidR="00301D23" w:rsidRDefault="00301D23" w:rsidP="00301D23">
      <w:pPr>
        <w:jc w:val="both"/>
      </w:pPr>
    </w:p>
    <w:p w14:paraId="6C6CED02" w14:textId="77777777" w:rsidR="00301D23" w:rsidRPr="00023D25" w:rsidRDefault="00301D23" w:rsidP="00301D23">
      <w:pPr>
        <w:jc w:val="center"/>
        <w:rPr>
          <w:b/>
        </w:rPr>
      </w:pPr>
      <w:r>
        <w:rPr>
          <w:b/>
        </w:rPr>
        <w:t>IVAN JOSÉ CANCI</w:t>
      </w:r>
    </w:p>
    <w:p w14:paraId="6251A4DE" w14:textId="612E8964" w:rsidR="00BE190B" w:rsidRPr="00045245" w:rsidRDefault="00301D23" w:rsidP="00136D2A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7"/>
      <w:footerReference w:type="default" r:id="rId8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B3074" w14:textId="77777777" w:rsidR="00247BBF" w:rsidRDefault="00247BBF">
      <w:r>
        <w:separator/>
      </w:r>
    </w:p>
  </w:endnote>
  <w:endnote w:type="continuationSeparator" w:id="0">
    <w:p w14:paraId="304B5706" w14:textId="77777777" w:rsidR="00247BBF" w:rsidRDefault="0024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6B904" w14:textId="77777777" w:rsidR="00247BBF" w:rsidRDefault="00247BBF">
      <w:r>
        <w:separator/>
      </w:r>
    </w:p>
  </w:footnote>
  <w:footnote w:type="continuationSeparator" w:id="0">
    <w:p w14:paraId="5530B35E" w14:textId="77777777" w:rsidR="00247BBF" w:rsidRDefault="00247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FA31BC"/>
    <w:multiLevelType w:val="hybridMultilevel"/>
    <w:tmpl w:val="B8AE99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6088495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82920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1842508">
    <w:abstractNumId w:val="4"/>
    <w:lvlOverride w:ilvl="0">
      <w:startOverride w:val="1"/>
    </w:lvlOverride>
  </w:num>
  <w:num w:numId="4" w16cid:durableId="676886880">
    <w:abstractNumId w:val="10"/>
    <w:lvlOverride w:ilvl="0">
      <w:startOverride w:val="1"/>
    </w:lvlOverride>
  </w:num>
  <w:num w:numId="5" w16cid:durableId="167807156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44750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0521847">
    <w:abstractNumId w:val="3"/>
  </w:num>
  <w:num w:numId="8" w16cid:durableId="1614170962">
    <w:abstractNumId w:val="8"/>
  </w:num>
  <w:num w:numId="9" w16cid:durableId="1041856070">
    <w:abstractNumId w:val="5"/>
  </w:num>
  <w:num w:numId="10" w16cid:durableId="134302026">
    <w:abstractNumId w:val="12"/>
  </w:num>
  <w:num w:numId="11" w16cid:durableId="908425606">
    <w:abstractNumId w:val="14"/>
  </w:num>
  <w:num w:numId="12" w16cid:durableId="963345033">
    <w:abstractNumId w:val="0"/>
  </w:num>
  <w:num w:numId="13" w16cid:durableId="90976011">
    <w:abstractNumId w:val="15"/>
  </w:num>
  <w:num w:numId="14" w16cid:durableId="1054158852">
    <w:abstractNumId w:val="13"/>
  </w:num>
  <w:num w:numId="15" w16cid:durableId="1149904509">
    <w:abstractNumId w:val="7"/>
  </w:num>
  <w:num w:numId="16" w16cid:durableId="530997253">
    <w:abstractNumId w:val="11"/>
  </w:num>
  <w:num w:numId="17" w16cid:durableId="1414859415">
    <w:abstractNumId w:val="9"/>
  </w:num>
  <w:num w:numId="18" w16cid:durableId="118005066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14A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881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6D2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47BBF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1D23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50F3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7A60"/>
    <w:rsid w:val="00570361"/>
    <w:rsid w:val="005720DB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15B5"/>
    <w:rsid w:val="006F396C"/>
    <w:rsid w:val="006F677F"/>
    <w:rsid w:val="00700237"/>
    <w:rsid w:val="00701FEB"/>
    <w:rsid w:val="00702DA3"/>
    <w:rsid w:val="00704D12"/>
    <w:rsid w:val="00710F1C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AF4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06FF"/>
    <w:rsid w:val="00882379"/>
    <w:rsid w:val="008849BD"/>
    <w:rsid w:val="00890C82"/>
    <w:rsid w:val="00893DDC"/>
    <w:rsid w:val="008C09B3"/>
    <w:rsid w:val="008C1EE2"/>
    <w:rsid w:val="008C56AD"/>
    <w:rsid w:val="008D2BE1"/>
    <w:rsid w:val="008F05B8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77B3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33C9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70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BF7F60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8D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095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2A36"/>
    <w:rsid w:val="00E83375"/>
    <w:rsid w:val="00E843FC"/>
    <w:rsid w:val="00E86CEA"/>
    <w:rsid w:val="00E87B5E"/>
    <w:rsid w:val="00E90DF4"/>
    <w:rsid w:val="00E9499D"/>
    <w:rsid w:val="00E96C5C"/>
    <w:rsid w:val="00E97831"/>
    <w:rsid w:val="00EA3096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3FC8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57</TotalTime>
  <Pages>4</Pages>
  <Words>1117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2022-06-27T10:57:00Z</cp:lastPrinted>
  <dcterms:created xsi:type="dcterms:W3CDTF">2022-12-12T16:26:00Z</dcterms:created>
  <dcterms:modified xsi:type="dcterms:W3CDTF">2022-12-12T19:59:00Z</dcterms:modified>
</cp:coreProperties>
</file>